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530C1" w:rsidRPr="00F530C1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530C1" w:rsidRPr="00F530C1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530C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30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odczynników, kontroli, kalibratorów, materiałów zużywalnych oraz dzierżawa analizatora do badań moczu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530C1" w:rsidRPr="00A2540E" w:rsidTr="00413D21">
        <w:tc>
          <w:tcPr>
            <w:tcW w:w="2269" w:type="dxa"/>
            <w:shd w:val="clear" w:color="auto" w:fill="auto"/>
          </w:tcPr>
          <w:p w:rsidR="00F530C1" w:rsidRPr="00A2540E" w:rsidRDefault="00F530C1" w:rsidP="00413D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530C1" w:rsidRPr="00A2540E" w:rsidRDefault="00F530C1" w:rsidP="00413D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30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NZ/10/D/P/AC/2024</w:t>
            </w:r>
          </w:p>
        </w:tc>
      </w:tr>
    </w:tbl>
    <w:p w:rsidR="00DC652A" w:rsidRPr="00053927" w:rsidRDefault="00F530C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F530C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530C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5F9" w:rsidRDefault="003A15F9" w:rsidP="00025386">
      <w:pPr>
        <w:spacing w:after="0" w:line="240" w:lineRule="auto"/>
      </w:pPr>
      <w:r>
        <w:separator/>
      </w:r>
    </w:p>
  </w:endnote>
  <w:endnote w:type="continuationSeparator" w:id="0">
    <w:p w:rsidR="003A15F9" w:rsidRDefault="003A15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0C1" w:rsidRDefault="00F530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30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30C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0C1" w:rsidRDefault="00F530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5F9" w:rsidRDefault="003A15F9" w:rsidP="00025386">
      <w:pPr>
        <w:spacing w:after="0" w:line="240" w:lineRule="auto"/>
      </w:pPr>
      <w:r>
        <w:separator/>
      </w:r>
    </w:p>
  </w:footnote>
  <w:footnote w:type="continuationSeparator" w:id="0">
    <w:p w:rsidR="003A15F9" w:rsidRDefault="003A15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0C1" w:rsidRDefault="00F530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0C1" w:rsidRDefault="00F530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0C1" w:rsidRDefault="00F530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5F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A15F9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530C1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2FCEF0B-D1E8-468B-916D-65803846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2024-02-20T09:08:00Z</dcterms:created>
  <dcterms:modified xsi:type="dcterms:W3CDTF">2024-02-20T09:08:00Z</dcterms:modified>
</cp:coreProperties>
</file>