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87C89">
        <w:rPr>
          <w:rFonts w:ascii="Tahoma" w:hAnsi="Tahoma" w:cs="Tahoma"/>
          <w:bCs/>
          <w:sz w:val="20"/>
        </w:rPr>
        <w:t>NZ/10</w:t>
      </w:r>
      <w:r w:rsidR="00FA625C" w:rsidRPr="00FA625C">
        <w:rPr>
          <w:rFonts w:ascii="Tahoma" w:hAnsi="Tahoma" w:cs="Tahoma"/>
          <w:bCs/>
          <w:sz w:val="20"/>
        </w:rPr>
        <w:t>/D/P/AC/2024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postępowaniu o udzielenie zamówienia publicznego prowadzonego w trybie </w:t>
      </w:r>
      <w:r>
        <w:rPr>
          <w:rFonts w:ascii="Tahoma" w:hAnsi="Tahoma" w:cs="Tahoma"/>
          <w:b/>
          <w:bCs/>
          <w:sz w:val="18"/>
        </w:rPr>
        <w:lastRenderedPageBreak/>
        <w:t>podstawowym bez negocjacji</w:t>
      </w:r>
      <w:r>
        <w:rPr>
          <w:rFonts w:ascii="Tahoma" w:hAnsi="Tahoma" w:cs="Tahoma"/>
          <w:sz w:val="18"/>
        </w:rPr>
        <w:t xml:space="preserve"> </w:t>
      </w:r>
      <w:r w:rsidR="00987C89">
        <w:rPr>
          <w:rFonts w:ascii="Tahoma" w:hAnsi="Tahoma" w:cs="Tahoma"/>
          <w:b/>
          <w:bCs/>
          <w:sz w:val="18"/>
        </w:rPr>
        <w:t xml:space="preserve">na: </w:t>
      </w:r>
      <w:r w:rsidR="00987C89" w:rsidRPr="00987C89">
        <w:rPr>
          <w:rFonts w:ascii="Tahoma" w:hAnsi="Tahoma" w:cs="Tahoma"/>
          <w:b/>
          <w:bCs/>
          <w:sz w:val="18"/>
        </w:rPr>
        <w:t xml:space="preserve">Dostawy odczynników, kontroli, kalibratorów, materiałów zużywalnych oraz dzierżawa analizatora do badań moczu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B2B9B" w:rsidRDefault="000B2B9B" w:rsidP="000B2B9B">
      <w:pPr>
        <w:pStyle w:val="NormalnyWeb"/>
        <w:numPr>
          <w:ilvl w:val="0"/>
          <w:numId w:val="41"/>
        </w:numPr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</w:t>
      </w:r>
      <w:r>
        <w:rPr>
          <w:rFonts w:ascii="Tahoma" w:hAnsi="Tahoma" w:cs="Tahoma"/>
          <w:b/>
          <w:sz w:val="18"/>
          <w:szCs w:val="18"/>
        </w:rPr>
        <w:t xml:space="preserve">wy </w:t>
      </w:r>
      <w:r>
        <w:rPr>
          <w:rFonts w:ascii="Tahoma" w:hAnsi="Tahoma" w:cs="Tahoma"/>
          <w:b/>
          <w:sz w:val="18"/>
          <w:szCs w:val="18"/>
        </w:rPr>
        <w:t xml:space="preserve"> – wynosi:</w:t>
      </w:r>
    </w:p>
    <w:p w:rsidR="000B2B9B" w:rsidRDefault="000B2B9B" w:rsidP="000B2B9B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:rsidR="000B2B9B" w:rsidRDefault="000B2B9B" w:rsidP="000B2B9B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:rsidR="000B2B9B" w:rsidRDefault="000B2B9B" w:rsidP="000B2B9B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:rsidR="000B2B9B" w:rsidRDefault="000B2B9B" w:rsidP="000B2B9B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:rsidR="000B2B9B" w:rsidRDefault="000B2B9B" w:rsidP="000B2B9B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:rsidR="000B2B9B" w:rsidRDefault="000B2B9B" w:rsidP="000B2B9B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:rsidR="00551C6E" w:rsidRDefault="00551C6E" w:rsidP="000D4867">
      <w:pPr>
        <w:spacing w:line="480" w:lineRule="auto"/>
        <w:rPr>
          <w:rFonts w:ascii="Georgia" w:hAnsi="Georgia"/>
          <w:sz w:val="20"/>
        </w:rPr>
      </w:pPr>
    </w:p>
    <w:p w:rsidR="00551C6E" w:rsidRDefault="00551C6E" w:rsidP="00551C6E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 __</w:t>
      </w:r>
      <w:r w:rsidR="00987C89">
        <w:rPr>
          <w:rFonts w:ascii="Georgia" w:hAnsi="Georgia"/>
          <w:b/>
          <w:sz w:val="18"/>
          <w:szCs w:val="18"/>
        </w:rPr>
        <w:t>________ (min 6 miesięcy, max 36</w:t>
      </w:r>
      <w:r>
        <w:rPr>
          <w:rFonts w:ascii="Georgia" w:hAnsi="Georgia"/>
          <w:b/>
          <w:sz w:val="18"/>
          <w:szCs w:val="18"/>
        </w:rPr>
        <w:t xml:space="preserve"> </w:t>
      </w:r>
      <w:r w:rsidR="00987C89">
        <w:rPr>
          <w:rFonts w:ascii="Georgia" w:hAnsi="Georgia"/>
          <w:b/>
          <w:sz w:val="18"/>
          <w:szCs w:val="18"/>
        </w:rPr>
        <w:t>miesięcy</w:t>
      </w:r>
      <w:r w:rsidR="00987C89">
        <w:rPr>
          <w:rFonts w:ascii="Georgia" w:hAnsi="Georgia"/>
          <w:b/>
          <w:sz w:val="18"/>
          <w:szCs w:val="18"/>
        </w:rPr>
        <w:t xml:space="preserve"> </w:t>
      </w:r>
      <w:r>
        <w:rPr>
          <w:rFonts w:ascii="Georgia" w:hAnsi="Georgia"/>
          <w:b/>
          <w:sz w:val="18"/>
          <w:szCs w:val="18"/>
        </w:rPr>
        <w:t>*)</w:t>
      </w:r>
    </w:p>
    <w:p w:rsidR="00551C6E" w:rsidRDefault="00551C6E" w:rsidP="00551C6E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551C6E" w:rsidRDefault="00551C6E" w:rsidP="00551C6E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51C6E" w:rsidRDefault="00551C6E" w:rsidP="00551C6E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51C6E" w:rsidRDefault="00551C6E" w:rsidP="00551C6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51C6E" w:rsidRDefault="00551C6E" w:rsidP="00551C6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51C6E" w:rsidTr="00551C6E">
        <w:trPr>
          <w:trHeight w:val="360"/>
        </w:trPr>
        <w:tc>
          <w:tcPr>
            <w:tcW w:w="2755" w:type="dxa"/>
          </w:tcPr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B2B9B" w:rsidRDefault="000B2B9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B2B9B" w:rsidRDefault="000B2B9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B2B9B" w:rsidRDefault="000B2B9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B2B9B" w:rsidRDefault="000B2B9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B2B9B" w:rsidRDefault="000B2B9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B2B9B" w:rsidRDefault="000B2B9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</w:p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551C6E" w:rsidRDefault="00551C6E" w:rsidP="00551C6E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BD2BBB" w:rsidRDefault="00BD2BBB" w:rsidP="000D4867"/>
    <w:p w:rsidR="00BD2BBB" w:rsidRPr="00BD2BBB" w:rsidRDefault="00BD2BBB" w:rsidP="00BD2BBB"/>
    <w:p w:rsidR="00BD2BBB" w:rsidRPr="00BD2BBB" w:rsidRDefault="00BD2BBB" w:rsidP="00BD2BBB"/>
    <w:p w:rsidR="00BD2BBB" w:rsidRDefault="00BD2BBB" w:rsidP="00BD2BBB"/>
    <w:p w:rsidR="00BD2BB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606FA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sectPr w:rsidR="00606FAB" w:rsidRPr="00BD2BBB" w:rsidSect="00C569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276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54B" w:rsidRDefault="007C754B">
      <w:r>
        <w:separator/>
      </w:r>
    </w:p>
  </w:endnote>
  <w:endnote w:type="continuationSeparator" w:id="0">
    <w:p w:rsidR="007C754B" w:rsidRDefault="007C7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54B" w:rsidRDefault="007C754B">
      <w:r>
        <w:separator/>
      </w:r>
    </w:p>
  </w:footnote>
  <w:footnote w:type="continuationSeparator" w:id="0">
    <w:p w:rsidR="007C754B" w:rsidRDefault="007C7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F447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CD"/>
    <w:rsid w:val="00020F7D"/>
    <w:rsid w:val="000867FD"/>
    <w:rsid w:val="000B2B9B"/>
    <w:rsid w:val="000D4867"/>
    <w:rsid w:val="00101BF2"/>
    <w:rsid w:val="00111E5B"/>
    <w:rsid w:val="00156BE1"/>
    <w:rsid w:val="00203C73"/>
    <w:rsid w:val="002346CB"/>
    <w:rsid w:val="002827B1"/>
    <w:rsid w:val="003F5AA9"/>
    <w:rsid w:val="00446A72"/>
    <w:rsid w:val="00460999"/>
    <w:rsid w:val="00551C6E"/>
    <w:rsid w:val="00606FAB"/>
    <w:rsid w:val="00733FE7"/>
    <w:rsid w:val="00741AC8"/>
    <w:rsid w:val="007815CD"/>
    <w:rsid w:val="007C754B"/>
    <w:rsid w:val="009200B1"/>
    <w:rsid w:val="009508A5"/>
    <w:rsid w:val="00987C89"/>
    <w:rsid w:val="009C19AD"/>
    <w:rsid w:val="00A02D66"/>
    <w:rsid w:val="00BD2BBB"/>
    <w:rsid w:val="00C245EB"/>
    <w:rsid w:val="00C446A2"/>
    <w:rsid w:val="00C56901"/>
    <w:rsid w:val="00C8648B"/>
    <w:rsid w:val="00D3160B"/>
    <w:rsid w:val="00EF356C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A247-5819-4BCE-B490-0498BEC0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9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1148</Words>
  <Characters>6894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NZ/09/D/P/AC/2024</vt:lpstr>
      <vt:lpstr>    FORMULARZ OFERTOWY</vt:lpstr>
    </vt:vector>
  </TitlesOfParts>
  <Company>Szpital Powiatowy w Limanowej</Company>
  <LinksUpToDate>false</LinksUpToDate>
  <CharactersWithSpaces>8026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6</cp:revision>
  <cp:lastPrinted>2024-01-31T08:18:00Z</cp:lastPrinted>
  <dcterms:created xsi:type="dcterms:W3CDTF">2024-02-20T08:56:00Z</dcterms:created>
  <dcterms:modified xsi:type="dcterms:W3CDTF">2024-02-20T09:02:00Z</dcterms:modified>
</cp:coreProperties>
</file>