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4CCCD4" w14:textId="77777777" w:rsidR="00E60836" w:rsidRPr="005D6490" w:rsidRDefault="00E60836" w:rsidP="00D10602">
      <w:pPr>
        <w:ind w:left="4956" w:firstLine="708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5D6490" w:rsidRPr="005D6490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do SWZ</w:t>
      </w:r>
    </w:p>
    <w:p w14:paraId="7AB85BFE" w14:textId="29076DAB" w:rsidR="005D6490" w:rsidRPr="005D6490" w:rsidRDefault="005D6490" w:rsidP="007C2B69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 : KA-2/</w:t>
      </w:r>
      <w:r w:rsidR="00DA6548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702F8B">
        <w:rPr>
          <w:rFonts w:ascii="Times New Roman" w:hAnsi="Times New Roman" w:cs="Times New Roman"/>
          <w:b/>
          <w:bCs/>
          <w:sz w:val="24"/>
          <w:szCs w:val="24"/>
        </w:rPr>
        <w:t>09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1304F4"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7C2B69" w14:paraId="48834250" w14:textId="77777777" w:rsidTr="00857DC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2F2D96C" w14:textId="77777777" w:rsidR="007C2B69" w:rsidRDefault="007C2B69" w:rsidP="00857DCD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798BC9D7" w14:textId="77777777" w:rsidR="007C2B69" w:rsidRPr="00053927" w:rsidRDefault="007C2B69" w:rsidP="00857DCD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02CB337F" w14:textId="77777777" w:rsidR="007C2B69" w:rsidRPr="00053927" w:rsidRDefault="007C2B69" w:rsidP="00857DCD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07A158E1" w14:textId="77777777" w:rsidR="003315BF" w:rsidRDefault="003315BF" w:rsidP="003315BF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Działając w imieniu Wykonawców wspólnie ubiegających się o udzielenie zamówienia w 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315BF" w:rsidRPr="0087706D" w14:paraId="6703496F" w14:textId="77777777" w:rsidTr="00857DCD">
        <w:tc>
          <w:tcPr>
            <w:tcW w:w="550" w:type="dxa"/>
            <w:shd w:val="clear" w:color="auto" w:fill="auto"/>
            <w:vAlign w:val="center"/>
          </w:tcPr>
          <w:p w14:paraId="1CC9DB55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06F00414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 xml:space="preserve">Nazwa Wykonawcy </w:t>
            </w:r>
            <w:r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40D92F95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315BF" w:rsidRPr="0087706D" w14:paraId="511F31DD" w14:textId="77777777" w:rsidTr="001151E7">
        <w:trPr>
          <w:trHeight w:val="418"/>
        </w:trPr>
        <w:tc>
          <w:tcPr>
            <w:tcW w:w="550" w:type="dxa"/>
            <w:shd w:val="clear" w:color="auto" w:fill="auto"/>
            <w:vAlign w:val="center"/>
          </w:tcPr>
          <w:p w14:paraId="04250D28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1C76653D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0516A75C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315BF" w:rsidRPr="0087706D" w14:paraId="55214F8C" w14:textId="77777777" w:rsidTr="001151E7">
        <w:trPr>
          <w:trHeight w:val="214"/>
        </w:trPr>
        <w:tc>
          <w:tcPr>
            <w:tcW w:w="550" w:type="dxa"/>
            <w:shd w:val="clear" w:color="auto" w:fill="auto"/>
            <w:vAlign w:val="center"/>
          </w:tcPr>
          <w:p w14:paraId="34C8C307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14EEB1EC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242C5E10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203FE643" w14:textId="1DEA4C0C" w:rsidR="008B4A74" w:rsidRDefault="003315BF" w:rsidP="008B4A74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bCs/>
          <w:i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oświadczam,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>ustawy z dnia 11 września 2019</w:t>
      </w:r>
      <w:r w:rsidR="00696110">
        <w:rPr>
          <w:rFonts w:ascii="Arial" w:hAnsi="Arial" w:cs="Arial"/>
          <w:sz w:val="24"/>
          <w:szCs w:val="24"/>
        </w:rPr>
        <w:t xml:space="preserve"> </w:t>
      </w:r>
      <w:r w:rsidRPr="00053927">
        <w:rPr>
          <w:rFonts w:ascii="Arial" w:hAnsi="Arial" w:cs="Arial"/>
          <w:sz w:val="24"/>
          <w:szCs w:val="24"/>
        </w:rPr>
        <w:t xml:space="preserve">r. Prawo zamówień publicznych </w:t>
      </w:r>
      <w:r w:rsidRPr="00A31FED">
        <w:rPr>
          <w:rFonts w:ascii="Arial" w:hAnsi="Arial" w:cs="Arial"/>
          <w:sz w:val="24"/>
          <w:szCs w:val="24"/>
        </w:rPr>
        <w:t>(</w:t>
      </w:r>
      <w:proofErr w:type="spellStart"/>
      <w:r w:rsidRPr="00A31FED">
        <w:rPr>
          <w:rFonts w:ascii="Arial" w:hAnsi="Arial" w:cs="Arial"/>
          <w:sz w:val="24"/>
          <w:szCs w:val="24"/>
        </w:rPr>
        <w:t>t.j</w:t>
      </w:r>
      <w:proofErr w:type="spellEnd"/>
      <w:r w:rsidRPr="00A31FED">
        <w:rPr>
          <w:rFonts w:ascii="Arial" w:hAnsi="Arial" w:cs="Arial"/>
          <w:sz w:val="24"/>
          <w:szCs w:val="24"/>
        </w:rPr>
        <w:t>. Dz. U. z 2022</w:t>
      </w:r>
      <w:r>
        <w:rPr>
          <w:rFonts w:ascii="Arial" w:hAnsi="Arial" w:cs="Arial"/>
          <w:sz w:val="24"/>
          <w:szCs w:val="24"/>
        </w:rPr>
        <w:t xml:space="preserve"> </w:t>
      </w:r>
      <w:r w:rsidRPr="00A31FED">
        <w:rPr>
          <w:rFonts w:ascii="Arial" w:hAnsi="Arial" w:cs="Arial"/>
          <w:sz w:val="24"/>
          <w:szCs w:val="24"/>
        </w:rPr>
        <w:t>r. poz. 1710</w:t>
      </w:r>
      <w:r>
        <w:rPr>
          <w:rFonts w:ascii="Arial" w:hAnsi="Arial" w:cs="Arial"/>
          <w:sz w:val="24"/>
          <w:szCs w:val="24"/>
        </w:rPr>
        <w:t xml:space="preserve"> ze zm.</w:t>
      </w:r>
      <w:r w:rsidRPr="00A31FED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,                              że w ramach zamówienia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  <w:r w:rsidR="00B1315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8B4A74" w:rsidRPr="008B4A74">
        <w:rPr>
          <w:rFonts w:ascii="Arial" w:hAnsi="Arial" w:cs="Arial"/>
          <w:b/>
          <w:bCs/>
          <w:iCs/>
          <w:sz w:val="24"/>
          <w:szCs w:val="24"/>
        </w:rPr>
        <w:t>Remont infrastruktury drogowej wokół Domów</w:t>
      </w:r>
      <w:r w:rsidR="008B4A74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8B4A74" w:rsidRPr="008B4A74">
        <w:rPr>
          <w:rFonts w:ascii="Arial" w:hAnsi="Arial" w:cs="Arial"/>
          <w:b/>
          <w:bCs/>
          <w:iCs/>
          <w:sz w:val="24"/>
          <w:szCs w:val="24"/>
        </w:rPr>
        <w:t>Studenckich Politechniki Krakowskiej (21-0) przy ul. Skarżyńskiego, Kraków</w:t>
      </w:r>
    </w:p>
    <w:p w14:paraId="2F864929" w14:textId="3D7BBBE5" w:rsidR="00E5533A" w:rsidRDefault="00E5533A" w:rsidP="008B4A74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Pr="00A31FED">
        <w:rPr>
          <w:rFonts w:ascii="Arial" w:eastAsia="Times New Roman" w:hAnsi="Arial" w:cs="Arial"/>
          <w:b/>
          <w:sz w:val="24"/>
          <w:szCs w:val="24"/>
          <w:lang w:eastAsia="pl-PL"/>
        </w:rPr>
        <w:t>KA-2/0</w:t>
      </w:r>
      <w:r w:rsidR="008B4A74">
        <w:rPr>
          <w:rFonts w:ascii="Arial" w:eastAsia="Times New Roman" w:hAnsi="Arial" w:cs="Arial"/>
          <w:b/>
          <w:sz w:val="24"/>
          <w:szCs w:val="24"/>
          <w:lang w:eastAsia="pl-PL"/>
        </w:rPr>
        <w:t>09</w:t>
      </w:r>
      <w:r w:rsidRPr="00A31FED">
        <w:rPr>
          <w:rFonts w:ascii="Arial" w:eastAsia="Times New Roman" w:hAnsi="Arial" w:cs="Arial"/>
          <w:b/>
          <w:sz w:val="24"/>
          <w:szCs w:val="24"/>
          <w:lang w:eastAsia="pl-PL"/>
        </w:rPr>
        <w:t>/202</w:t>
      </w:r>
      <w:r w:rsidR="008B4A74">
        <w:rPr>
          <w:rFonts w:ascii="Arial" w:eastAsia="Times New Roman" w:hAnsi="Arial" w:cs="Arial"/>
          <w:b/>
          <w:sz w:val="24"/>
          <w:szCs w:val="24"/>
          <w:lang w:eastAsia="pl-PL"/>
        </w:rPr>
        <w:t>4</w:t>
      </w:r>
      <w:bookmarkStart w:id="0" w:name="_GoBack"/>
      <w:bookmarkEnd w:id="0"/>
    </w:p>
    <w:p w14:paraId="66466958" w14:textId="77777777" w:rsidR="00E5533A" w:rsidRDefault="00E5533A" w:rsidP="00E5533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udzielenie zamówienia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E5533A" w:rsidRPr="0087706D" w14:paraId="55B687D5" w14:textId="77777777" w:rsidTr="00857DCD">
        <w:tc>
          <w:tcPr>
            <w:tcW w:w="617" w:type="dxa"/>
            <w:shd w:val="clear" w:color="auto" w:fill="auto"/>
            <w:vAlign w:val="center"/>
          </w:tcPr>
          <w:p w14:paraId="6836703E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0B7CD677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4F3C41D6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E5533A" w:rsidRPr="0087706D" w14:paraId="1E2559A8" w14:textId="77777777" w:rsidTr="00857DCD">
        <w:tc>
          <w:tcPr>
            <w:tcW w:w="617" w:type="dxa"/>
            <w:shd w:val="clear" w:color="auto" w:fill="auto"/>
            <w:vAlign w:val="center"/>
          </w:tcPr>
          <w:p w14:paraId="5685CF18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6666A7F4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0B462C7C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E5533A" w:rsidRPr="0087706D" w14:paraId="6C406827" w14:textId="77777777" w:rsidTr="00857DCD">
        <w:tc>
          <w:tcPr>
            <w:tcW w:w="617" w:type="dxa"/>
            <w:shd w:val="clear" w:color="auto" w:fill="auto"/>
            <w:vAlign w:val="center"/>
          </w:tcPr>
          <w:p w14:paraId="19ED35E2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3C38ED41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6EF29B65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328069E1" w14:textId="77777777" w:rsidR="00E5533A" w:rsidRDefault="00E5533A" w:rsidP="00E5533A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E5533A" w:rsidRPr="008833CF" w14:paraId="51ED6DA1" w14:textId="77777777" w:rsidTr="00857DCD">
        <w:trPr>
          <w:trHeight w:val="519"/>
        </w:trPr>
        <w:tc>
          <w:tcPr>
            <w:tcW w:w="4361" w:type="dxa"/>
            <w:shd w:val="clear" w:color="auto" w:fill="auto"/>
          </w:tcPr>
          <w:p w14:paraId="77C9C840" w14:textId="77777777" w:rsidR="00E5533A" w:rsidRPr="008833CF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13142BD3" w14:textId="77777777" w:rsidR="00E5533A" w:rsidRPr="008833CF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07E1F8C6" w14:textId="77777777" w:rsidR="00E5533A" w:rsidRPr="008833CF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03118379" w14:textId="77777777" w:rsidR="00E5533A" w:rsidRPr="008833CF" w:rsidRDefault="00E5533A" w:rsidP="00857DCD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</w:tbl>
    <w:p w14:paraId="5A237481" w14:textId="77777777" w:rsidR="00E5533A" w:rsidRDefault="00E5533A" w:rsidP="004D6E78">
      <w:pPr>
        <w:widowControl w:val="0"/>
        <w:suppressAutoHyphens/>
        <w:autoSpaceDE w:val="0"/>
        <w:autoSpaceDN w:val="0"/>
        <w:adjustRightInd w:val="0"/>
        <w:spacing w:after="240" w:line="276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53597880" w14:textId="16F633E6" w:rsidR="00E60836" w:rsidRPr="001151E7" w:rsidRDefault="00E5533A" w:rsidP="001151E7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p w14:paraId="3884BE0C" w14:textId="77777777" w:rsidR="005145A2" w:rsidRDefault="005145A2" w:rsidP="0057075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hAnsi="Times New Roman"/>
          <w:bCs/>
          <w:i/>
          <w:iCs/>
          <w:color w:val="FF0000"/>
          <w:sz w:val="20"/>
          <w:szCs w:val="20"/>
        </w:rPr>
      </w:pPr>
      <w:r>
        <w:rPr>
          <w:rFonts w:ascii="Times New Roman" w:hAnsi="Times New Roman"/>
          <w:bCs/>
          <w:i/>
          <w:iCs/>
          <w:color w:val="FF0000"/>
          <w:sz w:val="20"/>
          <w:szCs w:val="20"/>
        </w:rPr>
        <w:t>Dokument należy podpisać kwalifikowanym</w:t>
      </w:r>
    </w:p>
    <w:p w14:paraId="2A70B7CB" w14:textId="43DF00AE" w:rsidR="00512454" w:rsidRPr="005145A2" w:rsidRDefault="005145A2" w:rsidP="0057075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Calibri" w:hAnsi="Calibri"/>
          <w:sz w:val="20"/>
        </w:rPr>
      </w:pPr>
      <w:r>
        <w:rPr>
          <w:rFonts w:ascii="Times New Roman" w:hAnsi="Times New Roman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sectPr w:rsidR="00512454" w:rsidRPr="005145A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58E2FF" w14:textId="77777777" w:rsidR="00FC26EA" w:rsidRDefault="00FC26EA" w:rsidP="00E60836">
      <w:pPr>
        <w:spacing w:after="0" w:line="240" w:lineRule="auto"/>
      </w:pPr>
      <w:r>
        <w:separator/>
      </w:r>
    </w:p>
  </w:endnote>
  <w:endnote w:type="continuationSeparator" w:id="0">
    <w:p w14:paraId="2B5E0611" w14:textId="77777777" w:rsidR="00FC26EA" w:rsidRDefault="00FC26EA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11623C" w14:textId="77777777" w:rsidR="00E60836" w:rsidRDefault="00E60836">
    <w:pPr>
      <w:pStyle w:val="Stopka"/>
    </w:pPr>
  </w:p>
  <w:p w14:paraId="3556B13A" w14:textId="77777777" w:rsidR="00D108F6" w:rsidRDefault="00FC26EA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E15503" w14:textId="77777777" w:rsidR="00FC26EA" w:rsidRDefault="00FC26EA" w:rsidP="00E60836">
      <w:pPr>
        <w:spacing w:after="0" w:line="240" w:lineRule="auto"/>
      </w:pPr>
      <w:r>
        <w:separator/>
      </w:r>
    </w:p>
  </w:footnote>
  <w:footnote w:type="continuationSeparator" w:id="0">
    <w:p w14:paraId="11875CD7" w14:textId="77777777" w:rsidR="00FC26EA" w:rsidRDefault="00FC26EA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016273"/>
    <w:rsid w:val="00035F7F"/>
    <w:rsid w:val="000C07ED"/>
    <w:rsid w:val="001151E7"/>
    <w:rsid w:val="001304F4"/>
    <w:rsid w:val="001B152E"/>
    <w:rsid w:val="0023483D"/>
    <w:rsid w:val="00295FE3"/>
    <w:rsid w:val="003315BF"/>
    <w:rsid w:val="00370B09"/>
    <w:rsid w:val="003D29AC"/>
    <w:rsid w:val="003E75D9"/>
    <w:rsid w:val="003F4DE2"/>
    <w:rsid w:val="004061A6"/>
    <w:rsid w:val="00426297"/>
    <w:rsid w:val="00471922"/>
    <w:rsid w:val="004D6E78"/>
    <w:rsid w:val="004E0F77"/>
    <w:rsid w:val="00512454"/>
    <w:rsid w:val="005145A2"/>
    <w:rsid w:val="00570754"/>
    <w:rsid w:val="005A5887"/>
    <w:rsid w:val="005D6490"/>
    <w:rsid w:val="00696110"/>
    <w:rsid w:val="00702F8B"/>
    <w:rsid w:val="0071665D"/>
    <w:rsid w:val="00734997"/>
    <w:rsid w:val="007C2B69"/>
    <w:rsid w:val="00880404"/>
    <w:rsid w:val="008B4A74"/>
    <w:rsid w:val="00941138"/>
    <w:rsid w:val="009662E9"/>
    <w:rsid w:val="00A127D3"/>
    <w:rsid w:val="00A57E4A"/>
    <w:rsid w:val="00AA3E7E"/>
    <w:rsid w:val="00AA7763"/>
    <w:rsid w:val="00AC5AE6"/>
    <w:rsid w:val="00B13153"/>
    <w:rsid w:val="00BB56EE"/>
    <w:rsid w:val="00C21431"/>
    <w:rsid w:val="00D10602"/>
    <w:rsid w:val="00DA6548"/>
    <w:rsid w:val="00E5533A"/>
    <w:rsid w:val="00E564BA"/>
    <w:rsid w:val="00E60836"/>
    <w:rsid w:val="00E86B97"/>
    <w:rsid w:val="00F57E39"/>
    <w:rsid w:val="00FC2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46870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54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192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Alicja Dudzińska</cp:lastModifiedBy>
  <cp:revision>24</cp:revision>
  <dcterms:created xsi:type="dcterms:W3CDTF">2022-05-17T07:38:00Z</dcterms:created>
  <dcterms:modified xsi:type="dcterms:W3CDTF">2024-02-12T10:04:00Z</dcterms:modified>
</cp:coreProperties>
</file>