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6737" w:rsidRPr="009432A1" w:rsidRDefault="00317515" w:rsidP="006F023F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317515">
        <w:rPr>
          <w:rFonts w:ascii="Arial" w:hAnsi="Arial" w:cs="Arial"/>
          <w:sz w:val="24"/>
          <w:szCs w:val="24"/>
        </w:rPr>
        <w:t>KRAKÓW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317515">
        <w:rPr>
          <w:rFonts w:ascii="Arial" w:hAnsi="Arial" w:cs="Arial"/>
          <w:sz w:val="24"/>
          <w:szCs w:val="24"/>
        </w:rPr>
        <w:t>2024-02-23</w:t>
      </w:r>
    </w:p>
    <w:p w:rsidR="006F023F" w:rsidRDefault="006F023F" w:rsidP="006F023F">
      <w:pPr>
        <w:rPr>
          <w:rFonts w:ascii="Arial" w:hAnsi="Arial" w:cs="Arial"/>
          <w:b/>
          <w:bCs/>
          <w:sz w:val="24"/>
          <w:szCs w:val="24"/>
        </w:rPr>
      </w:pPr>
    </w:p>
    <w:p w:rsidR="00986737" w:rsidRPr="009432A1" w:rsidRDefault="00317515" w:rsidP="006F023F">
      <w:pPr>
        <w:rPr>
          <w:rFonts w:ascii="Arial" w:hAnsi="Arial" w:cs="Arial"/>
          <w:b/>
          <w:bCs/>
          <w:sz w:val="24"/>
          <w:szCs w:val="24"/>
        </w:rPr>
      </w:pPr>
      <w:r w:rsidRPr="00317515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986737" w:rsidRPr="006F023F" w:rsidRDefault="00317515" w:rsidP="006F023F">
      <w:pPr>
        <w:rPr>
          <w:rFonts w:ascii="Arial" w:hAnsi="Arial" w:cs="Arial"/>
          <w:b/>
          <w:sz w:val="24"/>
          <w:szCs w:val="24"/>
        </w:rPr>
      </w:pPr>
      <w:r w:rsidRPr="006F023F">
        <w:rPr>
          <w:rFonts w:ascii="Arial" w:hAnsi="Arial" w:cs="Arial"/>
          <w:b/>
          <w:sz w:val="24"/>
          <w:szCs w:val="24"/>
        </w:rPr>
        <w:t>ul. Warszawska 24</w:t>
      </w:r>
      <w:r w:rsidR="00986737" w:rsidRPr="006F023F">
        <w:rPr>
          <w:rFonts w:ascii="Arial" w:hAnsi="Arial" w:cs="Arial"/>
          <w:b/>
          <w:sz w:val="24"/>
          <w:szCs w:val="24"/>
        </w:rPr>
        <w:t xml:space="preserve"> </w:t>
      </w:r>
    </w:p>
    <w:p w:rsidR="00986737" w:rsidRDefault="00317515" w:rsidP="006F023F">
      <w:pPr>
        <w:rPr>
          <w:rFonts w:ascii="Arial" w:hAnsi="Arial" w:cs="Arial"/>
          <w:b/>
          <w:sz w:val="24"/>
          <w:szCs w:val="24"/>
        </w:rPr>
      </w:pPr>
      <w:r w:rsidRPr="006F023F">
        <w:rPr>
          <w:rFonts w:ascii="Arial" w:hAnsi="Arial" w:cs="Arial"/>
          <w:b/>
          <w:sz w:val="24"/>
          <w:szCs w:val="24"/>
        </w:rPr>
        <w:t>31-155</w:t>
      </w:r>
      <w:r w:rsidR="00986737" w:rsidRPr="006F023F">
        <w:rPr>
          <w:rFonts w:ascii="Arial" w:hAnsi="Arial" w:cs="Arial"/>
          <w:b/>
          <w:sz w:val="24"/>
          <w:szCs w:val="24"/>
        </w:rPr>
        <w:t xml:space="preserve"> </w:t>
      </w:r>
      <w:r w:rsidRPr="006F023F">
        <w:rPr>
          <w:rFonts w:ascii="Arial" w:hAnsi="Arial" w:cs="Arial"/>
          <w:b/>
          <w:sz w:val="24"/>
          <w:szCs w:val="24"/>
        </w:rPr>
        <w:t>KRAKÓW</w:t>
      </w:r>
    </w:p>
    <w:p w:rsidR="006F023F" w:rsidRPr="006F023F" w:rsidRDefault="006F023F" w:rsidP="006F023F">
      <w:pPr>
        <w:rPr>
          <w:rFonts w:ascii="Arial" w:hAnsi="Arial" w:cs="Arial"/>
          <w:b/>
          <w:sz w:val="24"/>
          <w:szCs w:val="24"/>
        </w:rPr>
      </w:pPr>
    </w:p>
    <w:p w:rsidR="00986737" w:rsidRPr="009432A1" w:rsidRDefault="00986737" w:rsidP="006F023F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CF7835" w:rsidRDefault="00986737" w:rsidP="006F023F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382A4A" w:rsidRDefault="00986737" w:rsidP="006F023F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86737" w:rsidRPr="004E4B64" w:rsidRDefault="00986737" w:rsidP="006F023F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:rsidTr="005A632E">
        <w:tc>
          <w:tcPr>
            <w:tcW w:w="2269" w:type="dxa"/>
            <w:shd w:val="clear" w:color="auto" w:fill="auto"/>
          </w:tcPr>
          <w:p w:rsidR="00986737" w:rsidRPr="004E4B64" w:rsidRDefault="00986737" w:rsidP="006F023F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4E4B64" w:rsidRDefault="00317515" w:rsidP="006F023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17515">
              <w:rPr>
                <w:rFonts w:ascii="Arial" w:hAnsi="Arial" w:cs="Arial"/>
                <w:bCs/>
                <w:sz w:val="24"/>
                <w:szCs w:val="24"/>
              </w:rPr>
              <w:t>Dostawa materiałów promocyjnych na potrzeby jednostek organizacyjnych Politechniki Krakowskiej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17515" w:rsidRPr="004E4B64" w:rsidTr="006F3D23">
        <w:tc>
          <w:tcPr>
            <w:tcW w:w="2269" w:type="dxa"/>
            <w:shd w:val="clear" w:color="auto" w:fill="auto"/>
          </w:tcPr>
          <w:p w:rsidR="00317515" w:rsidRPr="004E4B64" w:rsidRDefault="00317515" w:rsidP="006F023F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17515" w:rsidRPr="004E4B64" w:rsidRDefault="00317515" w:rsidP="006F023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17515">
              <w:rPr>
                <w:rFonts w:ascii="Arial" w:hAnsi="Arial" w:cs="Arial"/>
                <w:bCs/>
                <w:sz w:val="24"/>
                <w:szCs w:val="24"/>
              </w:rPr>
              <w:t>KA-2/011/2024</w:t>
            </w:r>
          </w:p>
        </w:tc>
      </w:tr>
    </w:tbl>
    <w:p w:rsidR="00A80738" w:rsidRPr="00986737" w:rsidRDefault="00A80738" w:rsidP="006F023F">
      <w:pPr>
        <w:pStyle w:val="Nagwek"/>
        <w:tabs>
          <w:tab w:val="clear" w:pos="4536"/>
          <w:tab w:val="clear" w:pos="9072"/>
        </w:tabs>
        <w:rPr>
          <w:rFonts w:ascii="Arial" w:hAnsi="Arial" w:cs="Arial"/>
          <w:bCs/>
          <w:spacing w:val="20"/>
          <w:sz w:val="24"/>
          <w:szCs w:val="24"/>
        </w:rPr>
      </w:pPr>
    </w:p>
    <w:p w:rsidR="00D665F5" w:rsidRPr="00BB547B" w:rsidRDefault="00D665F5" w:rsidP="006F023F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317515" w:rsidRPr="00317515">
        <w:rPr>
          <w:rFonts w:ascii="Arial" w:hAnsi="Arial" w:cs="Arial"/>
          <w:sz w:val="24"/>
          <w:szCs w:val="24"/>
        </w:rPr>
        <w:t>(</w:t>
      </w:r>
      <w:proofErr w:type="spellStart"/>
      <w:r w:rsidR="00317515" w:rsidRPr="00317515">
        <w:rPr>
          <w:rFonts w:ascii="Arial" w:hAnsi="Arial" w:cs="Arial"/>
          <w:sz w:val="24"/>
          <w:szCs w:val="24"/>
        </w:rPr>
        <w:t>t.j</w:t>
      </w:r>
      <w:proofErr w:type="spellEnd"/>
      <w:r w:rsidR="00317515" w:rsidRPr="00317515">
        <w:rPr>
          <w:rFonts w:ascii="Arial" w:hAnsi="Arial" w:cs="Arial"/>
          <w:sz w:val="24"/>
          <w:szCs w:val="24"/>
        </w:rPr>
        <w:t>. Dz. U. z 2023r. poz. 1605)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Default="00D665F5" w:rsidP="006F023F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317515" w:rsidRPr="00317515">
        <w:rPr>
          <w:rFonts w:ascii="Arial" w:hAnsi="Arial" w:cs="Arial"/>
          <w:sz w:val="24"/>
          <w:szCs w:val="24"/>
        </w:rPr>
        <w:t>23/02/2024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317515" w:rsidRPr="00317515">
        <w:rPr>
          <w:rFonts w:ascii="Arial" w:hAnsi="Arial" w:cs="Arial"/>
          <w:sz w:val="24"/>
          <w:szCs w:val="24"/>
        </w:rPr>
        <w:t>11:00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p w:rsidR="006F023F" w:rsidRPr="00BB547B" w:rsidRDefault="006F023F" w:rsidP="006F023F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:rsidTr="005A632E"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986737" w:rsidRDefault="006B27ED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986737" w:rsidRDefault="006B27ED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317515" w:rsidRPr="00BB547B" w:rsidTr="006F3D23"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Omega sp. z o.o.</w:t>
            </w:r>
          </w:p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Chorzowska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108/8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17515" w:rsidRPr="00986737" w:rsidRDefault="00317515" w:rsidP="006F023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40-101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4 920.00 zł</w:t>
            </w:r>
          </w:p>
        </w:tc>
      </w:tr>
      <w:tr w:rsidR="00317515" w:rsidRPr="00BB547B" w:rsidTr="006F3D23"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"MIKODRUK-COMPUTER" S.C. JACEK I SYLWIA MIKOŁAJCZYK</w:t>
            </w:r>
          </w:p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Ptolemeusza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23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17515" w:rsidRPr="00986737" w:rsidRDefault="00317515" w:rsidP="006F023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62-800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KALISZ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21 371.25 zł</w:t>
            </w:r>
          </w:p>
        </w:tc>
      </w:tr>
      <w:tr w:rsidR="00317515" w:rsidRPr="00BB547B" w:rsidTr="006F3D23"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"MIKODRUK-COMPUTER" S.C. JACEK I SYLWIA MIKOŁAJCZYK</w:t>
            </w:r>
          </w:p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Ptolemeusza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23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17515" w:rsidRPr="00986737" w:rsidRDefault="00317515" w:rsidP="006F023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62-800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KALISZ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2 214.00 zł</w:t>
            </w:r>
          </w:p>
        </w:tc>
      </w:tr>
      <w:tr w:rsidR="00317515" w:rsidRPr="00BB547B" w:rsidTr="006F3D23"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"MIKODRUK-COMPUTER" S.C. JACEK I SYLWIA MIKOŁAJCZYK</w:t>
            </w:r>
          </w:p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Ptolemeusza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23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17515" w:rsidRPr="00986737" w:rsidRDefault="00317515" w:rsidP="006F023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62-800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KALISZ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3 659.25 zł</w:t>
            </w:r>
          </w:p>
        </w:tc>
      </w:tr>
      <w:tr w:rsidR="00317515" w:rsidRPr="00BB547B" w:rsidTr="006F3D23"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"MIKODRUK-COMPUTER" S.C. JACEK I SYLWIA MIKOŁAJCZYK</w:t>
            </w:r>
          </w:p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Ptolemeusza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23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17515" w:rsidRPr="00986737" w:rsidRDefault="00317515" w:rsidP="006F023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62-800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KALISZ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5 793.30 zł</w:t>
            </w:r>
          </w:p>
        </w:tc>
      </w:tr>
      <w:tr w:rsidR="00317515" w:rsidRPr="00BB547B" w:rsidTr="006F3D23"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"MIKODRUK-COMPUTER" S.C. JACEK I SYLWIA MIKOŁAJCZYK</w:t>
            </w:r>
          </w:p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Ptolemeusza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23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17515" w:rsidRPr="00986737" w:rsidRDefault="00317515" w:rsidP="006F023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62-800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KALISZ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4 735.00 zł</w:t>
            </w:r>
          </w:p>
        </w:tc>
      </w:tr>
      <w:tr w:rsidR="00317515" w:rsidRPr="00BB547B" w:rsidTr="006F3D23"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"MIKODRUK-COMPUTER" S.C. JACEK I SYLWIA MIKOŁAJCZYK</w:t>
            </w:r>
          </w:p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Ptolemeusza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23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17515" w:rsidRPr="00986737" w:rsidRDefault="00317515" w:rsidP="006F023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62-800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KALISZ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7 292.90 zł</w:t>
            </w:r>
          </w:p>
        </w:tc>
      </w:tr>
      <w:tr w:rsidR="00317515" w:rsidRPr="00BB547B" w:rsidTr="006F3D23"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 xml:space="preserve">PPHU LIR </w:t>
            </w:r>
            <w:proofErr w:type="spellStart"/>
            <w:r w:rsidRPr="00317515">
              <w:rPr>
                <w:rFonts w:ascii="Arial" w:hAnsi="Arial" w:cs="Arial"/>
                <w:sz w:val="24"/>
                <w:szCs w:val="24"/>
              </w:rPr>
              <w:t>Elzbieta</w:t>
            </w:r>
            <w:proofErr w:type="spellEnd"/>
            <w:r w:rsidRPr="0031751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17515">
              <w:rPr>
                <w:rFonts w:ascii="Arial" w:hAnsi="Arial" w:cs="Arial"/>
                <w:sz w:val="24"/>
                <w:szCs w:val="24"/>
              </w:rPr>
              <w:t>Zajet</w:t>
            </w:r>
            <w:proofErr w:type="spellEnd"/>
          </w:p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Grunwaldzka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17515" w:rsidRPr="00986737" w:rsidRDefault="00317515" w:rsidP="006F023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82-300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Elbląg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32 564.25 zł</w:t>
            </w:r>
          </w:p>
        </w:tc>
      </w:tr>
      <w:tr w:rsidR="00317515" w:rsidRPr="00BB547B" w:rsidTr="006F3D23"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 xml:space="preserve">PPHU LIR </w:t>
            </w:r>
            <w:proofErr w:type="spellStart"/>
            <w:r w:rsidRPr="00317515">
              <w:rPr>
                <w:rFonts w:ascii="Arial" w:hAnsi="Arial" w:cs="Arial"/>
                <w:sz w:val="24"/>
                <w:szCs w:val="24"/>
              </w:rPr>
              <w:t>Elzbieta</w:t>
            </w:r>
            <w:proofErr w:type="spellEnd"/>
            <w:r w:rsidRPr="0031751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17515">
              <w:rPr>
                <w:rFonts w:ascii="Arial" w:hAnsi="Arial" w:cs="Arial"/>
                <w:sz w:val="24"/>
                <w:szCs w:val="24"/>
              </w:rPr>
              <w:t>Zajet</w:t>
            </w:r>
            <w:proofErr w:type="spellEnd"/>
          </w:p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Grunwaldzka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17515" w:rsidRPr="00986737" w:rsidRDefault="00317515" w:rsidP="006F023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82-300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Elbląg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1 476.00 zł</w:t>
            </w:r>
          </w:p>
        </w:tc>
      </w:tr>
      <w:tr w:rsidR="00317515" w:rsidRPr="00BB547B" w:rsidTr="006F3D23"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 xml:space="preserve">PPHU LIR </w:t>
            </w:r>
            <w:proofErr w:type="spellStart"/>
            <w:r w:rsidRPr="00317515">
              <w:rPr>
                <w:rFonts w:ascii="Arial" w:hAnsi="Arial" w:cs="Arial"/>
                <w:sz w:val="24"/>
                <w:szCs w:val="24"/>
              </w:rPr>
              <w:t>Elzbieta</w:t>
            </w:r>
            <w:proofErr w:type="spellEnd"/>
            <w:r w:rsidRPr="0031751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17515">
              <w:rPr>
                <w:rFonts w:ascii="Arial" w:hAnsi="Arial" w:cs="Arial"/>
                <w:sz w:val="24"/>
                <w:szCs w:val="24"/>
              </w:rPr>
              <w:t>Zajet</w:t>
            </w:r>
            <w:proofErr w:type="spellEnd"/>
          </w:p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Grunwaldzka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17515" w:rsidRPr="00986737" w:rsidRDefault="00317515" w:rsidP="006F023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82-300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Elbląg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6 920.00 zł</w:t>
            </w:r>
          </w:p>
        </w:tc>
      </w:tr>
      <w:tr w:rsidR="00317515" w:rsidRPr="00BB547B" w:rsidTr="006F3D23"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 xml:space="preserve">PPHU LIR </w:t>
            </w:r>
            <w:proofErr w:type="spellStart"/>
            <w:r w:rsidRPr="00317515">
              <w:rPr>
                <w:rFonts w:ascii="Arial" w:hAnsi="Arial" w:cs="Arial"/>
                <w:sz w:val="24"/>
                <w:szCs w:val="24"/>
              </w:rPr>
              <w:t>Elzbieta</w:t>
            </w:r>
            <w:proofErr w:type="spellEnd"/>
            <w:r w:rsidRPr="0031751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17515">
              <w:rPr>
                <w:rFonts w:ascii="Arial" w:hAnsi="Arial" w:cs="Arial"/>
                <w:sz w:val="24"/>
                <w:szCs w:val="24"/>
              </w:rPr>
              <w:t>Zajet</w:t>
            </w:r>
            <w:proofErr w:type="spellEnd"/>
          </w:p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Grunwaldzka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17515" w:rsidRPr="00986737" w:rsidRDefault="00317515" w:rsidP="006F023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82-300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Elbląg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9 655.50 zł</w:t>
            </w:r>
          </w:p>
        </w:tc>
      </w:tr>
      <w:tr w:rsidR="00317515" w:rsidRPr="00BB547B" w:rsidTr="006F3D23"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 xml:space="preserve">PPHU LIR </w:t>
            </w:r>
            <w:proofErr w:type="spellStart"/>
            <w:r w:rsidRPr="00317515">
              <w:rPr>
                <w:rFonts w:ascii="Arial" w:hAnsi="Arial" w:cs="Arial"/>
                <w:sz w:val="24"/>
                <w:szCs w:val="24"/>
              </w:rPr>
              <w:t>Elzbieta</w:t>
            </w:r>
            <w:proofErr w:type="spellEnd"/>
            <w:r w:rsidRPr="0031751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17515">
              <w:rPr>
                <w:rFonts w:ascii="Arial" w:hAnsi="Arial" w:cs="Arial"/>
                <w:sz w:val="24"/>
                <w:szCs w:val="24"/>
              </w:rPr>
              <w:t>Zajet</w:t>
            </w:r>
            <w:proofErr w:type="spellEnd"/>
          </w:p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Grunwaldzka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17515" w:rsidRPr="00986737" w:rsidRDefault="00317515" w:rsidP="006F023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82-300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Elbląg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19 680.50 zł</w:t>
            </w:r>
          </w:p>
        </w:tc>
      </w:tr>
      <w:tr w:rsidR="00317515" w:rsidRPr="00BB547B" w:rsidTr="006F3D23"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 xml:space="preserve">PPHU LIR </w:t>
            </w:r>
            <w:proofErr w:type="spellStart"/>
            <w:r w:rsidRPr="00317515">
              <w:rPr>
                <w:rFonts w:ascii="Arial" w:hAnsi="Arial" w:cs="Arial"/>
                <w:sz w:val="24"/>
                <w:szCs w:val="24"/>
              </w:rPr>
              <w:t>Elzbieta</w:t>
            </w:r>
            <w:proofErr w:type="spellEnd"/>
            <w:r w:rsidRPr="0031751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17515">
              <w:rPr>
                <w:rFonts w:ascii="Arial" w:hAnsi="Arial" w:cs="Arial"/>
                <w:sz w:val="24"/>
                <w:szCs w:val="24"/>
              </w:rPr>
              <w:t>Zajet</w:t>
            </w:r>
            <w:proofErr w:type="spellEnd"/>
          </w:p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Grunwaldzka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17515" w:rsidRPr="00986737" w:rsidRDefault="00317515" w:rsidP="006F023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82-300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Elbląg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7 837.50 zł</w:t>
            </w:r>
          </w:p>
        </w:tc>
      </w:tr>
      <w:tr w:rsidR="00317515" w:rsidRPr="00BB547B" w:rsidTr="006F3D23"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 xml:space="preserve">Agencja Reklamowa SOLDIES Dominik </w:t>
            </w:r>
            <w:proofErr w:type="spellStart"/>
            <w:r w:rsidRPr="00317515">
              <w:rPr>
                <w:rFonts w:ascii="Arial" w:hAnsi="Arial" w:cs="Arial"/>
                <w:sz w:val="24"/>
                <w:szCs w:val="24"/>
              </w:rPr>
              <w:t>Maślerz</w:t>
            </w:r>
            <w:proofErr w:type="spellEnd"/>
          </w:p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Droginia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320/-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17515" w:rsidRPr="00986737" w:rsidRDefault="00317515" w:rsidP="006F023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32-400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Myślenice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22 396.00 zł</w:t>
            </w:r>
          </w:p>
        </w:tc>
      </w:tr>
      <w:tr w:rsidR="00317515" w:rsidRPr="00BB547B" w:rsidTr="006F3D23"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 xml:space="preserve">Agencja Reklamowa SOLDIES Dominik </w:t>
            </w:r>
            <w:proofErr w:type="spellStart"/>
            <w:r w:rsidRPr="00317515">
              <w:rPr>
                <w:rFonts w:ascii="Arial" w:hAnsi="Arial" w:cs="Arial"/>
                <w:sz w:val="24"/>
                <w:szCs w:val="24"/>
              </w:rPr>
              <w:t>Maślerz</w:t>
            </w:r>
            <w:proofErr w:type="spellEnd"/>
          </w:p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Droginia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320/-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17515" w:rsidRPr="00986737" w:rsidRDefault="00317515" w:rsidP="006F023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32-400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Myślenice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4 045.00 zł</w:t>
            </w:r>
          </w:p>
        </w:tc>
      </w:tr>
      <w:tr w:rsidR="00317515" w:rsidRPr="00BB547B" w:rsidTr="006F3D23"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 xml:space="preserve">Agencja Reklamowa SOLDIES Dominik </w:t>
            </w:r>
            <w:proofErr w:type="spellStart"/>
            <w:r w:rsidRPr="00317515">
              <w:rPr>
                <w:rFonts w:ascii="Arial" w:hAnsi="Arial" w:cs="Arial"/>
                <w:sz w:val="24"/>
                <w:szCs w:val="24"/>
              </w:rPr>
              <w:t>Maślerz</w:t>
            </w:r>
            <w:proofErr w:type="spellEnd"/>
          </w:p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Droginia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320/-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17515" w:rsidRPr="00986737" w:rsidRDefault="00317515" w:rsidP="006F023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32-400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Myślenice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5 485.00 zł</w:t>
            </w:r>
          </w:p>
        </w:tc>
      </w:tr>
      <w:tr w:rsidR="00317515" w:rsidRPr="00BB547B" w:rsidTr="006F3D23"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 xml:space="preserve">Agencja Reklamowa SOLDIES Dominik </w:t>
            </w:r>
            <w:proofErr w:type="spellStart"/>
            <w:r w:rsidRPr="00317515">
              <w:rPr>
                <w:rFonts w:ascii="Arial" w:hAnsi="Arial" w:cs="Arial"/>
                <w:sz w:val="24"/>
                <w:szCs w:val="24"/>
              </w:rPr>
              <w:t>Maślerz</w:t>
            </w:r>
            <w:proofErr w:type="spellEnd"/>
          </w:p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Droginia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320/-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17515" w:rsidRPr="00986737" w:rsidRDefault="00317515" w:rsidP="006F023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32-400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Myślenice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5 650.00 zł</w:t>
            </w:r>
          </w:p>
        </w:tc>
      </w:tr>
      <w:tr w:rsidR="00317515" w:rsidRPr="00BB547B" w:rsidTr="006F3D23"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 xml:space="preserve">Agencja Reklamowa SOLDIES Dominik </w:t>
            </w:r>
            <w:proofErr w:type="spellStart"/>
            <w:r w:rsidRPr="00317515">
              <w:rPr>
                <w:rFonts w:ascii="Arial" w:hAnsi="Arial" w:cs="Arial"/>
                <w:sz w:val="24"/>
                <w:szCs w:val="24"/>
              </w:rPr>
              <w:t>Maślerz</w:t>
            </w:r>
            <w:proofErr w:type="spellEnd"/>
          </w:p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Droginia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320/-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17515" w:rsidRPr="00986737" w:rsidRDefault="00317515" w:rsidP="006F023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32-400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Myślenice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6 857.60 zł</w:t>
            </w:r>
          </w:p>
        </w:tc>
      </w:tr>
      <w:tr w:rsidR="00317515" w:rsidRPr="00BB547B" w:rsidTr="006F3D23"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Greg International Sp. z o.o.</w:t>
            </w:r>
          </w:p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Skotnicka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252A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17515" w:rsidRPr="00986737" w:rsidRDefault="00317515" w:rsidP="006F023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30-394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17 623.40 zł</w:t>
            </w:r>
          </w:p>
        </w:tc>
      </w:tr>
      <w:tr w:rsidR="00317515" w:rsidRPr="00BB547B" w:rsidTr="006F3D23"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Greg International Sp. z o.o.</w:t>
            </w:r>
          </w:p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Skotnicka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252A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17515" w:rsidRPr="00986737" w:rsidRDefault="00317515" w:rsidP="006F023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30-394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2 632.20 zł</w:t>
            </w:r>
          </w:p>
        </w:tc>
      </w:tr>
      <w:tr w:rsidR="00317515" w:rsidRPr="00BB547B" w:rsidTr="006F3D23"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Greg International Sp. z o.o.</w:t>
            </w:r>
          </w:p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Skotnicka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252A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17515" w:rsidRPr="00986737" w:rsidRDefault="00317515" w:rsidP="006F023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30-394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3 107.90 zł</w:t>
            </w:r>
          </w:p>
        </w:tc>
      </w:tr>
      <w:tr w:rsidR="00317515" w:rsidRPr="00BB547B" w:rsidTr="006F3D23"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Greg International Sp. z o.o.</w:t>
            </w:r>
          </w:p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Skotnicka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252A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17515" w:rsidRPr="00986737" w:rsidRDefault="00317515" w:rsidP="006F023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30-394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4 699.16 zł</w:t>
            </w:r>
          </w:p>
        </w:tc>
      </w:tr>
      <w:tr w:rsidR="00317515" w:rsidRPr="00BB547B" w:rsidTr="006F3D23"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Greg International Sp. z o.o.</w:t>
            </w:r>
          </w:p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Skotnicka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252A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17515" w:rsidRPr="00986737" w:rsidRDefault="00317515" w:rsidP="006F023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30-394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3 464.25 zł</w:t>
            </w:r>
          </w:p>
        </w:tc>
      </w:tr>
    </w:tbl>
    <w:p w:rsidR="00317515" w:rsidRPr="00BB547B" w:rsidRDefault="00317515" w:rsidP="006F023F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 xml:space="preserve">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317515" w:rsidRPr="00BB547B" w:rsidTr="006F3D23"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lastRenderedPageBreak/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Greg International Sp. z o.o.</w:t>
            </w:r>
          </w:p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Skotnicka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252A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17515" w:rsidRPr="00986737" w:rsidRDefault="00317515" w:rsidP="006F023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30-394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5 311.41 zł</w:t>
            </w:r>
          </w:p>
        </w:tc>
      </w:tr>
      <w:tr w:rsidR="00317515" w:rsidRPr="00BB547B" w:rsidTr="006F3D23"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OIVIO Technology Mateusz Raźny</w:t>
            </w:r>
          </w:p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17515">
              <w:rPr>
                <w:rFonts w:ascii="Arial" w:hAnsi="Arial" w:cs="Arial"/>
                <w:sz w:val="24"/>
                <w:szCs w:val="24"/>
              </w:rPr>
              <w:t>Krasnowolskiego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17515" w:rsidRPr="00986737" w:rsidRDefault="00317515" w:rsidP="006F023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31-752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32 837.00 zł</w:t>
            </w:r>
          </w:p>
        </w:tc>
      </w:tr>
      <w:tr w:rsidR="00317515" w:rsidRPr="00BB547B" w:rsidTr="006F3D23"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OIVIO Technology Mateusz Raźny</w:t>
            </w:r>
          </w:p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17515">
              <w:rPr>
                <w:rFonts w:ascii="Arial" w:hAnsi="Arial" w:cs="Arial"/>
                <w:sz w:val="24"/>
                <w:szCs w:val="24"/>
              </w:rPr>
              <w:t>Krasnowolskiego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17515" w:rsidRPr="00986737" w:rsidRDefault="00317515" w:rsidP="006F023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31-752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4 745.00 zł</w:t>
            </w:r>
          </w:p>
        </w:tc>
      </w:tr>
      <w:tr w:rsidR="00317515" w:rsidRPr="00BB547B" w:rsidTr="006F3D23"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OIVIO Technology Mateusz Raźny</w:t>
            </w:r>
          </w:p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17515">
              <w:rPr>
                <w:rFonts w:ascii="Arial" w:hAnsi="Arial" w:cs="Arial"/>
                <w:sz w:val="24"/>
                <w:szCs w:val="24"/>
              </w:rPr>
              <w:t>Krasnowolskiego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17515" w:rsidRPr="00986737" w:rsidRDefault="00317515" w:rsidP="006F023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31-752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6 955.00 zł</w:t>
            </w:r>
          </w:p>
        </w:tc>
      </w:tr>
      <w:tr w:rsidR="00317515" w:rsidRPr="00BB547B" w:rsidTr="006F3D23"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OIVIO Technology Mateusz Raźny</w:t>
            </w:r>
          </w:p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17515">
              <w:rPr>
                <w:rFonts w:ascii="Arial" w:hAnsi="Arial" w:cs="Arial"/>
                <w:sz w:val="24"/>
                <w:szCs w:val="24"/>
              </w:rPr>
              <w:t>Krasnowolskiego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17515" w:rsidRPr="00986737" w:rsidRDefault="00317515" w:rsidP="006F023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31-752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7 895.00 zł</w:t>
            </w:r>
          </w:p>
        </w:tc>
      </w:tr>
      <w:tr w:rsidR="00317515" w:rsidRPr="00BB547B" w:rsidTr="006F3D23"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MIROSŁAW KOMIN MK STUDIO AGENCJA REKLAMOWA</w:t>
            </w:r>
          </w:p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OS.JANA III SOBIESKIEGO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7/46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17515" w:rsidRPr="00986737" w:rsidRDefault="00317515" w:rsidP="006F023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60-688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19 861.30 zł</w:t>
            </w:r>
          </w:p>
        </w:tc>
      </w:tr>
      <w:tr w:rsidR="00317515" w:rsidRPr="00BB547B" w:rsidTr="006F3D23"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Agencja reklamy Eureka Plus B. Fedorowicz R. Fedorowicz</w:t>
            </w:r>
          </w:p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3 Maja 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11/10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17515" w:rsidRPr="00986737" w:rsidRDefault="00317515" w:rsidP="006F023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35-030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Rzeszów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18 194.60 zł</w:t>
            </w:r>
          </w:p>
        </w:tc>
      </w:tr>
      <w:tr w:rsidR="00317515" w:rsidRPr="00BB547B" w:rsidTr="006F3D23"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Agencja reklamy Eureka Plus B. Fedorowicz R. Fedorowicz</w:t>
            </w:r>
          </w:p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3 Maja 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11/10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17515" w:rsidRPr="00986737" w:rsidRDefault="00317515" w:rsidP="006F023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35-030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Rzeszów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2 460.00 zł</w:t>
            </w:r>
          </w:p>
        </w:tc>
      </w:tr>
      <w:tr w:rsidR="00317515" w:rsidRPr="00BB547B" w:rsidTr="006F3D23"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Agencja reklamy Eureka Plus B. Fedorowicz R. Fedorowicz</w:t>
            </w:r>
          </w:p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3 Maja 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11/10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17515" w:rsidRPr="00986737" w:rsidRDefault="00317515" w:rsidP="006F023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35-030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Rzeszów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4 615.70 zł</w:t>
            </w:r>
          </w:p>
        </w:tc>
      </w:tr>
      <w:tr w:rsidR="00317515" w:rsidRPr="00BB547B" w:rsidTr="006F3D23"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Agencja reklamy Eureka Plus B. Fedorowicz R. Fedorowicz</w:t>
            </w:r>
          </w:p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3 Maja 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11/10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17515" w:rsidRPr="00986737" w:rsidRDefault="00317515" w:rsidP="006F023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35-030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Rzeszów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6 443.00 zł</w:t>
            </w:r>
          </w:p>
        </w:tc>
      </w:tr>
      <w:tr w:rsidR="00317515" w:rsidRPr="00BB547B" w:rsidTr="006F3D23"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Agencja reklamy Eureka Plus B. Fedorowicz R. Fedorowicz</w:t>
            </w:r>
          </w:p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3 Maja 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11/10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17515" w:rsidRPr="00986737" w:rsidRDefault="00317515" w:rsidP="006F023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35-030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Rzeszów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5 393.00 zł</w:t>
            </w:r>
          </w:p>
        </w:tc>
      </w:tr>
      <w:tr w:rsidR="00317515" w:rsidRPr="00BB547B" w:rsidTr="006F3D23"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Agencja reklamy Eureka Plus B. Fedorowicz R. Fedorowicz</w:t>
            </w:r>
          </w:p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3 Maja 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11/10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17515" w:rsidRPr="00986737" w:rsidRDefault="00317515" w:rsidP="006F023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35-030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Rzeszów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6 530.53 zł</w:t>
            </w:r>
          </w:p>
        </w:tc>
      </w:tr>
      <w:tr w:rsidR="00317515" w:rsidRPr="00BB547B" w:rsidTr="006F3D23"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ARW Studio B&amp;W Wojciech Janecki</w:t>
            </w:r>
          </w:p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Podjazdowa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2/31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17515" w:rsidRPr="00986737" w:rsidRDefault="00317515" w:rsidP="006F023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41-200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Sosnowiec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20 000.00 zł</w:t>
            </w:r>
          </w:p>
        </w:tc>
      </w:tr>
      <w:tr w:rsidR="00317515" w:rsidRPr="00BB547B" w:rsidTr="006F3D23"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ARW Studio B&amp;W Wojciech Janecki</w:t>
            </w:r>
          </w:p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Podjazdowa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2/31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17515" w:rsidRPr="00986737" w:rsidRDefault="00317515" w:rsidP="006F023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41-200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Sosnowiec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4 300.00 zł</w:t>
            </w:r>
          </w:p>
        </w:tc>
      </w:tr>
    </w:tbl>
    <w:p w:rsidR="00317515" w:rsidRPr="00BB547B" w:rsidRDefault="00317515" w:rsidP="006F023F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lastRenderedPageBreak/>
        <w:t xml:space="preserve">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317515" w:rsidRPr="00BB547B" w:rsidTr="006F3D23"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ARW Studio B&amp;W Wojciech Janecki</w:t>
            </w:r>
          </w:p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Podjazdowa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2/31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17515" w:rsidRPr="00986737" w:rsidRDefault="00317515" w:rsidP="006F023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41-200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Sosnowiec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7 600.00 zł</w:t>
            </w:r>
          </w:p>
        </w:tc>
      </w:tr>
      <w:tr w:rsidR="00317515" w:rsidRPr="00BB547B" w:rsidTr="006F3D23"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ARW Studio B&amp;W Wojciech Janecki</w:t>
            </w:r>
          </w:p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Podjazdowa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2/31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17515" w:rsidRPr="00986737" w:rsidRDefault="00317515" w:rsidP="006F023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41-200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Sosnowiec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5 200.00 zł</w:t>
            </w:r>
          </w:p>
        </w:tc>
      </w:tr>
      <w:tr w:rsidR="00317515" w:rsidRPr="00BB547B" w:rsidTr="006F3D23"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ARW Studio B&amp;W Wojciech Janecki</w:t>
            </w:r>
          </w:p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Podjazdowa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2/31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17515" w:rsidRPr="00986737" w:rsidRDefault="00317515" w:rsidP="006F023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41-200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Sosnowiec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9 300.00 zł</w:t>
            </w:r>
          </w:p>
        </w:tc>
      </w:tr>
      <w:tr w:rsidR="00317515" w:rsidRPr="00BB547B" w:rsidTr="006F3D23"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17515">
              <w:rPr>
                <w:rFonts w:ascii="Arial" w:hAnsi="Arial" w:cs="Arial"/>
                <w:sz w:val="24"/>
                <w:szCs w:val="24"/>
              </w:rPr>
              <w:t>Rekus</w:t>
            </w:r>
            <w:proofErr w:type="spellEnd"/>
            <w:r w:rsidRPr="00317515">
              <w:rPr>
                <w:rFonts w:ascii="Arial" w:hAnsi="Arial" w:cs="Arial"/>
                <w:sz w:val="24"/>
                <w:szCs w:val="24"/>
              </w:rPr>
              <w:t xml:space="preserve"> Kinga Świderska &amp; Michał Świderski Spółka Cywilna</w:t>
            </w:r>
          </w:p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Inowłodzka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5/004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17515" w:rsidRPr="00986737" w:rsidRDefault="00317515" w:rsidP="006F023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03-237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36 542.25 zł</w:t>
            </w:r>
          </w:p>
        </w:tc>
      </w:tr>
      <w:tr w:rsidR="00317515" w:rsidRPr="00BB547B" w:rsidTr="006F3D23"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17515">
              <w:rPr>
                <w:rFonts w:ascii="Arial" w:hAnsi="Arial" w:cs="Arial"/>
                <w:sz w:val="24"/>
                <w:szCs w:val="24"/>
              </w:rPr>
              <w:t>Rekus</w:t>
            </w:r>
            <w:proofErr w:type="spellEnd"/>
            <w:r w:rsidRPr="00317515">
              <w:rPr>
                <w:rFonts w:ascii="Arial" w:hAnsi="Arial" w:cs="Arial"/>
                <w:sz w:val="24"/>
                <w:szCs w:val="24"/>
              </w:rPr>
              <w:t xml:space="preserve"> Kinga Świderska &amp; Michał Świderski Spółka Cywilna</w:t>
            </w:r>
          </w:p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Inowłodzka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5/004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17515" w:rsidRPr="00986737" w:rsidRDefault="00317515" w:rsidP="006F023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03-237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4 665.91 zł</w:t>
            </w:r>
          </w:p>
        </w:tc>
      </w:tr>
      <w:tr w:rsidR="00317515" w:rsidRPr="00BB547B" w:rsidTr="006F3D23"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17515">
              <w:rPr>
                <w:rFonts w:ascii="Arial" w:hAnsi="Arial" w:cs="Arial"/>
                <w:sz w:val="24"/>
                <w:szCs w:val="24"/>
              </w:rPr>
              <w:t>Rekus</w:t>
            </w:r>
            <w:proofErr w:type="spellEnd"/>
            <w:r w:rsidRPr="00317515">
              <w:rPr>
                <w:rFonts w:ascii="Arial" w:hAnsi="Arial" w:cs="Arial"/>
                <w:sz w:val="24"/>
                <w:szCs w:val="24"/>
              </w:rPr>
              <w:t xml:space="preserve"> Kinga Świderska &amp; Michał Świderski Spółka Cywilna</w:t>
            </w:r>
          </w:p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Inowłodzka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5/004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17515" w:rsidRPr="00986737" w:rsidRDefault="00317515" w:rsidP="006F023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03-237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5 986.16 zł</w:t>
            </w:r>
          </w:p>
        </w:tc>
      </w:tr>
      <w:tr w:rsidR="00317515" w:rsidRPr="00BB547B" w:rsidTr="006F3D23"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17515">
              <w:rPr>
                <w:rFonts w:ascii="Arial" w:hAnsi="Arial" w:cs="Arial"/>
                <w:sz w:val="24"/>
                <w:szCs w:val="24"/>
              </w:rPr>
              <w:t>Rekus</w:t>
            </w:r>
            <w:proofErr w:type="spellEnd"/>
            <w:r w:rsidRPr="00317515">
              <w:rPr>
                <w:rFonts w:ascii="Arial" w:hAnsi="Arial" w:cs="Arial"/>
                <w:sz w:val="24"/>
                <w:szCs w:val="24"/>
              </w:rPr>
              <w:t xml:space="preserve"> Kinga Świderska &amp; Michał Świderski Spółka Cywilna</w:t>
            </w:r>
          </w:p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Inowłodzka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5/004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17515" w:rsidRPr="00986737" w:rsidRDefault="00317515" w:rsidP="006F023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03-237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8 083.94 zł</w:t>
            </w:r>
          </w:p>
        </w:tc>
      </w:tr>
      <w:tr w:rsidR="00317515" w:rsidRPr="00BB547B" w:rsidTr="006F3D23"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Podarowane.pl Biedrzycki Spółka Jawna</w:t>
            </w:r>
          </w:p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Kasztanowa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26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17515" w:rsidRPr="00986737" w:rsidRDefault="00317515" w:rsidP="006F023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32-040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Rzeszotary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14 716.90 zł</w:t>
            </w:r>
          </w:p>
        </w:tc>
      </w:tr>
      <w:tr w:rsidR="00317515" w:rsidRPr="00BB547B" w:rsidTr="006F3D23"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Podarowane.pl Biedrzycki Spółka Jawna</w:t>
            </w:r>
          </w:p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Kasztanowa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26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17515" w:rsidRPr="00986737" w:rsidRDefault="00317515" w:rsidP="006F023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32-040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Rzeszotary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3 327.60 zł</w:t>
            </w:r>
          </w:p>
        </w:tc>
      </w:tr>
      <w:tr w:rsidR="00317515" w:rsidRPr="00BB547B" w:rsidTr="006F3D23"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Podarowane.pl Biedrzycki Spółka Jawna</w:t>
            </w:r>
          </w:p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Kasztanowa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26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17515" w:rsidRPr="00986737" w:rsidRDefault="00317515" w:rsidP="006F023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32-040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Rzeszotary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4 213.80 zł</w:t>
            </w:r>
          </w:p>
        </w:tc>
      </w:tr>
      <w:tr w:rsidR="00317515" w:rsidRPr="00BB547B" w:rsidTr="006F3D23"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 xml:space="preserve">Studio Siedem Grzegorz </w:t>
            </w:r>
            <w:proofErr w:type="spellStart"/>
            <w:r w:rsidRPr="00317515">
              <w:rPr>
                <w:rFonts w:ascii="Arial" w:hAnsi="Arial" w:cs="Arial"/>
                <w:sz w:val="24"/>
                <w:szCs w:val="24"/>
              </w:rPr>
              <w:t>Zoltowski</w:t>
            </w:r>
            <w:proofErr w:type="spellEnd"/>
          </w:p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Myślenicka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186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17515" w:rsidRPr="00986737" w:rsidRDefault="00317515" w:rsidP="006F023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30-698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19 469.67 zł</w:t>
            </w:r>
          </w:p>
        </w:tc>
      </w:tr>
      <w:tr w:rsidR="00317515" w:rsidRPr="00BB547B" w:rsidTr="006F3D23"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 xml:space="preserve">Studio Siedem Grzegorz </w:t>
            </w:r>
            <w:proofErr w:type="spellStart"/>
            <w:r w:rsidRPr="00317515">
              <w:rPr>
                <w:rFonts w:ascii="Arial" w:hAnsi="Arial" w:cs="Arial"/>
                <w:sz w:val="24"/>
                <w:szCs w:val="24"/>
              </w:rPr>
              <w:t>Zoltowski</w:t>
            </w:r>
            <w:proofErr w:type="spellEnd"/>
          </w:p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Myślenicka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186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17515" w:rsidRPr="00986737" w:rsidRDefault="00317515" w:rsidP="006F023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30-698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3 579.30 zł</w:t>
            </w:r>
          </w:p>
        </w:tc>
      </w:tr>
      <w:tr w:rsidR="00317515" w:rsidRPr="00BB547B" w:rsidTr="006F3D23"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 xml:space="preserve">Studio Siedem Grzegorz </w:t>
            </w:r>
            <w:proofErr w:type="spellStart"/>
            <w:r w:rsidRPr="00317515">
              <w:rPr>
                <w:rFonts w:ascii="Arial" w:hAnsi="Arial" w:cs="Arial"/>
                <w:sz w:val="24"/>
                <w:szCs w:val="24"/>
              </w:rPr>
              <w:t>Zoltowski</w:t>
            </w:r>
            <w:proofErr w:type="spellEnd"/>
          </w:p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Myślenicka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186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17515" w:rsidRPr="00986737" w:rsidRDefault="00317515" w:rsidP="006F023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30-698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4 231.57 zł</w:t>
            </w:r>
          </w:p>
        </w:tc>
      </w:tr>
    </w:tbl>
    <w:p w:rsidR="00317515" w:rsidRPr="00BB547B" w:rsidRDefault="00317515" w:rsidP="006F023F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 xml:space="preserve">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317515" w:rsidRPr="00BB547B" w:rsidTr="006F3D23"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lastRenderedPageBreak/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 xml:space="preserve">Studio Siedem Grzegorz </w:t>
            </w:r>
            <w:proofErr w:type="spellStart"/>
            <w:r w:rsidRPr="00317515">
              <w:rPr>
                <w:rFonts w:ascii="Arial" w:hAnsi="Arial" w:cs="Arial"/>
                <w:sz w:val="24"/>
                <w:szCs w:val="24"/>
              </w:rPr>
              <w:t>Zoltowski</w:t>
            </w:r>
            <w:proofErr w:type="spellEnd"/>
          </w:p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Myślenicka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186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17515" w:rsidRPr="00986737" w:rsidRDefault="00317515" w:rsidP="006F023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30-698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3 156.81 zł</w:t>
            </w:r>
          </w:p>
        </w:tc>
      </w:tr>
      <w:tr w:rsidR="00317515" w:rsidRPr="00BB547B" w:rsidTr="006F3D23"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 xml:space="preserve">Studio Siedem Grzegorz </w:t>
            </w:r>
            <w:proofErr w:type="spellStart"/>
            <w:r w:rsidRPr="00317515">
              <w:rPr>
                <w:rFonts w:ascii="Arial" w:hAnsi="Arial" w:cs="Arial"/>
                <w:sz w:val="24"/>
                <w:szCs w:val="24"/>
              </w:rPr>
              <w:t>Zoltowski</w:t>
            </w:r>
            <w:proofErr w:type="spellEnd"/>
          </w:p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Myślenicka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186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17515" w:rsidRPr="00986737" w:rsidRDefault="00317515" w:rsidP="006F023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30-698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5 695.88 zł</w:t>
            </w:r>
          </w:p>
        </w:tc>
      </w:tr>
      <w:tr w:rsidR="00317515" w:rsidRPr="00BB547B" w:rsidTr="006F3D23"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 xml:space="preserve">XD GIFTS </w:t>
            </w:r>
            <w:proofErr w:type="spellStart"/>
            <w:r w:rsidRPr="00317515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317515">
              <w:rPr>
                <w:rFonts w:ascii="Arial" w:hAnsi="Arial" w:cs="Arial"/>
                <w:sz w:val="24"/>
                <w:szCs w:val="24"/>
              </w:rPr>
              <w:t xml:space="preserve"> z.o.o</w:t>
            </w:r>
          </w:p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Bratnia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17515" w:rsidRPr="00986737" w:rsidRDefault="00317515" w:rsidP="006F023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60-185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Skórzewo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22 530.28 zł</w:t>
            </w:r>
          </w:p>
        </w:tc>
      </w:tr>
      <w:tr w:rsidR="00317515" w:rsidRPr="00BB547B" w:rsidTr="006F3D23"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 xml:space="preserve">XD GIFTS </w:t>
            </w:r>
            <w:proofErr w:type="spellStart"/>
            <w:r w:rsidRPr="00317515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317515">
              <w:rPr>
                <w:rFonts w:ascii="Arial" w:hAnsi="Arial" w:cs="Arial"/>
                <w:sz w:val="24"/>
                <w:szCs w:val="24"/>
              </w:rPr>
              <w:t xml:space="preserve"> z.o.o</w:t>
            </w:r>
          </w:p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Bratnia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17515" w:rsidRPr="00986737" w:rsidRDefault="00317515" w:rsidP="006F023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60-185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Skórzewo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4 195.35 zł</w:t>
            </w:r>
          </w:p>
        </w:tc>
      </w:tr>
      <w:tr w:rsidR="00317515" w:rsidRPr="00BB547B" w:rsidTr="006F3D23"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 xml:space="preserve">XD GIFTS </w:t>
            </w:r>
            <w:proofErr w:type="spellStart"/>
            <w:r w:rsidRPr="00317515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317515">
              <w:rPr>
                <w:rFonts w:ascii="Arial" w:hAnsi="Arial" w:cs="Arial"/>
                <w:sz w:val="24"/>
                <w:szCs w:val="24"/>
              </w:rPr>
              <w:t xml:space="preserve"> z.o.o</w:t>
            </w:r>
          </w:p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Bratnia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17515" w:rsidRPr="00986737" w:rsidRDefault="00317515" w:rsidP="006F023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60-185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Skórzewo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6 019.62 zł</w:t>
            </w:r>
          </w:p>
        </w:tc>
      </w:tr>
      <w:tr w:rsidR="00317515" w:rsidRPr="00BB547B" w:rsidTr="006F3D23"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 xml:space="preserve">XD GIFTS </w:t>
            </w:r>
            <w:proofErr w:type="spellStart"/>
            <w:r w:rsidRPr="00317515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317515">
              <w:rPr>
                <w:rFonts w:ascii="Arial" w:hAnsi="Arial" w:cs="Arial"/>
                <w:sz w:val="24"/>
                <w:szCs w:val="24"/>
              </w:rPr>
              <w:t xml:space="preserve"> z.o.o</w:t>
            </w:r>
          </w:p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Bratnia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17515" w:rsidRPr="00986737" w:rsidRDefault="00317515" w:rsidP="006F023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60-185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Skórzewo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5 641.40 zł</w:t>
            </w:r>
          </w:p>
        </w:tc>
      </w:tr>
      <w:tr w:rsidR="00317515" w:rsidRPr="00BB547B" w:rsidTr="006F3D23"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 xml:space="preserve">XD GIFTS </w:t>
            </w:r>
            <w:proofErr w:type="spellStart"/>
            <w:r w:rsidRPr="00317515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317515">
              <w:rPr>
                <w:rFonts w:ascii="Arial" w:hAnsi="Arial" w:cs="Arial"/>
                <w:sz w:val="24"/>
                <w:szCs w:val="24"/>
              </w:rPr>
              <w:t xml:space="preserve"> z.o.o</w:t>
            </w:r>
          </w:p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Bratnia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17515" w:rsidRPr="00986737" w:rsidRDefault="00317515" w:rsidP="006F023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60-185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Skórzewo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6 298.20 zł</w:t>
            </w:r>
          </w:p>
        </w:tc>
      </w:tr>
      <w:tr w:rsidR="00317515" w:rsidRPr="00BB547B" w:rsidTr="006F3D23"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HEYDAY Studio Reklamy</w:t>
            </w:r>
          </w:p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Szara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12/1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17515" w:rsidRPr="00986737" w:rsidRDefault="00317515" w:rsidP="006F023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30-820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19 608.00 zł</w:t>
            </w:r>
          </w:p>
        </w:tc>
      </w:tr>
      <w:tr w:rsidR="00317515" w:rsidRPr="00BB547B" w:rsidTr="006F3D23"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HEYDAY Studio Reklamy</w:t>
            </w:r>
          </w:p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Szara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12/1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17515" w:rsidRPr="00986737" w:rsidRDefault="00317515" w:rsidP="006F023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30-820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1 668.00 zł</w:t>
            </w:r>
          </w:p>
        </w:tc>
      </w:tr>
      <w:tr w:rsidR="00317515" w:rsidRPr="00BB547B" w:rsidTr="006F3D23"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HEYDAY Studio Reklamy</w:t>
            </w:r>
          </w:p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Szara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12/1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17515" w:rsidRPr="00986737" w:rsidRDefault="00317515" w:rsidP="006F023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30-820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3 887.00 zł</w:t>
            </w:r>
          </w:p>
        </w:tc>
      </w:tr>
      <w:tr w:rsidR="00317515" w:rsidRPr="00BB547B" w:rsidTr="006F3D23"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HEYDAY Studio Reklamy</w:t>
            </w:r>
          </w:p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Szara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12/1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17515" w:rsidRPr="00986737" w:rsidRDefault="00317515" w:rsidP="006F023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30-820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5 841.97 zł</w:t>
            </w:r>
          </w:p>
        </w:tc>
      </w:tr>
      <w:tr w:rsidR="00317515" w:rsidRPr="00BB547B" w:rsidTr="006F3D23"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HEYDAY Studio Reklamy</w:t>
            </w:r>
          </w:p>
          <w:p w:rsidR="00317515" w:rsidRPr="00986737" w:rsidRDefault="00317515" w:rsidP="006F023F">
            <w:pPr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Szara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12/1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17515" w:rsidRPr="00986737" w:rsidRDefault="00317515" w:rsidP="006F023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30-820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515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17515" w:rsidRPr="00986737" w:rsidRDefault="00317515" w:rsidP="006F0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515">
              <w:rPr>
                <w:rFonts w:ascii="Arial" w:hAnsi="Arial" w:cs="Arial"/>
                <w:sz w:val="24"/>
                <w:szCs w:val="24"/>
              </w:rPr>
              <w:t>5 462.00 zł</w:t>
            </w:r>
          </w:p>
        </w:tc>
      </w:tr>
    </w:tbl>
    <w:p w:rsidR="006F023F" w:rsidRDefault="00317515" w:rsidP="006F023F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 xml:space="preserve"> </w:t>
      </w:r>
    </w:p>
    <w:p w:rsidR="00A80738" w:rsidRPr="006F023F" w:rsidRDefault="006F023F" w:rsidP="006F023F">
      <w:pPr>
        <w:pStyle w:val="Tekstpodstawowy"/>
        <w:spacing w:line="240" w:lineRule="auto"/>
        <w:ind w:left="3119" w:firstLine="425"/>
        <w:jc w:val="center"/>
        <w:rPr>
          <w:rFonts w:ascii="Arial" w:hAnsi="Arial" w:cs="Arial"/>
          <w:szCs w:val="24"/>
        </w:rPr>
      </w:pPr>
      <w:r w:rsidRPr="006F023F">
        <w:rPr>
          <w:rFonts w:ascii="Arial" w:hAnsi="Arial" w:cs="Arial"/>
          <w:szCs w:val="24"/>
        </w:rPr>
        <w:t>ZAMAWIAJĄCY</w:t>
      </w:r>
      <w:bookmarkStart w:id="1" w:name="_GoBack"/>
      <w:bookmarkEnd w:id="1"/>
    </w:p>
    <w:bookmarkEnd w:id="0"/>
    <w:sectPr w:rsidR="00A80738" w:rsidRPr="006F023F" w:rsidSect="006F023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7C32" w:rsidRDefault="00757C32">
      <w:r>
        <w:separator/>
      </w:r>
    </w:p>
  </w:endnote>
  <w:endnote w:type="continuationSeparator" w:id="0">
    <w:p w:rsidR="00757C32" w:rsidRDefault="00757C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7C32" w:rsidRDefault="00757C32">
      <w:r>
        <w:separator/>
      </w:r>
    </w:p>
  </w:footnote>
  <w:footnote w:type="continuationSeparator" w:id="0">
    <w:p w:rsidR="00757C32" w:rsidRDefault="00757C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7515" w:rsidRDefault="003175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7515" w:rsidRDefault="003175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7515" w:rsidRDefault="0031751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7C32"/>
    <w:rsid w:val="00007727"/>
    <w:rsid w:val="00017720"/>
    <w:rsid w:val="00035488"/>
    <w:rsid w:val="000D7F25"/>
    <w:rsid w:val="000E00E5"/>
    <w:rsid w:val="00173B20"/>
    <w:rsid w:val="001C69FF"/>
    <w:rsid w:val="0023318D"/>
    <w:rsid w:val="00317515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6F023F"/>
    <w:rsid w:val="00757C32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5F6FD53E"/>
  <w15:chartTrackingRefBased/>
  <w15:docId w15:val="{03A586EF-D77C-4C92-B730-FE6454877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5</Pages>
  <Words>979</Words>
  <Characters>4999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2024-02-23T11:19:00Z</cp:lastPrinted>
  <dcterms:created xsi:type="dcterms:W3CDTF">2024-02-23T11:12:00Z</dcterms:created>
  <dcterms:modified xsi:type="dcterms:W3CDTF">2024-02-23T11:20:00Z</dcterms:modified>
</cp:coreProperties>
</file>