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0E1B3" w14:textId="77777777" w:rsidR="00843A88" w:rsidRPr="00970350" w:rsidRDefault="0070752E" w:rsidP="00970350">
      <w:pPr>
        <w:jc w:val="right"/>
        <w:rPr>
          <w:sz w:val="22"/>
          <w:szCs w:val="22"/>
        </w:rPr>
      </w:pPr>
      <w:r w:rsidRPr="00970350">
        <w:rPr>
          <w:sz w:val="22"/>
          <w:szCs w:val="22"/>
        </w:rPr>
        <w:t>Poznań</w:t>
      </w:r>
      <w:r w:rsidR="00843A88" w:rsidRPr="00970350">
        <w:rPr>
          <w:sz w:val="22"/>
          <w:szCs w:val="22"/>
        </w:rPr>
        <w:t xml:space="preserve"> dnia: </w:t>
      </w:r>
      <w:r w:rsidRPr="00970350">
        <w:rPr>
          <w:sz w:val="22"/>
          <w:szCs w:val="22"/>
        </w:rPr>
        <w:t>2024-02-26</w:t>
      </w:r>
    </w:p>
    <w:p w14:paraId="59DF6FDC" w14:textId="77777777" w:rsidR="0070752E" w:rsidRPr="00970350" w:rsidRDefault="0070752E" w:rsidP="00970350">
      <w:pPr>
        <w:spacing w:line="360" w:lineRule="auto"/>
        <w:rPr>
          <w:b/>
          <w:bCs/>
          <w:sz w:val="22"/>
          <w:szCs w:val="22"/>
        </w:rPr>
      </w:pPr>
      <w:r w:rsidRPr="00970350">
        <w:rPr>
          <w:b/>
          <w:bCs/>
          <w:sz w:val="22"/>
          <w:szCs w:val="22"/>
        </w:rPr>
        <w:t>Szpital Wojewódzki w Poznaniu</w:t>
      </w:r>
    </w:p>
    <w:p w14:paraId="6BD330F9" w14:textId="77777777" w:rsidR="00843A88" w:rsidRPr="00970350" w:rsidRDefault="0070752E" w:rsidP="00970350">
      <w:pPr>
        <w:spacing w:line="360" w:lineRule="auto"/>
        <w:rPr>
          <w:b/>
          <w:bCs/>
          <w:sz w:val="22"/>
          <w:szCs w:val="22"/>
        </w:rPr>
      </w:pPr>
      <w:r w:rsidRPr="00970350">
        <w:rPr>
          <w:b/>
          <w:bCs/>
          <w:sz w:val="22"/>
          <w:szCs w:val="22"/>
        </w:rPr>
        <w:t>Dział Zamówień Publicznych</w:t>
      </w:r>
    </w:p>
    <w:p w14:paraId="200AA96F" w14:textId="4F9F43FA" w:rsidR="00843A88" w:rsidRPr="00970350" w:rsidRDefault="00970350" w:rsidP="0097035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0752E" w:rsidRPr="00970350">
        <w:rPr>
          <w:sz w:val="22"/>
          <w:szCs w:val="22"/>
        </w:rPr>
        <w:t>Juraszów</w:t>
      </w:r>
      <w:r w:rsidR="00843A88" w:rsidRPr="00970350">
        <w:rPr>
          <w:sz w:val="22"/>
          <w:szCs w:val="22"/>
        </w:rPr>
        <w:t xml:space="preserve"> </w:t>
      </w:r>
      <w:r w:rsidR="0070752E" w:rsidRPr="00970350">
        <w:rPr>
          <w:sz w:val="22"/>
          <w:szCs w:val="22"/>
        </w:rPr>
        <w:t>7/19</w:t>
      </w:r>
    </w:p>
    <w:p w14:paraId="5412CD3B" w14:textId="77777777" w:rsidR="00843A88" w:rsidRPr="00970350" w:rsidRDefault="0070752E" w:rsidP="00970350">
      <w:pPr>
        <w:rPr>
          <w:sz w:val="22"/>
          <w:szCs w:val="22"/>
        </w:rPr>
      </w:pPr>
      <w:r w:rsidRPr="00970350">
        <w:rPr>
          <w:sz w:val="22"/>
          <w:szCs w:val="22"/>
        </w:rPr>
        <w:t>60-479</w:t>
      </w:r>
      <w:r w:rsidR="00843A88" w:rsidRPr="00970350">
        <w:rPr>
          <w:sz w:val="22"/>
          <w:szCs w:val="22"/>
        </w:rPr>
        <w:t xml:space="preserve"> </w:t>
      </w:r>
      <w:r w:rsidRPr="00970350">
        <w:rPr>
          <w:sz w:val="22"/>
          <w:szCs w:val="22"/>
        </w:rPr>
        <w:t>Poznań</w:t>
      </w:r>
    </w:p>
    <w:p w14:paraId="5AC71B8F" w14:textId="77777777" w:rsidR="00843A88" w:rsidRPr="0097035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2"/>
          <w:szCs w:val="22"/>
        </w:rPr>
      </w:pPr>
      <w:r w:rsidRPr="00970350">
        <w:rPr>
          <w:b/>
          <w:sz w:val="22"/>
          <w:szCs w:val="22"/>
        </w:rPr>
        <w:t>WYKONAWCY</w:t>
      </w:r>
    </w:p>
    <w:p w14:paraId="23791FB5" w14:textId="77777777" w:rsidR="00843A88" w:rsidRPr="0097035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2"/>
          <w:szCs w:val="22"/>
        </w:rPr>
      </w:pPr>
      <w:r w:rsidRPr="00970350">
        <w:rPr>
          <w:sz w:val="22"/>
          <w:szCs w:val="22"/>
        </w:rPr>
        <w:t>ubiegający się o zamówienie</w:t>
      </w:r>
    </w:p>
    <w:p w14:paraId="78C225A9" w14:textId="77777777" w:rsidR="004E4B64" w:rsidRPr="00970350" w:rsidRDefault="004E4B64" w:rsidP="004E4B64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70350">
        <w:rPr>
          <w:rFonts w:eastAsia="Calibri"/>
          <w:sz w:val="22"/>
          <w:szCs w:val="22"/>
          <w:lang w:eastAsia="en-US"/>
        </w:rPr>
        <w:t xml:space="preserve">Dotyczy: </w:t>
      </w:r>
      <w:r w:rsidRPr="00970350">
        <w:rPr>
          <w:sz w:val="22"/>
          <w:szCs w:val="22"/>
        </w:rPr>
        <w:t>postępowania o udzielenie zamówienia publicznego</w:t>
      </w:r>
      <w:r w:rsidRPr="00970350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70350" w14:paraId="115F4C87" w14:textId="77777777" w:rsidTr="00FD4AEC">
        <w:tc>
          <w:tcPr>
            <w:tcW w:w="2269" w:type="dxa"/>
            <w:shd w:val="clear" w:color="auto" w:fill="auto"/>
          </w:tcPr>
          <w:p w14:paraId="4B2BCC77" w14:textId="77777777" w:rsidR="004E4B64" w:rsidRPr="0097035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FC5AC" w14:textId="2BFFA5F0" w:rsidR="004E4B64" w:rsidRPr="00970350" w:rsidRDefault="0070752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70350">
              <w:rPr>
                <w:bCs/>
                <w:sz w:val="22"/>
                <w:szCs w:val="22"/>
              </w:rPr>
              <w:t xml:space="preserve">Zakup i dostawa aparatury medycznej na potrzeby Szpitala Wojewódzkiego w Poznaniu - APARAT ULTRASONOGRAFICZNY - </w:t>
            </w:r>
            <w:r w:rsidR="00970350">
              <w:rPr>
                <w:bCs/>
                <w:sz w:val="22"/>
                <w:szCs w:val="22"/>
              </w:rPr>
              <w:br/>
            </w:r>
            <w:r w:rsidRPr="00970350">
              <w:rPr>
                <w:bCs/>
                <w:sz w:val="22"/>
                <w:szCs w:val="22"/>
              </w:rPr>
              <w:t>1 szt</w:t>
            </w:r>
            <w:r w:rsidR="004E4B64" w:rsidRPr="00970350">
              <w:rPr>
                <w:bCs/>
                <w:sz w:val="22"/>
                <w:szCs w:val="22"/>
              </w:rPr>
              <w:t>.</w:t>
            </w:r>
          </w:p>
        </w:tc>
      </w:tr>
      <w:tr w:rsidR="0070752E" w:rsidRPr="00970350" w14:paraId="4430C3D3" w14:textId="77777777" w:rsidTr="00124FD3">
        <w:tc>
          <w:tcPr>
            <w:tcW w:w="2269" w:type="dxa"/>
            <w:shd w:val="clear" w:color="auto" w:fill="auto"/>
          </w:tcPr>
          <w:p w14:paraId="10077FE2" w14:textId="77777777" w:rsidR="0070752E" w:rsidRPr="00970350" w:rsidRDefault="0070752E" w:rsidP="00124F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C1B45B" w14:textId="77777777" w:rsidR="0070752E" w:rsidRPr="00970350" w:rsidRDefault="0070752E" w:rsidP="00124F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70350">
              <w:rPr>
                <w:bCs/>
                <w:sz w:val="22"/>
                <w:szCs w:val="22"/>
              </w:rPr>
              <w:t>SZW/DZP/14/2024</w:t>
            </w:r>
          </w:p>
        </w:tc>
      </w:tr>
    </w:tbl>
    <w:p w14:paraId="1DD55B68" w14:textId="77777777" w:rsidR="004E4B64" w:rsidRPr="0097035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70350" w14:paraId="00BDC16C" w14:textId="77777777" w:rsidTr="00C46732">
        <w:tc>
          <w:tcPr>
            <w:tcW w:w="9330" w:type="dxa"/>
            <w:shd w:val="clear" w:color="auto" w:fill="F2F2F2"/>
            <w:hideMark/>
          </w:tcPr>
          <w:p w14:paraId="1D2071E3" w14:textId="77777777" w:rsidR="00843A88" w:rsidRPr="0097035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970350">
              <w:rPr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5005D3E8" w14:textId="77777777" w:rsidR="00970350" w:rsidRDefault="00970350" w:rsidP="00970350">
      <w:pPr>
        <w:spacing w:line="360" w:lineRule="auto"/>
        <w:jc w:val="both"/>
        <w:rPr>
          <w:sz w:val="22"/>
          <w:szCs w:val="22"/>
        </w:rPr>
      </w:pPr>
    </w:p>
    <w:p w14:paraId="0AB2094E" w14:textId="4525A3B3" w:rsidR="0070752E" w:rsidRPr="00970350" w:rsidRDefault="00520165" w:rsidP="00970350">
      <w:pPr>
        <w:spacing w:line="360" w:lineRule="auto"/>
        <w:jc w:val="both"/>
        <w:rPr>
          <w:b/>
          <w:sz w:val="22"/>
          <w:szCs w:val="22"/>
        </w:rPr>
      </w:pPr>
      <w:r w:rsidRPr="00970350">
        <w:rPr>
          <w:sz w:val="22"/>
          <w:szCs w:val="22"/>
        </w:rPr>
        <w:t xml:space="preserve">Zamawiający, </w:t>
      </w:r>
      <w:r w:rsidR="0070752E" w:rsidRPr="00970350">
        <w:rPr>
          <w:b/>
          <w:sz w:val="22"/>
          <w:szCs w:val="22"/>
        </w:rPr>
        <w:t>Szpital Wojewódzki w Poznaniu</w:t>
      </w:r>
      <w:r w:rsidR="00970350">
        <w:rPr>
          <w:b/>
          <w:sz w:val="22"/>
          <w:szCs w:val="22"/>
        </w:rPr>
        <w:t>,</w:t>
      </w:r>
    </w:p>
    <w:p w14:paraId="292FCBD2" w14:textId="026797B2" w:rsidR="00970350" w:rsidRDefault="0070752E" w:rsidP="00970350">
      <w:pPr>
        <w:spacing w:after="240" w:line="276" w:lineRule="auto"/>
        <w:jc w:val="both"/>
        <w:rPr>
          <w:sz w:val="22"/>
          <w:szCs w:val="22"/>
        </w:rPr>
      </w:pPr>
      <w:r w:rsidRPr="00970350">
        <w:rPr>
          <w:b/>
          <w:sz w:val="22"/>
          <w:szCs w:val="22"/>
        </w:rPr>
        <w:t>Dział Zamówień Publicznych</w:t>
      </w:r>
      <w:r w:rsidR="00520165" w:rsidRPr="00970350">
        <w:rPr>
          <w:sz w:val="22"/>
          <w:szCs w:val="22"/>
        </w:rPr>
        <w:t xml:space="preserve">, działając na podstawie art. </w:t>
      </w:r>
      <w:r w:rsidR="00E74BC3" w:rsidRPr="00970350">
        <w:rPr>
          <w:sz w:val="22"/>
          <w:szCs w:val="22"/>
        </w:rPr>
        <w:t>284</w:t>
      </w:r>
      <w:r w:rsidR="00520165" w:rsidRPr="00970350">
        <w:rPr>
          <w:sz w:val="22"/>
          <w:szCs w:val="22"/>
        </w:rPr>
        <w:t xml:space="preserve"> ust. </w:t>
      </w:r>
      <w:r w:rsidR="0029606A" w:rsidRPr="00970350">
        <w:rPr>
          <w:sz w:val="22"/>
          <w:szCs w:val="22"/>
        </w:rPr>
        <w:t>6</w:t>
      </w:r>
      <w:r w:rsidR="00520165" w:rsidRPr="00970350">
        <w:rPr>
          <w:sz w:val="22"/>
          <w:szCs w:val="22"/>
        </w:rPr>
        <w:t xml:space="preserve"> ustawy z dnia </w:t>
      </w:r>
      <w:r w:rsidR="0029606A" w:rsidRPr="00970350">
        <w:rPr>
          <w:sz w:val="22"/>
          <w:szCs w:val="22"/>
        </w:rPr>
        <w:t>11</w:t>
      </w:r>
      <w:r w:rsidR="00520165" w:rsidRPr="00970350">
        <w:rPr>
          <w:sz w:val="22"/>
          <w:szCs w:val="22"/>
        </w:rPr>
        <w:t xml:space="preserve"> </w:t>
      </w:r>
      <w:r w:rsidR="0029606A" w:rsidRPr="00970350">
        <w:rPr>
          <w:sz w:val="22"/>
          <w:szCs w:val="22"/>
        </w:rPr>
        <w:t xml:space="preserve">września </w:t>
      </w:r>
      <w:r w:rsidR="00520165" w:rsidRPr="00970350">
        <w:rPr>
          <w:sz w:val="22"/>
          <w:szCs w:val="22"/>
        </w:rPr>
        <w:t>20</w:t>
      </w:r>
      <w:r w:rsidR="0029606A" w:rsidRPr="00970350">
        <w:rPr>
          <w:sz w:val="22"/>
          <w:szCs w:val="22"/>
        </w:rPr>
        <w:t>19</w:t>
      </w:r>
      <w:r w:rsidR="00520165" w:rsidRPr="00970350">
        <w:rPr>
          <w:sz w:val="22"/>
          <w:szCs w:val="22"/>
        </w:rPr>
        <w:t xml:space="preserve"> r</w:t>
      </w:r>
      <w:r w:rsidR="0029606A" w:rsidRPr="00970350">
        <w:rPr>
          <w:sz w:val="22"/>
          <w:szCs w:val="22"/>
        </w:rPr>
        <w:t>.</w:t>
      </w:r>
      <w:r w:rsidR="00520165" w:rsidRPr="00970350">
        <w:rPr>
          <w:sz w:val="22"/>
          <w:szCs w:val="22"/>
        </w:rPr>
        <w:t xml:space="preserve"> Prawo </w:t>
      </w:r>
      <w:r w:rsidR="0029606A" w:rsidRPr="00970350">
        <w:rPr>
          <w:sz w:val="22"/>
          <w:szCs w:val="22"/>
        </w:rPr>
        <w:t>z</w:t>
      </w:r>
      <w:r w:rsidR="00520165" w:rsidRPr="00970350">
        <w:rPr>
          <w:sz w:val="22"/>
          <w:szCs w:val="22"/>
        </w:rPr>
        <w:t xml:space="preserve">amówień </w:t>
      </w:r>
      <w:r w:rsidR="0029606A" w:rsidRPr="00970350">
        <w:rPr>
          <w:sz w:val="22"/>
          <w:szCs w:val="22"/>
        </w:rPr>
        <w:t>p</w:t>
      </w:r>
      <w:r w:rsidR="00520165" w:rsidRPr="00970350">
        <w:rPr>
          <w:sz w:val="22"/>
          <w:szCs w:val="22"/>
        </w:rPr>
        <w:t xml:space="preserve">ublicznych </w:t>
      </w:r>
      <w:r w:rsidRPr="00970350">
        <w:rPr>
          <w:sz w:val="22"/>
          <w:szCs w:val="22"/>
        </w:rPr>
        <w:t>(</w:t>
      </w:r>
      <w:proofErr w:type="spellStart"/>
      <w:r w:rsidRPr="00970350">
        <w:rPr>
          <w:sz w:val="22"/>
          <w:szCs w:val="22"/>
        </w:rPr>
        <w:t>t.j</w:t>
      </w:r>
      <w:proofErr w:type="spellEnd"/>
      <w:r w:rsidRPr="00970350">
        <w:rPr>
          <w:sz w:val="22"/>
          <w:szCs w:val="22"/>
        </w:rPr>
        <w:t>. Dz. U. z 2023r. poz. 1605)</w:t>
      </w:r>
      <w:r w:rsidR="00BE7BFD" w:rsidRPr="00970350">
        <w:rPr>
          <w:sz w:val="22"/>
          <w:szCs w:val="22"/>
        </w:rPr>
        <w:t xml:space="preserve">, </w:t>
      </w:r>
      <w:r w:rsidR="00E74BC3" w:rsidRPr="00970350">
        <w:rPr>
          <w:sz w:val="22"/>
          <w:szCs w:val="22"/>
        </w:rPr>
        <w:t>udostępnia</w:t>
      </w:r>
      <w:r w:rsidR="00BE7BFD" w:rsidRPr="00970350">
        <w:rPr>
          <w:sz w:val="22"/>
          <w:szCs w:val="22"/>
        </w:rPr>
        <w:t xml:space="preserve"> poniżej treść zapytań </w:t>
      </w:r>
      <w:r w:rsidR="00970350">
        <w:rPr>
          <w:sz w:val="22"/>
          <w:szCs w:val="22"/>
        </w:rPr>
        <w:br/>
      </w:r>
      <w:r w:rsidR="00BE7BFD" w:rsidRPr="00970350">
        <w:rPr>
          <w:sz w:val="22"/>
          <w:szCs w:val="22"/>
        </w:rPr>
        <w:t>do S</w:t>
      </w:r>
      <w:r w:rsidR="0012774F" w:rsidRPr="00970350">
        <w:rPr>
          <w:sz w:val="22"/>
          <w:szCs w:val="22"/>
        </w:rPr>
        <w:t>pecyfikacji Warunków Zamówienia (</w:t>
      </w:r>
      <w:r w:rsidR="0012774F" w:rsidRPr="00970350">
        <w:rPr>
          <w:sz w:val="22"/>
          <w:szCs w:val="22"/>
          <w:lang w:eastAsia="ar-SA"/>
        </w:rPr>
        <w:t>zwanej dalej</w:t>
      </w:r>
      <w:r w:rsidR="0012774F" w:rsidRPr="00970350">
        <w:rPr>
          <w:b/>
          <w:sz w:val="22"/>
          <w:szCs w:val="22"/>
          <w:lang w:eastAsia="ar-SA"/>
        </w:rPr>
        <w:t xml:space="preserve"> </w:t>
      </w:r>
      <w:r w:rsidR="0012774F" w:rsidRPr="00970350">
        <w:rPr>
          <w:bCs/>
          <w:sz w:val="22"/>
          <w:szCs w:val="22"/>
          <w:lang w:eastAsia="ar-SA"/>
        </w:rPr>
        <w:t>”SWZ”)</w:t>
      </w:r>
      <w:r w:rsidR="00E74BC3" w:rsidRPr="00970350">
        <w:rPr>
          <w:bCs/>
          <w:sz w:val="22"/>
          <w:szCs w:val="22"/>
          <w:lang w:eastAsia="ar-SA"/>
        </w:rPr>
        <w:t xml:space="preserve"> </w:t>
      </w:r>
      <w:r w:rsidR="00E74BC3" w:rsidRPr="00970350">
        <w:rPr>
          <w:sz w:val="22"/>
          <w:szCs w:val="22"/>
        </w:rPr>
        <w:t>wraz z wyjaśnieniami</w:t>
      </w:r>
      <w:r w:rsidR="00970350">
        <w:rPr>
          <w:bCs/>
          <w:sz w:val="22"/>
          <w:szCs w:val="22"/>
          <w:lang w:eastAsia="ar-SA"/>
        </w:rPr>
        <w:t xml:space="preserve"> jednocześnie dokonując </w:t>
      </w:r>
      <w:r w:rsidR="00970350">
        <w:rPr>
          <w:b/>
          <w:sz w:val="22"/>
          <w:szCs w:val="22"/>
          <w:u w:val="single"/>
          <w:lang w:eastAsia="ar-SA"/>
        </w:rPr>
        <w:t>modyfikacji</w:t>
      </w:r>
      <w:r w:rsidR="00970350">
        <w:rPr>
          <w:bCs/>
          <w:sz w:val="22"/>
          <w:szCs w:val="22"/>
          <w:lang w:eastAsia="ar-SA"/>
        </w:rPr>
        <w:t xml:space="preserve"> SWZ w zakresie Wzoru umowy (załącznik nr 4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752E" w:rsidRPr="00970350" w14:paraId="4C586B6A" w14:textId="77777777" w:rsidTr="00124FD3">
        <w:tc>
          <w:tcPr>
            <w:tcW w:w="9356" w:type="dxa"/>
            <w:shd w:val="clear" w:color="auto" w:fill="auto"/>
          </w:tcPr>
          <w:p w14:paraId="79CB63BE" w14:textId="77777777" w:rsidR="00970350" w:rsidRDefault="00970350" w:rsidP="00124FD3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F5EAE48" w14:textId="382BF42B" w:rsidR="0070752E" w:rsidRPr="00970350" w:rsidRDefault="0070752E" w:rsidP="00124FD3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Pytanie 1</w:t>
            </w:r>
          </w:p>
          <w:p w14:paraId="1270827C" w14:textId="157DD083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Dotyczy warunków umowy § 6 ust. 5</w:t>
            </w:r>
            <w:r w:rsidR="00970350">
              <w:rPr>
                <w:sz w:val="22"/>
                <w:szCs w:val="22"/>
              </w:rPr>
              <w:t xml:space="preserve"> - </w:t>
            </w:r>
            <w:r w:rsidRPr="00970350">
              <w:rPr>
                <w:sz w:val="22"/>
                <w:szCs w:val="22"/>
              </w:rPr>
              <w:t>Prosimy o potwierdzenie czy płatności ratalne dotyczą przedmiotowego postępowania</w:t>
            </w:r>
            <w:r w:rsidR="00970350">
              <w:rPr>
                <w:sz w:val="22"/>
                <w:szCs w:val="22"/>
              </w:rPr>
              <w:t xml:space="preserve"> </w:t>
            </w:r>
            <w:r w:rsidRPr="00970350">
              <w:rPr>
                <w:sz w:val="22"/>
                <w:szCs w:val="22"/>
              </w:rPr>
              <w:t>?</w:t>
            </w:r>
          </w:p>
          <w:p w14:paraId="505D5B2C" w14:textId="642D7239" w:rsidR="00970350" w:rsidRPr="00970350" w:rsidRDefault="00970350" w:rsidP="00970350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O ile wartość wystawionej </w:t>
            </w:r>
            <w:proofErr w:type="spellStart"/>
            <w:r>
              <w:rPr>
                <w:sz w:val="22"/>
                <w:szCs w:val="22"/>
              </w:rPr>
              <w:t>fv</w:t>
            </w:r>
            <w:proofErr w:type="spellEnd"/>
            <w:r>
              <w:rPr>
                <w:sz w:val="22"/>
                <w:szCs w:val="22"/>
              </w:rPr>
              <w:t xml:space="preserve"> przekroczy wskazaną wartość.</w:t>
            </w:r>
          </w:p>
          <w:p w14:paraId="014A903D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48C28B0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Pytanie 2</w:t>
            </w:r>
          </w:p>
          <w:p w14:paraId="4A99D8D3" w14:textId="3140CBCC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Dotyczy warunków umowy § 6 ust. 10</w:t>
            </w:r>
            <w:r w:rsidR="00970350">
              <w:rPr>
                <w:sz w:val="22"/>
                <w:szCs w:val="22"/>
              </w:rPr>
              <w:t xml:space="preserve"> - </w:t>
            </w:r>
            <w:r w:rsidRPr="00970350">
              <w:rPr>
                <w:sz w:val="22"/>
                <w:szCs w:val="22"/>
              </w:rPr>
              <w:t xml:space="preserve">Przedmiotowy zapis dotyczy zamówień sukcesywnych </w:t>
            </w:r>
            <w:r w:rsidR="003C3799">
              <w:rPr>
                <w:sz w:val="22"/>
                <w:szCs w:val="22"/>
              </w:rPr>
              <w:br/>
            </w:r>
            <w:r w:rsidRPr="00970350">
              <w:rPr>
                <w:sz w:val="22"/>
                <w:szCs w:val="22"/>
              </w:rPr>
              <w:t xml:space="preserve">nie będących przedmiotem postępowania. Prosimy zatem o usunięcie wskazanego zapisu. </w:t>
            </w:r>
          </w:p>
          <w:p w14:paraId="287F88B1" w14:textId="0055C6B8" w:rsidR="00970350" w:rsidRDefault="0070752E" w:rsidP="00970350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 xml:space="preserve"> </w:t>
            </w:r>
            <w:r w:rsidR="00970350" w:rsidRPr="0097035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70350">
              <w:rPr>
                <w:sz w:val="22"/>
                <w:szCs w:val="22"/>
              </w:rPr>
              <w:t xml:space="preserve"> </w:t>
            </w:r>
          </w:p>
          <w:p w14:paraId="1A27D003" w14:textId="29143129" w:rsidR="00970350" w:rsidRPr="00970350" w:rsidRDefault="00970350" w:rsidP="003C3799">
            <w:pPr>
              <w:jc w:val="both"/>
              <w:rPr>
                <w:bCs/>
                <w:sz w:val="22"/>
                <w:szCs w:val="22"/>
              </w:rPr>
            </w:pPr>
            <w:r w:rsidRPr="00970350">
              <w:rPr>
                <w:bCs/>
                <w:sz w:val="22"/>
                <w:szCs w:val="22"/>
              </w:rPr>
              <w:t>&amp; 6 ust. 10 otrzymuje brzmienie:</w:t>
            </w:r>
          </w:p>
          <w:p w14:paraId="03004C17" w14:textId="77777777" w:rsidR="00970350" w:rsidRDefault="00970350" w:rsidP="003C3799">
            <w:pPr>
              <w:jc w:val="both"/>
              <w:rPr>
                <w:bCs/>
                <w:sz w:val="22"/>
                <w:szCs w:val="22"/>
              </w:rPr>
            </w:pPr>
            <w:r w:rsidRPr="00970350">
              <w:rPr>
                <w:bCs/>
                <w:sz w:val="22"/>
                <w:szCs w:val="22"/>
              </w:rPr>
              <w:t>Warunki zapłaty wynagrodzenia: dostarczenie i odebranie przez Zamawiającego Asortymentu, oraz doręczenie prawidłowo wystawionej faktury zgodnie z postanowieniami §6 ust. 12 niniejszej umowy.</w:t>
            </w:r>
          </w:p>
          <w:p w14:paraId="42F8F22D" w14:textId="56CE3C9B" w:rsidR="003C3799" w:rsidRDefault="003C3799" w:rsidP="003C3799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Zamawiający modyfikuje w tym zakresie załącznik </w:t>
            </w:r>
            <w:proofErr w:type="spellStart"/>
            <w:r>
              <w:rPr>
                <w:sz w:val="22"/>
                <w:szCs w:val="22"/>
                <w:lang w:val="de-DE"/>
              </w:rPr>
              <w:t>nr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4 do SWZ, </w:t>
            </w:r>
            <w:proofErr w:type="spellStart"/>
            <w:r>
              <w:rPr>
                <w:sz w:val="22"/>
                <w:szCs w:val="22"/>
                <w:lang w:val="de-DE"/>
              </w:rPr>
              <w:t>tj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. Wzór umowy, który przesyła </w:t>
            </w:r>
            <w:r>
              <w:rPr>
                <w:sz w:val="22"/>
                <w:szCs w:val="22"/>
                <w:lang w:val="de-DE"/>
              </w:rPr>
              <w:lastRenderedPageBreak/>
              <w:t xml:space="preserve">zainteresowanym Wykonawcom oraz zamieszcza na stronie internetowej Zamawiającego </w:t>
            </w:r>
            <w:r>
              <w:rPr>
                <w:sz w:val="22"/>
                <w:szCs w:val="22"/>
                <w:lang w:val="de-DE"/>
              </w:rPr>
              <w:br/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EAC4B15" w14:textId="77777777" w:rsidR="003C3799" w:rsidRPr="00970350" w:rsidRDefault="003C3799" w:rsidP="00970350">
            <w:pPr>
              <w:jc w:val="both"/>
              <w:rPr>
                <w:bCs/>
                <w:sz w:val="22"/>
                <w:szCs w:val="22"/>
              </w:rPr>
            </w:pPr>
          </w:p>
          <w:p w14:paraId="44F83034" w14:textId="77777777" w:rsidR="00970350" w:rsidRPr="00970350" w:rsidRDefault="00970350" w:rsidP="00970350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</w:p>
          <w:p w14:paraId="6497851E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Pytanie 3</w:t>
            </w:r>
          </w:p>
          <w:p w14:paraId="16D6C786" w14:textId="2DB677C2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Dotyczy warunków umowy § 7 ust. 2</w:t>
            </w:r>
            <w:r w:rsidR="00970350">
              <w:rPr>
                <w:sz w:val="22"/>
                <w:szCs w:val="22"/>
              </w:rPr>
              <w:t xml:space="preserve"> - </w:t>
            </w:r>
            <w:r w:rsidRPr="00970350">
              <w:rPr>
                <w:sz w:val="22"/>
                <w:szCs w:val="22"/>
              </w:rPr>
              <w:t xml:space="preserve">Czy Zamawiający wyrazi zgodę na dostarczenie sprzętu zastępczego w przypadku naprawy trwającej powyżej 5 dni roboczych od daty zgłoszenia reklamacji bądź w przypadku zaistnienia obiektywnych przesłanek - dostarczenie urządzenia do serwisu (w okresie gwarancji przesyłką kurierską na koszt Wykonawcy) ? </w:t>
            </w:r>
          </w:p>
          <w:p w14:paraId="4020BAE9" w14:textId="0412F20B" w:rsidR="00970350" w:rsidRPr="00970350" w:rsidRDefault="00970350" w:rsidP="00970350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Jak w SWZ.</w:t>
            </w:r>
          </w:p>
          <w:p w14:paraId="48B125BD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4F019721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Pytanie 4</w:t>
            </w:r>
          </w:p>
          <w:p w14:paraId="5C6AADDD" w14:textId="32183715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Dotyczy warunków umowy § 10 ust. 1</w:t>
            </w:r>
            <w:r w:rsidR="00970350">
              <w:rPr>
                <w:sz w:val="22"/>
                <w:szCs w:val="22"/>
              </w:rPr>
              <w:t xml:space="preserve"> - </w:t>
            </w:r>
            <w:r w:rsidRPr="00970350">
              <w:rPr>
                <w:sz w:val="22"/>
                <w:szCs w:val="22"/>
              </w:rPr>
              <w:t>Czy Zamawiający wyrazi zgodę na obniżenie kary umownej odpowiednio z 0,5% na 0,3% oraz z 1 500,00zł na 1 000,00zł</w:t>
            </w:r>
            <w:r w:rsidR="00970350">
              <w:rPr>
                <w:sz w:val="22"/>
                <w:szCs w:val="22"/>
              </w:rPr>
              <w:t xml:space="preserve"> </w:t>
            </w:r>
            <w:r w:rsidRPr="00970350">
              <w:rPr>
                <w:sz w:val="22"/>
                <w:szCs w:val="22"/>
              </w:rPr>
              <w:t xml:space="preserve">? </w:t>
            </w:r>
          </w:p>
          <w:p w14:paraId="42AF556F" w14:textId="438EAD43" w:rsidR="00970350" w:rsidRPr="00970350" w:rsidRDefault="00970350" w:rsidP="00970350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Jak w SWZ.</w:t>
            </w:r>
          </w:p>
          <w:p w14:paraId="039CE1EA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4936D54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Pytanie 5</w:t>
            </w:r>
          </w:p>
          <w:p w14:paraId="2BC47EA5" w14:textId="7263D4DB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Dotyczy warunków umowy § 10 ust. 7</w:t>
            </w:r>
            <w:r w:rsidR="00970350">
              <w:rPr>
                <w:sz w:val="22"/>
                <w:szCs w:val="22"/>
              </w:rPr>
              <w:t xml:space="preserve"> - </w:t>
            </w:r>
            <w:r w:rsidRPr="00970350">
              <w:rPr>
                <w:sz w:val="22"/>
                <w:szCs w:val="22"/>
              </w:rPr>
              <w:t>Czy Zamawiający wyrazi zgodę na obniżenie łącznej wysokości kar umownych z 20% na 15%</w:t>
            </w:r>
            <w:r w:rsidR="00970350">
              <w:rPr>
                <w:sz w:val="22"/>
                <w:szCs w:val="22"/>
              </w:rPr>
              <w:t xml:space="preserve"> </w:t>
            </w:r>
            <w:r w:rsidRPr="00970350">
              <w:rPr>
                <w:sz w:val="22"/>
                <w:szCs w:val="22"/>
              </w:rPr>
              <w:t xml:space="preserve">? </w:t>
            </w:r>
          </w:p>
          <w:p w14:paraId="76B29999" w14:textId="0A7A177D" w:rsidR="00970350" w:rsidRPr="00970350" w:rsidRDefault="00970350" w:rsidP="00970350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Jak w SWZ </w:t>
            </w:r>
          </w:p>
          <w:p w14:paraId="2C3B5C7B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7C579AAB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Pytanie 6</w:t>
            </w:r>
          </w:p>
          <w:p w14:paraId="680D83E1" w14:textId="4E52B309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 xml:space="preserve">Dotyczy warunków umowy § 10 </w:t>
            </w:r>
            <w:r w:rsidR="00970350">
              <w:rPr>
                <w:sz w:val="22"/>
                <w:szCs w:val="22"/>
              </w:rPr>
              <w:t xml:space="preserve">- </w:t>
            </w:r>
            <w:r w:rsidRPr="00970350">
              <w:rPr>
                <w:sz w:val="22"/>
                <w:szCs w:val="22"/>
              </w:rPr>
              <w:t>Czy Zamawiający wyrazi zgodę na dodanie następującego zapisu i wprowadzenie go do umowy:</w:t>
            </w:r>
          </w:p>
          <w:p w14:paraId="69893C22" w14:textId="77777777" w:rsidR="0070752E" w:rsidRPr="00970350" w:rsidRDefault="0070752E" w:rsidP="00124FD3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970350">
              <w:rPr>
                <w:sz w:val="22"/>
                <w:szCs w:val="22"/>
              </w:rPr>
              <w:t>"Fakt dostarczenia urządzenia zastępczego w przypadku przedłużającej się realizacji zobowiązań umownych wyłącza możliwość naliczania kar umownych"</w:t>
            </w:r>
          </w:p>
          <w:p w14:paraId="50D4C5AF" w14:textId="77777777" w:rsidR="0070752E" w:rsidRPr="00970350" w:rsidRDefault="0070752E" w:rsidP="00124FD3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97035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AF09A52" w14:textId="77777777" w:rsidR="00970350" w:rsidRPr="00970350" w:rsidRDefault="00970350" w:rsidP="00970350">
            <w:pPr>
              <w:suppressAutoHyphens/>
              <w:spacing w:after="200"/>
              <w:jc w:val="both"/>
              <w:rPr>
                <w:color w:val="000000"/>
                <w:sz w:val="22"/>
                <w:szCs w:val="22"/>
              </w:rPr>
            </w:pPr>
            <w:r w:rsidRPr="00970350">
              <w:rPr>
                <w:color w:val="000000"/>
                <w:sz w:val="22"/>
                <w:szCs w:val="22"/>
              </w:rPr>
              <w:t>§10 ust. 2 otrzymuje brzmienie:</w:t>
            </w:r>
          </w:p>
          <w:p w14:paraId="3F441A18" w14:textId="77777777" w:rsidR="00970350" w:rsidRPr="00970350" w:rsidRDefault="00970350" w:rsidP="00970350">
            <w:pPr>
              <w:suppressAutoHyphens/>
              <w:spacing w:after="200"/>
              <w:jc w:val="both"/>
              <w:rPr>
                <w:color w:val="000000"/>
                <w:sz w:val="22"/>
                <w:szCs w:val="22"/>
              </w:rPr>
            </w:pPr>
            <w:r w:rsidRPr="00970350">
              <w:rPr>
                <w:color w:val="000000"/>
                <w:sz w:val="22"/>
                <w:szCs w:val="22"/>
              </w:rPr>
              <w:t xml:space="preserve">W przypadku zwłoki Wykonawcy, w dostarczeniu urządzenia zastępczego na warunkach określonych w §7 ust. 2 Umowy, po zgłoszeniu reklamacji przez Zamawiającego, Zamawiający może naliczyć Wykonawcy karę umowna w wysokości 500,00 zł,  za każdy dzień zwłoki, ponad termin określony umową. Kara umowna nie będzie naliczana, w okresie korzystania przez Zamawiającego z aparatu zastępczego o nie gorszych parametrach, dostarczonego przez Wykonawcę w wykonaniu obowiązku wskazanego w §7 ust. 2 Umowy. </w:t>
            </w:r>
          </w:p>
          <w:p w14:paraId="3469DFD2" w14:textId="77777777" w:rsidR="003C3799" w:rsidRDefault="003C3799" w:rsidP="003C3799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Zamawiający modyfikuje w tym zakresie załącznik </w:t>
            </w:r>
            <w:proofErr w:type="spellStart"/>
            <w:r>
              <w:rPr>
                <w:sz w:val="22"/>
                <w:szCs w:val="22"/>
                <w:lang w:val="de-DE"/>
              </w:rPr>
              <w:t>nr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4 do SWZ, </w:t>
            </w:r>
            <w:proofErr w:type="spellStart"/>
            <w:r>
              <w:rPr>
                <w:sz w:val="22"/>
                <w:szCs w:val="22"/>
                <w:lang w:val="de-DE"/>
              </w:rPr>
              <w:t>tj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. Wzór umowy, który przesyła zainteresowanym Wykonawcom oraz zamieszcza na stronie internetowej Zamawiającego </w:t>
            </w:r>
            <w:r>
              <w:rPr>
                <w:sz w:val="22"/>
                <w:szCs w:val="22"/>
                <w:lang w:val="de-DE"/>
              </w:rPr>
              <w:br/>
            </w:r>
            <w:r>
              <w:rPr>
                <w:bCs/>
                <w:sz w:val="22"/>
                <w:szCs w:val="22"/>
                <w:lang w:val="de-DE"/>
              </w:rPr>
              <w:lastRenderedPageBreak/>
              <w:t>oraz na Platformie on-line.</w:t>
            </w:r>
          </w:p>
          <w:p w14:paraId="05C88590" w14:textId="77777777" w:rsidR="0070752E" w:rsidRDefault="0070752E" w:rsidP="00124FD3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1710399" w14:textId="77777777" w:rsidR="003C3799" w:rsidRDefault="003C3799" w:rsidP="00124FD3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86E2AB7" w14:textId="1BDCE9AF" w:rsidR="003C3799" w:rsidRDefault="003C3799" w:rsidP="003C3799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nie ulega zmianie tj. zgodnie z ogłoszeniem o zmianie ogłoszenia </w:t>
            </w:r>
            <w:r>
              <w:rPr>
                <w:sz w:val="22"/>
                <w:szCs w:val="22"/>
              </w:rPr>
              <w:br/>
              <w:t>(nr 1)  nr 2024/BZP 00215873 z dnia 2024-02-23.</w:t>
            </w:r>
          </w:p>
          <w:p w14:paraId="77799463" w14:textId="77777777" w:rsidR="003C3799" w:rsidRDefault="003C3799" w:rsidP="003C3799">
            <w:pPr>
              <w:pStyle w:val="Tekstpodstawowywcity3"/>
              <w:ind w:firstLine="0"/>
              <w:rPr>
                <w:bCs/>
                <w:sz w:val="22"/>
                <w:szCs w:val="22"/>
                <w:u w:val="single"/>
              </w:rPr>
            </w:pPr>
          </w:p>
          <w:p w14:paraId="4B5D4638" w14:textId="26A0C795" w:rsidR="003C3799" w:rsidRDefault="003C3799" w:rsidP="003C3799">
            <w:pPr>
              <w:pStyle w:val="Tekstpodstawowywcity3"/>
              <w:ind w:firstLine="0"/>
              <w:rPr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  <w:u w:val="single"/>
              </w:rPr>
              <w:t>Zamawiający informuje, iż złożenie wraz z ofertą wzoru umowy sprzed modyfikacji z dnia 26.02.2024 r. poczyni u Zamawiającego obowiązek zastosowania wobec Wykonawcy art. 223 ust.2 pkt. 3 Ustawy.</w:t>
            </w:r>
          </w:p>
          <w:p w14:paraId="118D8F3B" w14:textId="77777777" w:rsidR="003C3799" w:rsidRDefault="003C3799" w:rsidP="003C3799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</w:p>
          <w:p w14:paraId="0DB0A28B" w14:textId="55AB3E01" w:rsidR="003C3799" w:rsidRPr="00970350" w:rsidRDefault="003C3799" w:rsidP="00124FD3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99E1068" w14:textId="77777777" w:rsidR="003C3799" w:rsidRDefault="003C3799" w:rsidP="003C379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Zamawiający</w:t>
      </w:r>
    </w:p>
    <w:p w14:paraId="6FE86322" w14:textId="77777777" w:rsidR="003C3799" w:rsidRDefault="003C3799" w:rsidP="003C37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1300B22" w14:textId="77777777" w:rsidR="003C3799" w:rsidRDefault="003C3799" w:rsidP="003C37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B27F3E3" w14:textId="77777777" w:rsidR="003C3799" w:rsidRDefault="003C3799" w:rsidP="003C37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3FD6C9A" w14:textId="1A091602" w:rsidR="006D4AB3" w:rsidRPr="00970350" w:rsidRDefault="006D4AB3" w:rsidP="003C3799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970350" w:rsidSect="004B75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BD2AA" w14:textId="77777777" w:rsidR="004B7527" w:rsidRDefault="004B7527">
      <w:r>
        <w:separator/>
      </w:r>
    </w:p>
  </w:endnote>
  <w:endnote w:type="continuationSeparator" w:id="0">
    <w:p w14:paraId="6C2C5D76" w14:textId="77777777" w:rsidR="004B7527" w:rsidRDefault="004B7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2B2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68DD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891A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C8E02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F13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E8B4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54644F" w14:textId="77777777" w:rsidR="006D4AB3" w:rsidRDefault="006D4AB3">
    <w:pPr>
      <w:pStyle w:val="Stopka"/>
      <w:tabs>
        <w:tab w:val="clear" w:pos="4536"/>
        <w:tab w:val="left" w:pos="6237"/>
      </w:tabs>
    </w:pPr>
  </w:p>
  <w:p w14:paraId="4898F5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08A73" w14:textId="77777777" w:rsidR="004B7527" w:rsidRDefault="004B7527">
      <w:r>
        <w:separator/>
      </w:r>
    </w:p>
  </w:footnote>
  <w:footnote w:type="continuationSeparator" w:id="0">
    <w:p w14:paraId="0466ADDC" w14:textId="77777777" w:rsidR="004B7527" w:rsidRDefault="004B7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8766A" w14:textId="77777777" w:rsidR="0070752E" w:rsidRDefault="007075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A4C2" w14:textId="77777777" w:rsidR="0070752E" w:rsidRDefault="007075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DF58" w14:textId="77777777" w:rsidR="0070752E" w:rsidRDefault="007075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1026549">
    <w:abstractNumId w:val="3"/>
  </w:num>
  <w:num w:numId="2" w16cid:durableId="924915978">
    <w:abstractNumId w:val="6"/>
  </w:num>
  <w:num w:numId="3" w16cid:durableId="1391809886">
    <w:abstractNumId w:val="2"/>
  </w:num>
  <w:num w:numId="4" w16cid:durableId="898399253">
    <w:abstractNumId w:val="5"/>
  </w:num>
  <w:num w:numId="5" w16cid:durableId="286932801">
    <w:abstractNumId w:val="0"/>
  </w:num>
  <w:num w:numId="6" w16cid:durableId="1905413791">
    <w:abstractNumId w:val="1"/>
  </w:num>
  <w:num w:numId="7" w16cid:durableId="20387715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527"/>
    <w:rsid w:val="00031374"/>
    <w:rsid w:val="000A1097"/>
    <w:rsid w:val="000E2A8F"/>
    <w:rsid w:val="0012774F"/>
    <w:rsid w:val="00144B7A"/>
    <w:rsid w:val="00180C6E"/>
    <w:rsid w:val="002647DD"/>
    <w:rsid w:val="0029606A"/>
    <w:rsid w:val="003C3799"/>
    <w:rsid w:val="004848F3"/>
    <w:rsid w:val="004A75F2"/>
    <w:rsid w:val="004B7527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52E"/>
    <w:rsid w:val="007D7198"/>
    <w:rsid w:val="00843A88"/>
    <w:rsid w:val="00864A4B"/>
    <w:rsid w:val="00870F9F"/>
    <w:rsid w:val="008804B6"/>
    <w:rsid w:val="00897AB0"/>
    <w:rsid w:val="008A3553"/>
    <w:rsid w:val="00970350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946DA"/>
  <w15:chartTrackingRefBased/>
  <w15:docId w15:val="{9E74B2B4-9B61-482E-B9B7-54D21772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3C379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548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2024-02-26T13:02:00Z</cp:lastPrinted>
  <dcterms:created xsi:type="dcterms:W3CDTF">2024-02-26T13:09:00Z</dcterms:created>
  <dcterms:modified xsi:type="dcterms:W3CDTF">2024-02-26T13:09:00Z</dcterms:modified>
</cp:coreProperties>
</file>