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55A35" w14:textId="3F3FF87C" w:rsidR="00D64136" w:rsidRPr="00AE154D" w:rsidRDefault="00781CED" w:rsidP="00D64136">
      <w:pPr>
        <w:spacing w:after="600"/>
        <w:jc w:val="right"/>
        <w:rPr>
          <w:sz w:val="22"/>
          <w:szCs w:val="22"/>
        </w:rPr>
      </w:pPr>
      <w:bookmarkStart w:id="0" w:name="_Hlk53520193"/>
      <w:r w:rsidRPr="00AE154D">
        <w:rPr>
          <w:sz w:val="22"/>
          <w:szCs w:val="22"/>
        </w:rPr>
        <w:t>Poznań</w:t>
      </w:r>
      <w:r w:rsidR="00D64136" w:rsidRPr="00AE154D">
        <w:rPr>
          <w:sz w:val="22"/>
          <w:szCs w:val="22"/>
        </w:rPr>
        <w:t xml:space="preserve"> dnia: </w:t>
      </w:r>
      <w:r w:rsidRPr="00AE154D">
        <w:rPr>
          <w:sz w:val="22"/>
          <w:szCs w:val="22"/>
        </w:rPr>
        <w:t>2024-02-</w:t>
      </w:r>
      <w:r w:rsidR="00AE154D">
        <w:rPr>
          <w:sz w:val="22"/>
          <w:szCs w:val="22"/>
        </w:rPr>
        <w:t>28</w:t>
      </w:r>
    </w:p>
    <w:p w14:paraId="77E28987" w14:textId="77777777" w:rsidR="00781CED" w:rsidRPr="002911E4" w:rsidRDefault="00781CED" w:rsidP="00D64136">
      <w:pPr>
        <w:spacing w:line="360" w:lineRule="auto"/>
        <w:ind w:right="3969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Szpital Wojewódzki w Poznaniu</w:t>
      </w:r>
    </w:p>
    <w:p w14:paraId="48C2FDEC" w14:textId="77777777" w:rsidR="00D64136" w:rsidRPr="002911E4" w:rsidRDefault="00781CED" w:rsidP="00D64136">
      <w:pPr>
        <w:spacing w:line="360" w:lineRule="auto"/>
        <w:ind w:right="3969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Dział Zamówień Publicznych</w:t>
      </w:r>
    </w:p>
    <w:p w14:paraId="7B942690" w14:textId="5769A13C" w:rsidR="00D64136" w:rsidRPr="002911E4" w:rsidRDefault="002911E4" w:rsidP="00D64136">
      <w:pPr>
        <w:spacing w:line="360" w:lineRule="auto"/>
        <w:ind w:right="3969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81CED" w:rsidRPr="002911E4">
        <w:rPr>
          <w:sz w:val="22"/>
          <w:szCs w:val="22"/>
        </w:rPr>
        <w:t>Juraszów</w:t>
      </w:r>
      <w:r w:rsidR="00D64136" w:rsidRPr="002911E4">
        <w:rPr>
          <w:sz w:val="22"/>
          <w:szCs w:val="22"/>
        </w:rPr>
        <w:t xml:space="preserve"> </w:t>
      </w:r>
      <w:r w:rsidR="00781CED" w:rsidRPr="002911E4">
        <w:rPr>
          <w:sz w:val="22"/>
          <w:szCs w:val="22"/>
        </w:rPr>
        <w:t>7/19</w:t>
      </w:r>
    </w:p>
    <w:p w14:paraId="7D986EBA" w14:textId="77777777" w:rsidR="00D64136" w:rsidRPr="002911E4" w:rsidRDefault="00781CED" w:rsidP="00D64136">
      <w:pPr>
        <w:ind w:right="3969"/>
        <w:rPr>
          <w:sz w:val="22"/>
          <w:szCs w:val="22"/>
        </w:rPr>
      </w:pPr>
      <w:r w:rsidRPr="002911E4">
        <w:rPr>
          <w:sz w:val="22"/>
          <w:szCs w:val="22"/>
        </w:rPr>
        <w:t>60-479</w:t>
      </w:r>
      <w:r w:rsidR="00D64136" w:rsidRPr="002911E4">
        <w:rPr>
          <w:sz w:val="22"/>
          <w:szCs w:val="22"/>
        </w:rPr>
        <w:t xml:space="preserve"> </w:t>
      </w:r>
      <w:r w:rsidRPr="002911E4">
        <w:rPr>
          <w:sz w:val="22"/>
          <w:szCs w:val="22"/>
        </w:rPr>
        <w:t>Poznań</w:t>
      </w:r>
    </w:p>
    <w:p w14:paraId="30110CE2" w14:textId="77777777" w:rsidR="009F463B" w:rsidRPr="002911E4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b/>
          <w:sz w:val="22"/>
          <w:szCs w:val="22"/>
        </w:rPr>
      </w:pPr>
      <w:r w:rsidRPr="002911E4">
        <w:rPr>
          <w:b/>
          <w:sz w:val="22"/>
          <w:szCs w:val="22"/>
        </w:rPr>
        <w:t>WYKONAWCY</w:t>
      </w:r>
    </w:p>
    <w:p w14:paraId="192803E9" w14:textId="77777777" w:rsidR="00D64136" w:rsidRPr="002911E4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b/>
          <w:sz w:val="22"/>
          <w:szCs w:val="22"/>
        </w:rPr>
      </w:pPr>
      <w:r w:rsidRPr="002911E4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2911E4" w14:paraId="1D61DBEB" w14:textId="77777777" w:rsidTr="005E0D0A">
        <w:tc>
          <w:tcPr>
            <w:tcW w:w="10065" w:type="dxa"/>
            <w:shd w:val="clear" w:color="auto" w:fill="F2F2F2"/>
            <w:hideMark/>
          </w:tcPr>
          <w:p w14:paraId="2F2AB1E6" w14:textId="77777777" w:rsidR="00D64136" w:rsidRPr="002911E4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911E4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13F79D7F" w14:textId="0DF81D99" w:rsidR="00D64136" w:rsidRPr="002911E4" w:rsidRDefault="00D64136" w:rsidP="005E0D0A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911E4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E6396C">
              <w:rPr>
                <w:b/>
                <w:spacing w:val="50"/>
                <w:kern w:val="28"/>
                <w:sz w:val="22"/>
                <w:szCs w:val="22"/>
              </w:rPr>
              <w:t xml:space="preserve"> (</w:t>
            </w:r>
            <w:r w:rsidR="007E686E">
              <w:rPr>
                <w:b/>
                <w:spacing w:val="50"/>
                <w:kern w:val="28"/>
                <w:sz w:val="22"/>
                <w:szCs w:val="22"/>
              </w:rPr>
              <w:t>3</w:t>
            </w:r>
            <w:r w:rsidR="00E6396C">
              <w:rPr>
                <w:b/>
                <w:spacing w:val="50"/>
                <w:kern w:val="28"/>
                <w:sz w:val="22"/>
                <w:szCs w:val="22"/>
              </w:rPr>
              <w:t xml:space="preserve"> z </w:t>
            </w:r>
            <w:r w:rsidR="007E686E">
              <w:rPr>
                <w:b/>
                <w:spacing w:val="50"/>
                <w:kern w:val="28"/>
                <w:sz w:val="22"/>
                <w:szCs w:val="22"/>
              </w:rPr>
              <w:t>3</w:t>
            </w:r>
            <w:r w:rsidR="00E6396C">
              <w:rPr>
                <w:b/>
                <w:spacing w:val="50"/>
                <w:kern w:val="28"/>
                <w:sz w:val="22"/>
                <w:szCs w:val="22"/>
              </w:rPr>
              <w:t>)</w:t>
            </w:r>
          </w:p>
        </w:tc>
      </w:tr>
    </w:tbl>
    <w:p w14:paraId="4E3E847C" w14:textId="77777777" w:rsidR="00D64136" w:rsidRPr="002911E4" w:rsidRDefault="00D64136" w:rsidP="00D64136">
      <w:pPr>
        <w:keepNext/>
        <w:spacing w:after="240"/>
        <w:outlineLvl w:val="0"/>
        <w:rPr>
          <w:b/>
          <w:sz w:val="22"/>
          <w:szCs w:val="22"/>
        </w:rPr>
      </w:pPr>
    </w:p>
    <w:p w14:paraId="4F6D7924" w14:textId="77777777" w:rsidR="00D64136" w:rsidRPr="002911E4" w:rsidRDefault="00D64136" w:rsidP="00D6413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2911E4">
        <w:rPr>
          <w:rFonts w:eastAsia="Calibri"/>
          <w:sz w:val="22"/>
          <w:szCs w:val="22"/>
          <w:lang w:eastAsia="en-US"/>
        </w:rPr>
        <w:t xml:space="preserve">Dotyczy </w:t>
      </w:r>
      <w:r w:rsidRPr="002911E4">
        <w:rPr>
          <w:sz w:val="22"/>
          <w:szCs w:val="22"/>
        </w:rPr>
        <w:t>postępowania o udzielenie zamówienia publicznego</w:t>
      </w:r>
      <w:r w:rsidRPr="002911E4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2911E4" w14:paraId="51338E41" w14:textId="77777777" w:rsidTr="005E0D0A">
        <w:tc>
          <w:tcPr>
            <w:tcW w:w="2269" w:type="dxa"/>
            <w:shd w:val="clear" w:color="auto" w:fill="auto"/>
          </w:tcPr>
          <w:p w14:paraId="35CD29BA" w14:textId="77777777" w:rsidR="00D64136" w:rsidRPr="002911E4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C6A1A2" w14:textId="77777777" w:rsidR="00D64136" w:rsidRPr="002911E4" w:rsidRDefault="00781CED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Produkty lecznicze cz.1</w:t>
            </w:r>
          </w:p>
        </w:tc>
      </w:tr>
      <w:tr w:rsidR="00781CED" w:rsidRPr="002911E4" w14:paraId="5CDC0E49" w14:textId="77777777" w:rsidTr="0080631C">
        <w:tc>
          <w:tcPr>
            <w:tcW w:w="2269" w:type="dxa"/>
            <w:shd w:val="clear" w:color="auto" w:fill="auto"/>
          </w:tcPr>
          <w:p w14:paraId="41E53B9D" w14:textId="77777777" w:rsidR="00781CED" w:rsidRPr="002911E4" w:rsidRDefault="00781CED" w:rsidP="008063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2CD45F" w14:textId="77777777" w:rsidR="00781CED" w:rsidRPr="002911E4" w:rsidRDefault="00781CED" w:rsidP="008063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SZW/DZP/83/2023</w:t>
            </w:r>
          </w:p>
        </w:tc>
      </w:tr>
    </w:tbl>
    <w:p w14:paraId="011CF531" w14:textId="77777777" w:rsidR="00D64136" w:rsidRPr="002911E4" w:rsidRDefault="00D64136" w:rsidP="00D64136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4EF71724" w14:textId="77777777" w:rsidR="00781CED" w:rsidRPr="002911E4" w:rsidRDefault="00D64136" w:rsidP="00D64136">
      <w:pPr>
        <w:pStyle w:val="Nagwek"/>
        <w:tabs>
          <w:tab w:val="left" w:pos="708"/>
        </w:tabs>
        <w:spacing w:after="120" w:line="360" w:lineRule="auto"/>
        <w:jc w:val="both"/>
        <w:rPr>
          <w:b/>
          <w:sz w:val="22"/>
          <w:szCs w:val="22"/>
        </w:rPr>
      </w:pPr>
      <w:r w:rsidRPr="002911E4">
        <w:rPr>
          <w:sz w:val="22"/>
          <w:szCs w:val="22"/>
        </w:rPr>
        <w:t xml:space="preserve">Zamawiający, </w:t>
      </w:r>
      <w:r w:rsidR="00781CED" w:rsidRPr="002911E4">
        <w:rPr>
          <w:b/>
          <w:sz w:val="22"/>
          <w:szCs w:val="22"/>
        </w:rPr>
        <w:t>Szpital Wojewódzki w Poznaniu</w:t>
      </w:r>
    </w:p>
    <w:p w14:paraId="783F9EB6" w14:textId="029441E4" w:rsidR="00D64136" w:rsidRPr="002911E4" w:rsidRDefault="00781CED" w:rsidP="00D64136">
      <w:pPr>
        <w:pStyle w:val="Nagwek"/>
        <w:tabs>
          <w:tab w:val="left" w:pos="708"/>
        </w:tabs>
        <w:spacing w:after="120" w:line="360" w:lineRule="auto"/>
        <w:jc w:val="both"/>
        <w:rPr>
          <w:bCs/>
          <w:sz w:val="22"/>
          <w:szCs w:val="22"/>
        </w:rPr>
      </w:pPr>
      <w:r w:rsidRPr="002911E4">
        <w:rPr>
          <w:b/>
          <w:sz w:val="22"/>
          <w:szCs w:val="22"/>
        </w:rPr>
        <w:t>Dział Zamówień Publicznych</w:t>
      </w:r>
      <w:r w:rsidR="00D64136" w:rsidRPr="002911E4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2911E4">
        <w:rPr>
          <w:sz w:val="22"/>
          <w:szCs w:val="22"/>
        </w:rPr>
        <w:t>(</w:t>
      </w:r>
      <w:proofErr w:type="spellStart"/>
      <w:r w:rsidRPr="002911E4">
        <w:rPr>
          <w:sz w:val="22"/>
          <w:szCs w:val="22"/>
        </w:rPr>
        <w:t>t.j</w:t>
      </w:r>
      <w:proofErr w:type="spellEnd"/>
      <w:r w:rsidRPr="002911E4">
        <w:rPr>
          <w:sz w:val="22"/>
          <w:szCs w:val="22"/>
        </w:rPr>
        <w:t>. Dz. U. z 2023r. poz. 1605)</w:t>
      </w:r>
      <w:r w:rsidR="00D64136" w:rsidRPr="002911E4">
        <w:rPr>
          <w:sz w:val="22"/>
          <w:szCs w:val="22"/>
        </w:rPr>
        <w:t xml:space="preserve">, zwanej dalej „ustawą </w:t>
      </w:r>
      <w:proofErr w:type="spellStart"/>
      <w:r w:rsidR="00D64136" w:rsidRPr="002911E4">
        <w:rPr>
          <w:sz w:val="22"/>
          <w:szCs w:val="22"/>
        </w:rPr>
        <w:t>Pzp</w:t>
      </w:r>
      <w:proofErr w:type="spellEnd"/>
      <w:r w:rsidR="00D64136" w:rsidRPr="002911E4">
        <w:rPr>
          <w:sz w:val="22"/>
          <w:szCs w:val="22"/>
        </w:rPr>
        <w:t xml:space="preserve">”, informuje, że w toczącym </w:t>
      </w:r>
      <w:r w:rsidR="007E686E">
        <w:rPr>
          <w:sz w:val="22"/>
          <w:szCs w:val="22"/>
        </w:rPr>
        <w:br/>
      </w:r>
      <w:r w:rsidR="00D64136" w:rsidRPr="002911E4">
        <w:rPr>
          <w:sz w:val="22"/>
          <w:szCs w:val="22"/>
        </w:rPr>
        <w:t xml:space="preserve">się postępowaniu o udzielenie zamówienia publicznego, jako najkorzystniejsza wybrana została oferta złożona przez </w:t>
      </w:r>
      <w:r w:rsidR="002911E4">
        <w:rPr>
          <w:sz w:val="22"/>
          <w:szCs w:val="22"/>
        </w:rPr>
        <w:t>W</w:t>
      </w:r>
      <w:r w:rsidR="00D64136" w:rsidRPr="002911E4">
        <w:rPr>
          <w:sz w:val="22"/>
          <w:szCs w:val="22"/>
        </w:rPr>
        <w:t>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81CED" w:rsidRPr="002911E4" w14:paraId="7CEE75FE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BB05B" w14:textId="0174241C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29</w:t>
            </w:r>
          </w:p>
          <w:p w14:paraId="7FC42689" w14:textId="77777777" w:rsidR="00E6396C" w:rsidRPr="002911E4" w:rsidRDefault="00E6396C" w:rsidP="00E6396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S.A.</w:t>
            </w:r>
          </w:p>
          <w:p w14:paraId="3ABC4F96" w14:textId="77777777" w:rsidR="007C1DFC" w:rsidRPr="002911E4" w:rsidRDefault="007C1DFC" w:rsidP="007C1DF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911E4">
              <w:rPr>
                <w:bCs/>
                <w:sz w:val="22"/>
                <w:szCs w:val="22"/>
              </w:rPr>
              <w:t>Hubska</w:t>
            </w:r>
            <w:proofErr w:type="spellEnd"/>
            <w:r w:rsidRPr="002911E4">
              <w:rPr>
                <w:bCs/>
                <w:sz w:val="22"/>
                <w:szCs w:val="22"/>
              </w:rPr>
              <w:t xml:space="preserve"> 44 </w:t>
            </w:r>
          </w:p>
          <w:p w14:paraId="683E2873" w14:textId="77777777" w:rsidR="00E6396C" w:rsidRPr="002911E4" w:rsidRDefault="00E6396C" w:rsidP="00E6396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50-502 Wrocław</w:t>
            </w:r>
          </w:p>
          <w:p w14:paraId="33A2A1BD" w14:textId="3CD50864" w:rsidR="00E6396C" w:rsidRPr="002911E4" w:rsidRDefault="00E6396C" w:rsidP="00E6396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E6396C">
              <w:rPr>
                <w:b/>
                <w:bCs/>
                <w:sz w:val="22"/>
                <w:szCs w:val="22"/>
              </w:rPr>
              <w:t>1 425,60</w:t>
            </w:r>
            <w:r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sz w:val="22"/>
                <w:szCs w:val="22"/>
              </w:rPr>
              <w:t>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0123A0F6" w14:textId="77777777" w:rsidR="00E6396C" w:rsidRPr="002911E4" w:rsidRDefault="00E6396C" w:rsidP="00E6396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4EE2B3EA" w14:textId="77777777" w:rsidR="00E6396C" w:rsidRPr="002911E4" w:rsidRDefault="00E6396C" w:rsidP="00E639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4ADC351D" w14:textId="6A1CFAD6" w:rsidR="00781CED" w:rsidRPr="002911E4" w:rsidRDefault="00E6396C" w:rsidP="00E639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1B3A1888" w14:textId="77777777" w:rsidR="00D64136" w:rsidRPr="002911E4" w:rsidRDefault="00D64136" w:rsidP="00D64136">
      <w:pPr>
        <w:spacing w:before="360" w:after="120" w:line="276" w:lineRule="auto"/>
        <w:jc w:val="both"/>
        <w:rPr>
          <w:color w:val="000000"/>
          <w:sz w:val="22"/>
          <w:szCs w:val="22"/>
        </w:rPr>
      </w:pPr>
      <w:r w:rsidRPr="002911E4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911E4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:rsidRPr="002911E4" w14:paraId="0ECB24F7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CBE430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FDC38E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43E851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343B14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E686E" w:rsidRPr="002911E4" w14:paraId="52A7BCA7" w14:textId="77777777" w:rsidTr="00930B1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24CD" w14:textId="77777777" w:rsidR="007E686E" w:rsidRPr="007E686E" w:rsidRDefault="007E686E" w:rsidP="0080631C">
            <w:pPr>
              <w:spacing w:before="40" w:after="40"/>
              <w:rPr>
                <w:sz w:val="22"/>
                <w:szCs w:val="22"/>
              </w:rPr>
            </w:pPr>
            <w:r w:rsidRPr="007E686E">
              <w:rPr>
                <w:sz w:val="22"/>
                <w:szCs w:val="22"/>
              </w:rPr>
              <w:t>29 - Zadanie nr 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B140" w14:textId="177201DC" w:rsidR="007E686E" w:rsidRPr="007E686E" w:rsidRDefault="007E686E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7E686E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7E686E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0041C9DB" w14:textId="4DC0FADC" w:rsidR="007E686E" w:rsidRPr="007E686E" w:rsidRDefault="007E686E" w:rsidP="0080631C">
            <w:pPr>
              <w:spacing w:line="276" w:lineRule="auto"/>
              <w:rPr>
                <w:sz w:val="22"/>
                <w:szCs w:val="22"/>
              </w:rPr>
            </w:pPr>
            <w:r w:rsidRPr="007E686E">
              <w:rPr>
                <w:sz w:val="22"/>
                <w:szCs w:val="22"/>
              </w:rPr>
              <w:lastRenderedPageBreak/>
              <w:t>ul. Pułaskiego 9</w:t>
            </w:r>
          </w:p>
          <w:p w14:paraId="76E995B8" w14:textId="77777777" w:rsidR="007E686E" w:rsidRPr="007E686E" w:rsidRDefault="007E686E" w:rsidP="0080631C">
            <w:pPr>
              <w:spacing w:after="40" w:line="276" w:lineRule="auto"/>
              <w:rPr>
                <w:sz w:val="22"/>
                <w:szCs w:val="22"/>
              </w:rPr>
            </w:pPr>
            <w:r w:rsidRPr="007E686E">
              <w:rPr>
                <w:sz w:val="22"/>
                <w:szCs w:val="22"/>
              </w:rPr>
              <w:t>40-273 Katowice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2844" w14:textId="3512A0C4" w:rsidR="007E686E" w:rsidRPr="007E686E" w:rsidRDefault="007E686E" w:rsidP="00806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Oferta nie podlega punktacji</w:t>
            </w:r>
          </w:p>
        </w:tc>
      </w:tr>
      <w:tr w:rsidR="00781CED" w:rsidRPr="002911E4" w14:paraId="23E676C0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2791" w14:textId="77777777" w:rsidR="00781CED" w:rsidRPr="007E686E" w:rsidRDefault="00781CED" w:rsidP="0080631C">
            <w:pPr>
              <w:spacing w:before="40" w:after="40"/>
              <w:rPr>
                <w:sz w:val="22"/>
                <w:szCs w:val="22"/>
              </w:rPr>
            </w:pPr>
            <w:r w:rsidRPr="007E686E">
              <w:rPr>
                <w:sz w:val="22"/>
                <w:szCs w:val="22"/>
              </w:rPr>
              <w:t>29 - Zadanie nr 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39170" w14:textId="77777777" w:rsidR="00781CED" w:rsidRPr="007E686E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7E686E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7E686E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564F2C29" w14:textId="6F4816D7" w:rsidR="00781CED" w:rsidRPr="007E686E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 w:rsidRPr="007E686E"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7E686E">
              <w:rPr>
                <w:sz w:val="22"/>
                <w:szCs w:val="22"/>
              </w:rPr>
              <w:t>Hubska</w:t>
            </w:r>
            <w:proofErr w:type="spellEnd"/>
            <w:r w:rsidR="00781CED" w:rsidRPr="007E686E">
              <w:rPr>
                <w:sz w:val="22"/>
                <w:szCs w:val="22"/>
              </w:rPr>
              <w:t xml:space="preserve"> 44</w:t>
            </w:r>
          </w:p>
          <w:p w14:paraId="365DFCC2" w14:textId="77777777" w:rsidR="00781CED" w:rsidRPr="007E686E" w:rsidRDefault="00781CED" w:rsidP="0080631C">
            <w:pPr>
              <w:spacing w:after="40" w:line="276" w:lineRule="auto"/>
              <w:rPr>
                <w:sz w:val="22"/>
                <w:szCs w:val="22"/>
              </w:rPr>
            </w:pPr>
            <w:r w:rsidRPr="007E686E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F1FF" w14:textId="77777777" w:rsidR="007E686E" w:rsidRDefault="007E686E" w:rsidP="0080631C">
            <w:pPr>
              <w:spacing w:before="40" w:after="40"/>
              <w:rPr>
                <w:sz w:val="22"/>
                <w:szCs w:val="22"/>
              </w:rPr>
            </w:pPr>
          </w:p>
          <w:p w14:paraId="4EB66C7A" w14:textId="082907B4" w:rsidR="00781CED" w:rsidRPr="007E686E" w:rsidRDefault="007E686E" w:rsidP="0080631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7E686E">
              <w:rPr>
                <w:sz w:val="22"/>
                <w:szCs w:val="22"/>
              </w:rPr>
              <w:t xml:space="preserve">1 - Cena - </w:t>
            </w:r>
            <w:r w:rsidR="00AE154D">
              <w:rPr>
                <w:sz w:val="22"/>
                <w:szCs w:val="22"/>
              </w:rPr>
              <w:t>10</w:t>
            </w:r>
            <w:r w:rsidR="00781CED" w:rsidRPr="007E686E">
              <w:rPr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C6188" w14:textId="4A8C0E46" w:rsidR="00781CED" w:rsidRPr="007E686E" w:rsidRDefault="00781CED" w:rsidP="0080631C">
            <w:pPr>
              <w:jc w:val="center"/>
              <w:rPr>
                <w:sz w:val="22"/>
                <w:szCs w:val="22"/>
              </w:rPr>
            </w:pPr>
            <w:r w:rsidRPr="007E686E">
              <w:rPr>
                <w:sz w:val="22"/>
                <w:szCs w:val="22"/>
              </w:rPr>
              <w:t xml:space="preserve">  </w:t>
            </w:r>
            <w:r w:rsidR="00AE154D">
              <w:rPr>
                <w:sz w:val="22"/>
                <w:szCs w:val="22"/>
              </w:rPr>
              <w:t>10</w:t>
            </w:r>
            <w:r w:rsidRPr="007E686E">
              <w:rPr>
                <w:sz w:val="22"/>
                <w:szCs w:val="22"/>
              </w:rPr>
              <w:t>0,00</w:t>
            </w:r>
          </w:p>
        </w:tc>
      </w:tr>
    </w:tbl>
    <w:p w14:paraId="62CE4C1E" w14:textId="77777777" w:rsidR="00D64136" w:rsidRPr="002911E4" w:rsidRDefault="00D64136" w:rsidP="00D64136">
      <w:pPr>
        <w:spacing w:before="120"/>
        <w:jc w:val="both"/>
        <w:rPr>
          <w:color w:val="000000"/>
          <w:sz w:val="22"/>
          <w:szCs w:val="22"/>
        </w:rPr>
      </w:pPr>
    </w:p>
    <w:p w14:paraId="1F4B10B0" w14:textId="69F2E976" w:rsidR="00D64136" w:rsidRPr="002911E4" w:rsidRDefault="00D64136" w:rsidP="00D64136">
      <w:pPr>
        <w:spacing w:after="120"/>
        <w:jc w:val="both"/>
        <w:rPr>
          <w:color w:val="000000"/>
          <w:sz w:val="22"/>
          <w:szCs w:val="22"/>
        </w:rPr>
      </w:pPr>
      <w:r w:rsidRPr="002911E4">
        <w:rPr>
          <w:b/>
          <w:bCs/>
          <w:color w:val="000000"/>
          <w:sz w:val="22"/>
          <w:szCs w:val="22"/>
        </w:rPr>
        <w:t xml:space="preserve">Informacja o </w:t>
      </w:r>
      <w:r w:rsidR="0061056E">
        <w:rPr>
          <w:b/>
          <w:bCs/>
          <w:color w:val="000000"/>
          <w:sz w:val="22"/>
          <w:szCs w:val="22"/>
        </w:rPr>
        <w:t>W</w:t>
      </w:r>
      <w:r w:rsidRPr="002911E4">
        <w:rPr>
          <w:b/>
          <w:bCs/>
          <w:color w:val="000000"/>
          <w:sz w:val="22"/>
          <w:szCs w:val="22"/>
        </w:rPr>
        <w:t>ykonawcach, których oferty zostały odrzucone</w:t>
      </w:r>
      <w:r w:rsidRPr="002911E4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2911E4" w14:paraId="2B77F4A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CBF819" w14:textId="77777777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4F9877D" w14:textId="1A3BB4A9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 xml:space="preserve">Nazwa i adres </w:t>
            </w:r>
            <w:r w:rsidR="00675529">
              <w:rPr>
                <w:bCs/>
                <w:sz w:val="22"/>
                <w:szCs w:val="22"/>
              </w:rPr>
              <w:t>w</w:t>
            </w:r>
            <w:r w:rsidRPr="002911E4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3CF86EC" w14:textId="77777777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Uzasadnienie odrzucenia oferty</w:t>
            </w:r>
          </w:p>
        </w:tc>
      </w:tr>
      <w:tr w:rsidR="00781CED" w:rsidRPr="002911E4" w14:paraId="38AE84F5" w14:textId="77777777" w:rsidTr="0080631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027D6F" w14:textId="0BA29BAE" w:rsidR="00781CED" w:rsidRPr="002911E4" w:rsidRDefault="00781CED" w:rsidP="0080631C">
            <w:pPr>
              <w:spacing w:before="40"/>
              <w:jc w:val="center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</w:t>
            </w:r>
            <w:r w:rsidR="0061056E"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5E3A48" w14:textId="77777777" w:rsidR="000061B5" w:rsidRPr="002911E4" w:rsidRDefault="000061B5" w:rsidP="000061B5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International Sp. z o.o. </w:t>
            </w:r>
          </w:p>
          <w:p w14:paraId="16EE929F" w14:textId="77777777" w:rsidR="000061B5" w:rsidRPr="002911E4" w:rsidRDefault="000061B5" w:rsidP="000061B5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2911E4">
              <w:rPr>
                <w:bCs/>
                <w:sz w:val="22"/>
                <w:szCs w:val="22"/>
              </w:rPr>
              <w:t xml:space="preserve">Pułaskiego 9 </w:t>
            </w:r>
          </w:p>
          <w:p w14:paraId="597BAA5E" w14:textId="77777777" w:rsidR="000061B5" w:rsidRPr="002911E4" w:rsidRDefault="000061B5" w:rsidP="000061B5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40-273 Katowice</w:t>
            </w:r>
          </w:p>
          <w:p w14:paraId="48F543F0" w14:textId="0AAF47B2" w:rsidR="00781CED" w:rsidRPr="002911E4" w:rsidRDefault="00781CED" w:rsidP="0080631C">
            <w:pPr>
              <w:spacing w:after="60" w:line="276" w:lineRule="auto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3C1D3E" w14:textId="77777777" w:rsidR="00781CED" w:rsidRPr="002911E4" w:rsidRDefault="00781CED" w:rsidP="0080631C">
            <w:pPr>
              <w:spacing w:before="12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odrzucona w zadaniu 29 na podstawie </w:t>
            </w:r>
            <w:r w:rsidRPr="002911E4">
              <w:rPr>
                <w:b/>
                <w:sz w:val="22"/>
                <w:szCs w:val="22"/>
              </w:rPr>
              <w:t>Art. 226 ust. 1 pkt 5</w:t>
            </w:r>
            <w:r w:rsidRPr="002911E4">
              <w:rPr>
                <w:sz w:val="22"/>
                <w:szCs w:val="22"/>
              </w:rPr>
              <w:t xml:space="preserve"> ustawy </w:t>
            </w:r>
            <w:proofErr w:type="spellStart"/>
            <w:r w:rsidRPr="002911E4">
              <w:rPr>
                <w:sz w:val="22"/>
                <w:szCs w:val="22"/>
              </w:rPr>
              <w:t>Pzp</w:t>
            </w:r>
            <w:proofErr w:type="spellEnd"/>
            <w:r w:rsidRPr="002911E4">
              <w:rPr>
                <w:sz w:val="22"/>
                <w:szCs w:val="22"/>
              </w:rPr>
              <w:t>.</w:t>
            </w:r>
          </w:p>
          <w:p w14:paraId="113A78D7" w14:textId="77777777" w:rsidR="00781CED" w:rsidRPr="002911E4" w:rsidRDefault="00781CED" w:rsidP="0080631C">
            <w:pPr>
              <w:rPr>
                <w:sz w:val="22"/>
                <w:szCs w:val="22"/>
              </w:rPr>
            </w:pPr>
          </w:p>
          <w:p w14:paraId="0B3A951E" w14:textId="77777777" w:rsidR="00781CED" w:rsidRPr="002911E4" w:rsidRDefault="00781CED" w:rsidP="0080631C">
            <w:pPr>
              <w:spacing w:after="40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Uzasadnienie:</w:t>
            </w:r>
          </w:p>
          <w:p w14:paraId="61775E89" w14:textId="77777777" w:rsidR="00781CED" w:rsidRPr="002911E4" w:rsidRDefault="00781CED" w:rsidP="0080631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w zadaniu nr 29 - Zamawiający oczekiwał łącznie 200mg x 100 </w:t>
            </w:r>
            <w:proofErr w:type="spellStart"/>
            <w:r w:rsidRPr="002911E4">
              <w:rPr>
                <w:sz w:val="22"/>
                <w:szCs w:val="22"/>
              </w:rPr>
              <w:t>amp</w:t>
            </w:r>
            <w:proofErr w:type="spellEnd"/>
            <w:r w:rsidRPr="002911E4">
              <w:rPr>
                <w:sz w:val="22"/>
                <w:szCs w:val="22"/>
              </w:rPr>
              <w:t>. x 3op = 60 000 mg substancji czynnej, natomiast Wykonawca zaoferował 100mg x 100amp. x 3 op. = 30 000 mg substancji czynnej - dwukrotnie mniej.</w:t>
            </w:r>
          </w:p>
          <w:p w14:paraId="3B72A847" w14:textId="452BCAFC" w:rsidR="00781CED" w:rsidRPr="002911E4" w:rsidRDefault="00781CED" w:rsidP="0080631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w zakresie tego </w:t>
            </w:r>
            <w:r w:rsidR="00675529">
              <w:rPr>
                <w:sz w:val="22"/>
                <w:szCs w:val="22"/>
              </w:rPr>
              <w:t xml:space="preserve">zadania nie spełnia treści SWZ co w myśl artykułu jak wyżej </w:t>
            </w:r>
            <w:r w:rsidRPr="002911E4">
              <w:rPr>
                <w:sz w:val="22"/>
                <w:szCs w:val="22"/>
              </w:rPr>
              <w:t>podlega odrzuceniu.</w:t>
            </w:r>
          </w:p>
        </w:tc>
      </w:tr>
    </w:tbl>
    <w:p w14:paraId="1A2F8AB1" w14:textId="77777777" w:rsidR="00D64136" w:rsidRPr="002911E4" w:rsidRDefault="00D64136" w:rsidP="00D64136">
      <w:pPr>
        <w:spacing w:before="120"/>
        <w:jc w:val="both"/>
        <w:rPr>
          <w:color w:val="000000"/>
          <w:sz w:val="22"/>
          <w:szCs w:val="22"/>
        </w:rPr>
      </w:pPr>
    </w:p>
    <w:p w14:paraId="2CE85A0E" w14:textId="77777777" w:rsidR="009F0E5C" w:rsidRPr="002911E4" w:rsidRDefault="00D64136" w:rsidP="00D64136">
      <w:pPr>
        <w:spacing w:after="40" w:line="360" w:lineRule="auto"/>
        <w:jc w:val="both"/>
        <w:rPr>
          <w:sz w:val="22"/>
          <w:szCs w:val="22"/>
        </w:rPr>
      </w:pPr>
      <w:r w:rsidRPr="002911E4">
        <w:rPr>
          <w:b/>
          <w:bCs/>
          <w:sz w:val="22"/>
          <w:szCs w:val="22"/>
        </w:rPr>
        <w:t>Informacja o terminie zawarcia umowy</w:t>
      </w:r>
      <w:r w:rsidRPr="002911E4">
        <w:rPr>
          <w:sz w:val="22"/>
          <w:szCs w:val="22"/>
        </w:rPr>
        <w:t>:</w:t>
      </w:r>
    </w:p>
    <w:p w14:paraId="68D395F0" w14:textId="783B0E7E" w:rsidR="00F960D7" w:rsidRPr="002911E4" w:rsidRDefault="00A029B8" w:rsidP="00D64136">
      <w:pPr>
        <w:spacing w:after="12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>U</w:t>
      </w:r>
      <w:r w:rsidR="00F960D7" w:rsidRPr="002911E4">
        <w:rPr>
          <w:sz w:val="22"/>
          <w:szCs w:val="22"/>
        </w:rPr>
        <w:t>mowa w sp</w:t>
      </w:r>
      <w:r w:rsidR="004C3459" w:rsidRPr="002911E4">
        <w:rPr>
          <w:sz w:val="22"/>
          <w:szCs w:val="22"/>
        </w:rPr>
        <w:t>r</w:t>
      </w:r>
      <w:r w:rsidR="00F960D7" w:rsidRPr="002911E4">
        <w:rPr>
          <w:sz w:val="22"/>
          <w:szCs w:val="22"/>
        </w:rPr>
        <w:t>awie zamówienia publicznego</w:t>
      </w:r>
      <w:r w:rsidR="00D8427E" w:rsidRPr="002911E4">
        <w:rPr>
          <w:sz w:val="22"/>
          <w:szCs w:val="22"/>
        </w:rPr>
        <w:t xml:space="preserve">, zgodnie z art. 264 ust. 1 ustawy </w:t>
      </w:r>
      <w:proofErr w:type="spellStart"/>
      <w:r w:rsidR="00D8427E" w:rsidRPr="002911E4">
        <w:rPr>
          <w:sz w:val="22"/>
          <w:szCs w:val="22"/>
        </w:rPr>
        <w:t>Pzp</w:t>
      </w:r>
      <w:proofErr w:type="spellEnd"/>
      <w:r w:rsidR="00D8427E" w:rsidRPr="002911E4">
        <w:rPr>
          <w:sz w:val="22"/>
          <w:szCs w:val="22"/>
        </w:rPr>
        <w:t>,</w:t>
      </w:r>
      <w:r w:rsidRPr="002911E4">
        <w:rPr>
          <w:sz w:val="22"/>
          <w:szCs w:val="22"/>
        </w:rPr>
        <w:t xml:space="preserve"> zostanie</w:t>
      </w:r>
      <w:r w:rsidR="00F960D7" w:rsidRPr="002911E4">
        <w:rPr>
          <w:sz w:val="22"/>
          <w:szCs w:val="22"/>
        </w:rPr>
        <w:t xml:space="preserve"> zawarta,</w:t>
      </w:r>
      <w:r w:rsidRPr="002911E4">
        <w:rPr>
          <w:sz w:val="22"/>
          <w:szCs w:val="22"/>
        </w:rPr>
        <w:t xml:space="preserve"> </w:t>
      </w:r>
      <w:r w:rsidR="0061056E">
        <w:rPr>
          <w:sz w:val="22"/>
          <w:szCs w:val="22"/>
        </w:rPr>
        <w:br/>
      </w:r>
      <w:r w:rsidR="00F960D7" w:rsidRPr="002911E4">
        <w:rPr>
          <w:sz w:val="22"/>
          <w:szCs w:val="22"/>
        </w:rPr>
        <w:t xml:space="preserve">z </w:t>
      </w:r>
      <w:r w:rsidRPr="002911E4">
        <w:rPr>
          <w:sz w:val="22"/>
          <w:szCs w:val="22"/>
        </w:rPr>
        <w:t xml:space="preserve">uwzględnieniem art. 577 ustawy </w:t>
      </w:r>
      <w:proofErr w:type="spellStart"/>
      <w:r w:rsidRPr="002911E4">
        <w:rPr>
          <w:sz w:val="22"/>
          <w:szCs w:val="22"/>
        </w:rPr>
        <w:t>Pzp</w:t>
      </w:r>
      <w:proofErr w:type="spellEnd"/>
      <w:r w:rsidRPr="002911E4">
        <w:rPr>
          <w:sz w:val="22"/>
          <w:szCs w:val="22"/>
        </w:rPr>
        <w:t xml:space="preserve">, </w:t>
      </w:r>
      <w:r w:rsidR="00F960D7" w:rsidRPr="002911E4">
        <w:rPr>
          <w:sz w:val="22"/>
          <w:szCs w:val="22"/>
        </w:rPr>
        <w:t>w terminie</w:t>
      </w:r>
      <w:r w:rsidR="00D8427E" w:rsidRPr="002911E4">
        <w:rPr>
          <w:sz w:val="22"/>
          <w:szCs w:val="22"/>
        </w:rPr>
        <w:t xml:space="preserve"> </w:t>
      </w:r>
      <w:r w:rsidR="00781CED" w:rsidRPr="002911E4">
        <w:rPr>
          <w:sz w:val="22"/>
          <w:szCs w:val="22"/>
        </w:rPr>
        <w:t>nie krótszym niż 10 dni od dnia przesłania niniejszej informacji o wyborze najkorzystniejszej oferty.</w:t>
      </w:r>
    </w:p>
    <w:p w14:paraId="182C03A3" w14:textId="77777777" w:rsidR="00F960D7" w:rsidRPr="002911E4" w:rsidRDefault="00D8427E" w:rsidP="00D64136">
      <w:pPr>
        <w:spacing w:after="24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 xml:space="preserve">Umowa </w:t>
      </w:r>
      <w:r w:rsidR="00F960D7" w:rsidRPr="002911E4">
        <w:rPr>
          <w:sz w:val="22"/>
          <w:szCs w:val="22"/>
        </w:rPr>
        <w:t>w sprawie zamówienia publicznego</w:t>
      </w:r>
      <w:r w:rsidRPr="002911E4">
        <w:rPr>
          <w:sz w:val="22"/>
          <w:szCs w:val="22"/>
        </w:rPr>
        <w:t xml:space="preserve"> może być zawarta </w:t>
      </w:r>
      <w:r w:rsidR="00F960D7" w:rsidRPr="002911E4">
        <w:rPr>
          <w:sz w:val="22"/>
          <w:szCs w:val="22"/>
        </w:rPr>
        <w:t xml:space="preserve">przed upływem terminu, o którym mowa powyżej, jeżeli zachodzą okoliczności wymienione w </w:t>
      </w:r>
      <w:r w:rsidRPr="002911E4">
        <w:rPr>
          <w:sz w:val="22"/>
          <w:szCs w:val="22"/>
        </w:rPr>
        <w:t>art. 264</w:t>
      </w:r>
      <w:r w:rsidR="00F960D7" w:rsidRPr="002911E4">
        <w:rPr>
          <w:sz w:val="22"/>
          <w:szCs w:val="22"/>
        </w:rPr>
        <w:t xml:space="preserve"> ust. 2 ustawy </w:t>
      </w:r>
      <w:proofErr w:type="spellStart"/>
      <w:r w:rsidR="00F960D7" w:rsidRPr="002911E4">
        <w:rPr>
          <w:sz w:val="22"/>
          <w:szCs w:val="22"/>
        </w:rPr>
        <w:t>P</w:t>
      </w:r>
      <w:r w:rsidR="004657DA" w:rsidRPr="002911E4">
        <w:rPr>
          <w:sz w:val="22"/>
          <w:szCs w:val="22"/>
        </w:rPr>
        <w:t>zp</w:t>
      </w:r>
      <w:proofErr w:type="spellEnd"/>
      <w:r w:rsidR="00F960D7" w:rsidRPr="002911E4">
        <w:rPr>
          <w:sz w:val="22"/>
          <w:szCs w:val="22"/>
        </w:rPr>
        <w:t>.</w:t>
      </w:r>
    </w:p>
    <w:p w14:paraId="6B9449D2" w14:textId="77777777" w:rsidR="00D64136" w:rsidRPr="002911E4" w:rsidRDefault="00D64136" w:rsidP="00D64136">
      <w:pPr>
        <w:spacing w:line="360" w:lineRule="auto"/>
        <w:jc w:val="both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Pouczenie</w:t>
      </w:r>
    </w:p>
    <w:p w14:paraId="32E0F3AD" w14:textId="1F23CEB6" w:rsidR="00F960D7" w:rsidRPr="002911E4" w:rsidRDefault="00D64136" w:rsidP="00D64136">
      <w:pPr>
        <w:spacing w:after="48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 xml:space="preserve">Zamawiający informuje, że wobec czynności </w:t>
      </w:r>
      <w:r w:rsidR="0061056E">
        <w:rPr>
          <w:sz w:val="22"/>
          <w:szCs w:val="22"/>
        </w:rPr>
        <w:t>Z</w:t>
      </w:r>
      <w:r w:rsidRPr="002911E4">
        <w:rPr>
          <w:sz w:val="22"/>
          <w:szCs w:val="22"/>
        </w:rPr>
        <w:t xml:space="preserve">amawiającego przysługują wykonawcom środki ochrony prawnej w terminach i zgodnie z zasadami określonymi w art. 505 – 590 ustawy </w:t>
      </w:r>
      <w:proofErr w:type="spellStart"/>
      <w:r w:rsidRPr="002911E4">
        <w:rPr>
          <w:sz w:val="22"/>
          <w:szCs w:val="22"/>
        </w:rPr>
        <w:t>Pzp</w:t>
      </w:r>
      <w:proofErr w:type="spellEnd"/>
    </w:p>
    <w:p w14:paraId="034CD4D6" w14:textId="77777777" w:rsidR="009E671B" w:rsidRDefault="009E671B" w:rsidP="009E671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58DD116" w14:textId="77777777" w:rsidR="009E671B" w:rsidRDefault="009E671B" w:rsidP="009E671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C9B0D71" w14:textId="77777777" w:rsidR="009E671B" w:rsidRDefault="009E671B" w:rsidP="009E671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5F675F" w14:textId="77777777" w:rsidR="009E671B" w:rsidRDefault="009E671B" w:rsidP="009E671B">
      <w:pPr>
        <w:ind w:firstLine="425"/>
        <w:jc w:val="center"/>
        <w:rPr>
          <w:sz w:val="32"/>
          <w:szCs w:val="32"/>
          <w:vertAlign w:val="superscript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AF10D62" w14:textId="5935E2DB" w:rsidR="00B464D3" w:rsidRPr="002911E4" w:rsidRDefault="00B464D3" w:rsidP="009E671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B464D3" w:rsidRPr="002911E4" w:rsidSect="007723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4C1E5" w14:textId="77777777" w:rsidR="0077231A" w:rsidRDefault="0077231A">
      <w:r>
        <w:separator/>
      </w:r>
    </w:p>
  </w:endnote>
  <w:endnote w:type="continuationSeparator" w:id="0">
    <w:p w14:paraId="1DBE6FC6" w14:textId="77777777" w:rsidR="0077231A" w:rsidRDefault="0077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59438" w14:textId="77777777" w:rsidR="00781CED" w:rsidRDefault="00781C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0496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059B48E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CF5AD" w14:textId="77777777" w:rsidR="00781CED" w:rsidRDefault="00781C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8AE7F" w14:textId="77777777" w:rsidR="0077231A" w:rsidRDefault="0077231A">
      <w:r>
        <w:separator/>
      </w:r>
    </w:p>
  </w:footnote>
  <w:footnote w:type="continuationSeparator" w:id="0">
    <w:p w14:paraId="76938BC4" w14:textId="77777777" w:rsidR="0077231A" w:rsidRDefault="00772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D463" w14:textId="77777777" w:rsidR="00781CED" w:rsidRDefault="00781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7264B" w14:textId="77777777" w:rsidR="00781CED" w:rsidRDefault="00781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7657A" w14:textId="77777777" w:rsidR="00781CED" w:rsidRDefault="00781C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1A"/>
    <w:rsid w:val="000061B5"/>
    <w:rsid w:val="00022322"/>
    <w:rsid w:val="00042497"/>
    <w:rsid w:val="000A2DD2"/>
    <w:rsid w:val="000C1E6F"/>
    <w:rsid w:val="000E4E56"/>
    <w:rsid w:val="00102DE8"/>
    <w:rsid w:val="001A1468"/>
    <w:rsid w:val="001B7815"/>
    <w:rsid w:val="00211A34"/>
    <w:rsid w:val="002911E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D149C"/>
    <w:rsid w:val="004E324A"/>
    <w:rsid w:val="004E7234"/>
    <w:rsid w:val="0054734E"/>
    <w:rsid w:val="00596EA3"/>
    <w:rsid w:val="00596FD7"/>
    <w:rsid w:val="005E0D0A"/>
    <w:rsid w:val="005E5BFF"/>
    <w:rsid w:val="00607F9B"/>
    <w:rsid w:val="0061056E"/>
    <w:rsid w:val="00644DCB"/>
    <w:rsid w:val="00657C1E"/>
    <w:rsid w:val="00675529"/>
    <w:rsid w:val="006E3089"/>
    <w:rsid w:val="006E4423"/>
    <w:rsid w:val="00712C39"/>
    <w:rsid w:val="00756CDA"/>
    <w:rsid w:val="0077231A"/>
    <w:rsid w:val="00781CED"/>
    <w:rsid w:val="007C1DFC"/>
    <w:rsid w:val="007E2ACC"/>
    <w:rsid w:val="007E686E"/>
    <w:rsid w:val="007E68C5"/>
    <w:rsid w:val="00832144"/>
    <w:rsid w:val="008567C7"/>
    <w:rsid w:val="008642B3"/>
    <w:rsid w:val="008A6C10"/>
    <w:rsid w:val="008E5102"/>
    <w:rsid w:val="00915B9E"/>
    <w:rsid w:val="00940197"/>
    <w:rsid w:val="00952256"/>
    <w:rsid w:val="0097748A"/>
    <w:rsid w:val="0099258F"/>
    <w:rsid w:val="009E671B"/>
    <w:rsid w:val="009F0E5C"/>
    <w:rsid w:val="009F463B"/>
    <w:rsid w:val="00A029B8"/>
    <w:rsid w:val="00A91321"/>
    <w:rsid w:val="00AA02AC"/>
    <w:rsid w:val="00AE154D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6396C"/>
    <w:rsid w:val="00E85D70"/>
    <w:rsid w:val="00E90665"/>
    <w:rsid w:val="00EF366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0E83E"/>
  <w15:chartTrackingRefBased/>
  <w15:docId w15:val="{8786BCE8-7DA4-4EBB-BE73-EC36EB00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415</Words>
  <Characters>2578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7</cp:revision>
  <cp:lastPrinted>2024-02-28T08:18:00Z</cp:lastPrinted>
  <dcterms:created xsi:type="dcterms:W3CDTF">2024-02-12T10:55:00Z</dcterms:created>
  <dcterms:modified xsi:type="dcterms:W3CDTF">2024-02-28T08:19:00Z</dcterms:modified>
</cp:coreProperties>
</file>