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343C" w14:textId="4B3823D9" w:rsidR="00025386" w:rsidRPr="00AA2C6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AA2C6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A2C69">
        <w:rPr>
          <w:rFonts w:ascii="Arial Narrow" w:hAnsi="Arial Narrow" w:cs="Arial"/>
          <w:bCs/>
          <w:i w:val="0"/>
          <w:szCs w:val="24"/>
        </w:rPr>
        <w:t>3</w:t>
      </w:r>
      <w:r w:rsidR="007666D6" w:rsidRPr="00AA2C69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A2C69" w14:paraId="17CE04CE" w14:textId="77777777" w:rsidTr="00467CA2">
        <w:tc>
          <w:tcPr>
            <w:tcW w:w="2800" w:type="dxa"/>
            <w:shd w:val="clear" w:color="auto" w:fill="auto"/>
          </w:tcPr>
          <w:p w14:paraId="520ED436" w14:textId="77777777" w:rsidR="00D520D3" w:rsidRPr="00AA2C6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A2C69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AA2C6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DF00378" w14:textId="77777777" w:rsidR="00D520D3" w:rsidRPr="00AA2C6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BC1E2FF" w14:textId="77777777" w:rsidR="00D520D3" w:rsidRPr="00AA2C6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A2C6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2E004A" w14:textId="77777777" w:rsidR="00D520D3" w:rsidRPr="00AA2C6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A2C6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A2C6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A2C6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A2C69" w14:paraId="0C388E93" w14:textId="77777777" w:rsidTr="00467CA2">
        <w:tc>
          <w:tcPr>
            <w:tcW w:w="2800" w:type="dxa"/>
            <w:shd w:val="clear" w:color="auto" w:fill="auto"/>
          </w:tcPr>
          <w:p w14:paraId="559B184B" w14:textId="77777777" w:rsidR="00D520D3" w:rsidRPr="00AA2C6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A2C6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9FFDDB2" w14:textId="77777777" w:rsidR="00D520D3" w:rsidRPr="00AA2C6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7E8D773" w14:textId="77777777" w:rsidR="00D520D3" w:rsidRPr="00AA2C6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A2C6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9E0BD4" w14:textId="77777777" w:rsidR="00D520D3" w:rsidRPr="00AA2C6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A2C6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A2C69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AA2C6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0C2469C" w14:textId="77777777" w:rsidR="00B62AD0" w:rsidRPr="00AA2C69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A2C69" w14:paraId="4AC78C1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81BCB20" w14:textId="77777777" w:rsidR="00053927" w:rsidRPr="00AA2C6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A2C6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D4C7F97" w14:textId="77777777" w:rsidR="00053927" w:rsidRPr="00AA2C6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AA2C69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AA2C69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AA2C69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45605BA" w14:textId="77777777" w:rsidR="0071340C" w:rsidRPr="00AA2C6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A2C6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AA2C6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A2C6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AA2C6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AA2C6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AA2C6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147D4" w:rsidRPr="00AA2C69">
        <w:rPr>
          <w:rFonts w:ascii="Arial Narrow" w:hAnsi="Arial Narrow" w:cs="Arial"/>
          <w:sz w:val="24"/>
          <w:szCs w:val="24"/>
        </w:rPr>
        <w:t>(t.j. Dz. U. z 2023r. poz. 1605)</w:t>
      </w:r>
      <w:r w:rsidR="00E27ABB" w:rsidRPr="00AA2C6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A2C6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AA2C6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AA2C6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AA2C6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AA2C6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A2C69" w14:paraId="2758F74E" w14:textId="77777777" w:rsidTr="00467CA2">
        <w:tc>
          <w:tcPr>
            <w:tcW w:w="2269" w:type="dxa"/>
            <w:shd w:val="clear" w:color="auto" w:fill="auto"/>
          </w:tcPr>
          <w:p w14:paraId="53269353" w14:textId="77777777" w:rsidR="00D520D3" w:rsidRPr="00AA2C6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A2C6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EEC06E" w14:textId="77777777" w:rsidR="00D520D3" w:rsidRPr="00AA2C69" w:rsidRDefault="00C147D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A2C6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Wyposażenie oddziału Gastroenterologii i zakup drobnego sprzętu medycznego</w:t>
            </w:r>
            <w:r w:rsidR="00D520D3" w:rsidRPr="00AA2C6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147D4" w:rsidRPr="00AA2C69" w14:paraId="09964E15" w14:textId="77777777" w:rsidTr="000B69EA">
        <w:tc>
          <w:tcPr>
            <w:tcW w:w="2269" w:type="dxa"/>
            <w:shd w:val="clear" w:color="auto" w:fill="auto"/>
          </w:tcPr>
          <w:p w14:paraId="1B143FC8" w14:textId="77777777" w:rsidR="00C147D4" w:rsidRPr="00AA2C69" w:rsidRDefault="00C147D4" w:rsidP="000B69E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A2C6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DFAA54" w14:textId="77777777" w:rsidR="00C147D4" w:rsidRPr="00AA2C69" w:rsidRDefault="00C147D4" w:rsidP="000B69E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A2C6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26/2024</w:t>
            </w:r>
          </w:p>
        </w:tc>
      </w:tr>
    </w:tbl>
    <w:p w14:paraId="663E2EF4" w14:textId="77777777" w:rsidR="00DC652A" w:rsidRPr="00AA2C69" w:rsidRDefault="00C147D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A2C6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AA2C6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7A9C30BC" w14:textId="77777777" w:rsidR="00DC652A" w:rsidRPr="00AA2C6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A2C6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506A44A" w14:textId="77777777" w:rsidR="0071340C" w:rsidRPr="00AA2C6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AA2C69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AA2C69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AA2C69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7AD99ECB" w14:textId="77777777" w:rsidR="0071340C" w:rsidRPr="00AA2C6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09ADD1E1" w14:textId="77777777" w:rsidR="0071340C" w:rsidRPr="00AA2C6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A2C69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6C59493A" w14:textId="77777777" w:rsidR="0071340C" w:rsidRPr="00AA2C6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A2C6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85B2185" w14:textId="77777777" w:rsidR="0071340C" w:rsidRPr="00AA2C6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AA2C6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AA2C69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AA2C6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B21B114" w14:textId="77777777" w:rsidR="0071340C" w:rsidRPr="00AA2C6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769303DC" w14:textId="77777777" w:rsidR="0071340C" w:rsidRPr="00AA2C6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01080696" w14:textId="77777777" w:rsidR="00DC652A" w:rsidRPr="00AA2C6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A2C6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AA2C6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AA2C6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2BF15F1E" w14:textId="77777777" w:rsidR="00DC652A" w:rsidRPr="00AA2C6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A2C6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AA2C6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AA2C6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AA2C6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AA2C6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AA2C6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AA2C6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5DAC555" w14:textId="77777777" w:rsidR="0093388F" w:rsidRPr="00AA2C6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AA2C6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4D14581" w14:textId="77777777" w:rsidR="0093388F" w:rsidRPr="00AA2C6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A2C6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B642C26" w14:textId="77777777" w:rsidR="0093388F" w:rsidRPr="00AA2C6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AA2C6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CFE6FD2" w14:textId="77777777" w:rsidR="00CB29AC" w:rsidRPr="00AA2C6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A2C69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8147FBE" w14:textId="77777777" w:rsidR="00CB29AC" w:rsidRPr="00AA2C6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A2C69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65755531" w14:textId="77777777" w:rsidR="00830970" w:rsidRPr="00AA2C6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A2C6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AA2C6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AA2C6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AA2C6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61522957" w14:textId="77777777" w:rsidR="00E27ABB" w:rsidRPr="00AA2C6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A2C6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AA2C69" w14:paraId="1A4C0C82" w14:textId="77777777" w:rsidTr="00467CA2">
        <w:tc>
          <w:tcPr>
            <w:tcW w:w="2660" w:type="dxa"/>
            <w:shd w:val="clear" w:color="auto" w:fill="auto"/>
          </w:tcPr>
          <w:p w14:paraId="2808E811" w14:textId="77777777" w:rsidR="00D520D3" w:rsidRPr="00AA2C6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8BB9882" w14:textId="77777777" w:rsidR="00D520D3" w:rsidRPr="00AA2C6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A2C6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FD6A63E" w14:textId="77777777" w:rsidR="00D520D3" w:rsidRPr="00AA2C6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A2C6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8B46B77" w14:textId="77777777" w:rsidR="00D520D3" w:rsidRPr="00AA2C6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C8BB75B" w14:textId="77777777" w:rsidR="00D520D3" w:rsidRPr="00AA2C6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A2C6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705F31A" w14:textId="77777777" w:rsidR="00D520D3" w:rsidRPr="00AA2C69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A2C6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147D4" w:rsidRPr="00AA2C6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A2C6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AA2C6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AA2C6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2888574" w14:textId="77777777" w:rsidR="00E27ABB" w:rsidRPr="00AA2C6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AA2C69" w:rsidSect="00085C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26129" w14:textId="77777777" w:rsidR="00085C28" w:rsidRDefault="00085C28" w:rsidP="00025386">
      <w:pPr>
        <w:spacing w:after="0" w:line="240" w:lineRule="auto"/>
      </w:pPr>
      <w:r>
        <w:separator/>
      </w:r>
    </w:p>
  </w:endnote>
  <w:endnote w:type="continuationSeparator" w:id="0">
    <w:p w14:paraId="63849448" w14:textId="77777777" w:rsidR="00085C28" w:rsidRDefault="00085C2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BF35" w14:textId="77777777" w:rsidR="00C147D4" w:rsidRDefault="00C147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24EF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AE2E58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24B8D1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770191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FF0CE" w14:textId="77777777" w:rsidR="00C147D4" w:rsidRDefault="00C147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E9937" w14:textId="77777777" w:rsidR="00085C28" w:rsidRDefault="00085C28" w:rsidP="00025386">
      <w:pPr>
        <w:spacing w:after="0" w:line="240" w:lineRule="auto"/>
      </w:pPr>
      <w:r>
        <w:separator/>
      </w:r>
    </w:p>
  </w:footnote>
  <w:footnote w:type="continuationSeparator" w:id="0">
    <w:p w14:paraId="4E854CAF" w14:textId="77777777" w:rsidR="00085C28" w:rsidRDefault="00085C2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C08A1" w14:textId="77777777" w:rsidR="00C147D4" w:rsidRDefault="00C147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7DE7E" w14:textId="77777777" w:rsidR="00C147D4" w:rsidRDefault="00C147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A2AE9" w14:textId="77777777" w:rsidR="00C147D4" w:rsidRDefault="00C147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207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C28"/>
    <w:rsid w:val="00025386"/>
    <w:rsid w:val="000423B9"/>
    <w:rsid w:val="00053927"/>
    <w:rsid w:val="00066C44"/>
    <w:rsid w:val="00071D4C"/>
    <w:rsid w:val="00084786"/>
    <w:rsid w:val="00085C28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A2C69"/>
    <w:rsid w:val="00AF4E90"/>
    <w:rsid w:val="00AF7375"/>
    <w:rsid w:val="00B62AD0"/>
    <w:rsid w:val="00B77707"/>
    <w:rsid w:val="00BE3BCE"/>
    <w:rsid w:val="00C147D4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A74741"/>
  <w15:chartTrackingRefBased/>
  <w15:docId w15:val="{85DD16B7-B659-43FC-B19E-75FC8A5CC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2024-02-28T05:44:00Z</dcterms:created>
  <dcterms:modified xsi:type="dcterms:W3CDTF">2024-02-28T05:44:00Z</dcterms:modified>
</cp:coreProperties>
</file>