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FC284" w14:textId="77777777" w:rsidR="00D62E6E" w:rsidRPr="00FD47A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90E13" w:rsidRPr="00FD47A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D47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D47AF" w14:paraId="4E280054" w14:textId="77777777" w:rsidTr="00D62E6E">
        <w:tc>
          <w:tcPr>
            <w:tcW w:w="2800" w:type="dxa"/>
            <w:shd w:val="clear" w:color="auto" w:fill="auto"/>
          </w:tcPr>
          <w:p w14:paraId="02161F2B" w14:textId="77777777" w:rsidR="00D62E6E" w:rsidRPr="00FD47A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47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D47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5B6669A" w14:textId="77777777" w:rsidR="00D62E6E" w:rsidRPr="00FD47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8ADB57" w14:textId="77777777" w:rsidR="00D62E6E" w:rsidRPr="00FD47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0D8EB2" w14:textId="77777777" w:rsidR="00D62E6E" w:rsidRPr="00FD47A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D47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D47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D47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D47AF" w14:paraId="662F397F" w14:textId="77777777" w:rsidTr="00D62E6E">
        <w:tc>
          <w:tcPr>
            <w:tcW w:w="2800" w:type="dxa"/>
            <w:shd w:val="clear" w:color="auto" w:fill="auto"/>
          </w:tcPr>
          <w:p w14:paraId="6FA18329" w14:textId="77777777" w:rsidR="00D62E6E" w:rsidRPr="00FD47A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47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31A446" w14:textId="77777777" w:rsidR="00D62E6E" w:rsidRPr="00FD47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77C5F4" w14:textId="77777777" w:rsidR="00D62E6E" w:rsidRPr="00FD47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F20825" w14:textId="77777777" w:rsidR="00D62E6E" w:rsidRPr="00FD47A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D47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D47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D47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BDB6F8" w14:textId="77777777" w:rsidR="00BC121E" w:rsidRPr="00FD47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0E13" w:rsidRPr="00FD47AF" w14:paraId="2E40CB5F" w14:textId="77777777" w:rsidTr="000B69E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212F45" w14:textId="77777777" w:rsidR="00390E13" w:rsidRPr="00FD47AF" w:rsidRDefault="00390E13" w:rsidP="000B69E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51F4879" w14:textId="77777777" w:rsidR="00390E13" w:rsidRPr="00FD47AF" w:rsidRDefault="00390E13" w:rsidP="000B69E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D47A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D47A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D47AF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FD47A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D47A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D47A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C2C4510" w14:textId="77777777" w:rsidR="00390E13" w:rsidRPr="00FD47AF" w:rsidRDefault="00390E13" w:rsidP="000B69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62616F" w14:textId="77777777" w:rsidR="00390E13" w:rsidRPr="00FD47AF" w:rsidRDefault="00390E13" w:rsidP="000B69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6C6D282" w14:textId="77777777" w:rsidR="00BC121E" w:rsidRPr="00FD47AF" w:rsidRDefault="00390E1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D47A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D47AF" w14:paraId="6297CEA7" w14:textId="77777777" w:rsidTr="00D62E6E">
        <w:tc>
          <w:tcPr>
            <w:tcW w:w="2269" w:type="dxa"/>
            <w:shd w:val="clear" w:color="auto" w:fill="auto"/>
          </w:tcPr>
          <w:p w14:paraId="14867449" w14:textId="77777777" w:rsidR="00D62E6E" w:rsidRPr="00FD47A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27CAB2" w14:textId="77777777" w:rsidR="00D62E6E" w:rsidRPr="00FD47AF" w:rsidRDefault="00390E1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D62E6E" w:rsidRPr="00FD47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0E13" w:rsidRPr="00FD47AF" w14:paraId="2D44782B" w14:textId="77777777" w:rsidTr="000B69EA">
        <w:tc>
          <w:tcPr>
            <w:tcW w:w="2269" w:type="dxa"/>
            <w:shd w:val="clear" w:color="auto" w:fill="auto"/>
          </w:tcPr>
          <w:p w14:paraId="74DFBB26" w14:textId="77777777" w:rsidR="00390E13" w:rsidRPr="00FD47AF" w:rsidRDefault="00390E1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1BA2E1" w14:textId="77777777" w:rsidR="00390E13" w:rsidRPr="00FD47AF" w:rsidRDefault="00390E1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26/2024</w:t>
            </w:r>
          </w:p>
        </w:tc>
      </w:tr>
    </w:tbl>
    <w:p w14:paraId="36C2C8B6" w14:textId="77777777" w:rsidR="00BC121E" w:rsidRPr="00FD47AF" w:rsidRDefault="00390E1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D47A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D47A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D47A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99AC5B5" w14:textId="77777777" w:rsidR="00BC121E" w:rsidRPr="00FD47A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D47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E0D3C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47A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D47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D47A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19F978E" w14:textId="77777777" w:rsidR="00BC121E" w:rsidRPr="00FD47A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CD9E42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47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47A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2860485" w14:textId="77777777" w:rsidR="00BF69A4" w:rsidRPr="00FD47A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D47AF" w14:paraId="738E6AB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2561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EC385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F9184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D47AF" w14:paraId="16B685F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C32E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928E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1912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D47AF" w14:paraId="210B0CB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C73E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7B0E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805B" w14:textId="77777777" w:rsidR="00BC121E" w:rsidRPr="00FD47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FF359F0" w14:textId="77777777" w:rsidR="00BC121E" w:rsidRPr="00FD47A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D47A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5CE3263" w14:textId="77777777" w:rsidR="00BC121E" w:rsidRPr="00FD47A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D47A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26FF6E1" w14:textId="77777777" w:rsidR="00067B62" w:rsidRPr="00FD47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D47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D47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D47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C5ED368" w14:textId="77777777" w:rsidR="00067B62" w:rsidRPr="00FD47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D47AF" w14:paraId="0B44C1BE" w14:textId="77777777" w:rsidTr="00620E37">
        <w:tc>
          <w:tcPr>
            <w:tcW w:w="2660" w:type="dxa"/>
            <w:shd w:val="clear" w:color="auto" w:fill="auto"/>
          </w:tcPr>
          <w:p w14:paraId="7CE10310" w14:textId="77777777" w:rsidR="00BC121E" w:rsidRPr="00FD47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3F7C30" w14:textId="77777777" w:rsidR="00BC121E" w:rsidRPr="00FD47A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8C358D" w14:textId="77777777" w:rsidR="00BC121E" w:rsidRPr="00FD47A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AEF1C38" w14:textId="77777777" w:rsidR="00BC121E" w:rsidRPr="00FD47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1A5A72" w14:textId="77777777" w:rsidR="00BC121E" w:rsidRPr="00FD47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0CB9E8" w14:textId="77777777" w:rsidR="00BC121E" w:rsidRPr="00FD47A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90E13"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D47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7C93BEF" w14:textId="77777777" w:rsidR="00106AC7" w:rsidRPr="00FD47AF" w:rsidRDefault="00106AC7" w:rsidP="00BC121E">
      <w:pPr>
        <w:rPr>
          <w:rFonts w:ascii="Arial Narrow" w:hAnsi="Arial Narrow"/>
        </w:rPr>
      </w:pPr>
    </w:p>
    <w:sectPr w:rsidR="00106AC7" w:rsidRPr="00FD47AF" w:rsidSect="007B600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CD455" w14:textId="77777777" w:rsidR="007B6002" w:rsidRDefault="007B6002">
      <w:r>
        <w:separator/>
      </w:r>
    </w:p>
  </w:endnote>
  <w:endnote w:type="continuationSeparator" w:id="0">
    <w:p w14:paraId="12896A2D" w14:textId="77777777" w:rsidR="007B6002" w:rsidRDefault="007B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564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3D311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2D24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A9CFE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A85D958">
        <v:line id="_x0000_s1025" style="position:absolute;left:0;text-align:left;z-index:251657728" from="-3.85pt,8.7pt" to="455.15pt,8.7pt"/>
      </w:pict>
    </w:r>
  </w:p>
  <w:p w14:paraId="6E98954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AC774" w14:textId="77777777" w:rsidR="00390E13" w:rsidRDefault="00390E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08CBE" w14:textId="77777777" w:rsidR="007B6002" w:rsidRDefault="007B6002">
      <w:r>
        <w:separator/>
      </w:r>
    </w:p>
  </w:footnote>
  <w:footnote w:type="continuationSeparator" w:id="0">
    <w:p w14:paraId="07764AB0" w14:textId="77777777" w:rsidR="007B6002" w:rsidRDefault="007B6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A625F" w14:textId="77777777" w:rsidR="00390E13" w:rsidRDefault="00390E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97A6" w14:textId="77777777" w:rsidR="00390E13" w:rsidRDefault="00390E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52825" w14:textId="77777777" w:rsidR="00390E13" w:rsidRDefault="00390E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1613324">
    <w:abstractNumId w:val="13"/>
  </w:num>
  <w:num w:numId="2" w16cid:durableId="947736879">
    <w:abstractNumId w:val="0"/>
  </w:num>
  <w:num w:numId="3" w16cid:durableId="1088886753">
    <w:abstractNumId w:val="11"/>
  </w:num>
  <w:num w:numId="4" w16cid:durableId="1432972815">
    <w:abstractNumId w:val="8"/>
  </w:num>
  <w:num w:numId="5" w16cid:durableId="1941911357">
    <w:abstractNumId w:val="7"/>
  </w:num>
  <w:num w:numId="6" w16cid:durableId="1482961105">
    <w:abstractNumId w:val="1"/>
  </w:num>
  <w:num w:numId="7" w16cid:durableId="260993073">
    <w:abstractNumId w:val="6"/>
  </w:num>
  <w:num w:numId="8" w16cid:durableId="1376731929">
    <w:abstractNumId w:val="3"/>
  </w:num>
  <w:num w:numId="9" w16cid:durableId="1682194435">
    <w:abstractNumId w:val="2"/>
  </w:num>
  <w:num w:numId="10" w16cid:durableId="1798640393">
    <w:abstractNumId w:val="5"/>
  </w:num>
  <w:num w:numId="11" w16cid:durableId="1737438655">
    <w:abstractNumId w:val="10"/>
  </w:num>
  <w:num w:numId="12" w16cid:durableId="799614052">
    <w:abstractNumId w:val="4"/>
  </w:num>
  <w:num w:numId="13" w16cid:durableId="1505900573">
    <w:abstractNumId w:val="9"/>
  </w:num>
  <w:num w:numId="14" w16cid:durableId="2046445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00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0E1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002"/>
    <w:rsid w:val="007D36CE"/>
    <w:rsid w:val="008032C1"/>
    <w:rsid w:val="00844A96"/>
    <w:rsid w:val="008460DE"/>
    <w:rsid w:val="00882E9F"/>
    <w:rsid w:val="008843C0"/>
    <w:rsid w:val="008A0D67"/>
    <w:rsid w:val="008B0FC8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47A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09764"/>
  <w15:chartTrackingRefBased/>
  <w15:docId w15:val="{A628FB8F-15E6-473E-8C7B-8809CF7E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2024-02-28T05:46:00Z</dcterms:created>
  <dcterms:modified xsi:type="dcterms:W3CDTF">2024-02-28T05:46:00Z</dcterms:modified>
</cp:coreProperties>
</file>