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28AC6" w14:textId="77777777" w:rsidR="00D26EC6" w:rsidRDefault="00D26EC6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/>
          <w:sz w:val="22"/>
          <w:szCs w:val="22"/>
        </w:rPr>
      </w:pPr>
    </w:p>
    <w:p w14:paraId="1682327B" w14:textId="461AFBBB" w:rsidR="00C44506" w:rsidRPr="00794DBA" w:rsidRDefault="001E690C" w:rsidP="00D26EC6">
      <w:pPr>
        <w:overflowPunct w:val="0"/>
        <w:autoSpaceDE w:val="0"/>
        <w:autoSpaceDN w:val="0"/>
        <w:adjustRightInd w:val="0"/>
        <w:spacing w:line="276" w:lineRule="auto"/>
        <w:ind w:left="3540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173BE0">
        <w:rPr>
          <w:rFonts w:ascii="Arial Narrow" w:hAnsi="Arial Narrow"/>
          <w:b/>
          <w:sz w:val="22"/>
          <w:szCs w:val="22"/>
        </w:rPr>
        <w:t>26</w:t>
      </w:r>
      <w:r w:rsidR="00294758">
        <w:rPr>
          <w:rFonts w:ascii="Arial Narrow" w:hAnsi="Arial Narrow"/>
          <w:b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sz w:val="22"/>
          <w:szCs w:val="22"/>
        </w:rPr>
        <w:t>-……/P/202</w:t>
      </w:r>
      <w:r w:rsidR="00173BE0">
        <w:rPr>
          <w:rFonts w:ascii="Arial Narrow" w:hAnsi="Arial Narrow"/>
          <w:b/>
          <w:sz w:val="22"/>
          <w:szCs w:val="22"/>
        </w:rPr>
        <w:t>4</w:t>
      </w:r>
      <w:r w:rsidR="00A45F27">
        <w:rPr>
          <w:rFonts w:ascii="Arial Narrow" w:hAnsi="Arial Narrow"/>
          <w:b/>
          <w:sz w:val="22"/>
          <w:szCs w:val="22"/>
        </w:rPr>
        <w:t>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14:paraId="1BD743B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2C4CC12F" w14:textId="77777777" w:rsidR="002A70E3" w:rsidRDefault="0030617C" w:rsidP="0030617C">
      <w:pPr>
        <w:tabs>
          <w:tab w:val="left" w:pos="5522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14:paraId="179BE06C" w14:textId="0ABEAD27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966CE3">
        <w:rPr>
          <w:rFonts w:ascii="Arial Narrow" w:hAnsi="Arial Narrow"/>
          <w:sz w:val="22"/>
          <w:szCs w:val="22"/>
        </w:rPr>
        <w:t>4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51FD597D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7F5EEA78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7560A88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przez:</w:t>
      </w:r>
    </w:p>
    <w:p w14:paraId="3ADEF6DF" w14:textId="43BB3D33"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płk dr n. med. </w:t>
      </w:r>
      <w:r w:rsidR="00173BE0">
        <w:rPr>
          <w:rFonts w:ascii="Arial Narrow" w:hAnsi="Arial Narrow"/>
          <w:b/>
          <w:sz w:val="22"/>
          <w:szCs w:val="22"/>
        </w:rPr>
        <w:t>Sławomira WAWRZYNIAKA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173BE0">
        <w:rPr>
          <w:rFonts w:ascii="Arial Narrow" w:hAnsi="Arial Narrow"/>
          <w:b/>
          <w:sz w:val="22"/>
          <w:szCs w:val="22"/>
        </w:rPr>
        <w:t xml:space="preserve">– cz. p.o. </w:t>
      </w:r>
      <w:r w:rsidRPr="00794DBA">
        <w:rPr>
          <w:rFonts w:ascii="Arial Narrow" w:hAnsi="Arial Narrow"/>
          <w:b/>
          <w:sz w:val="22"/>
          <w:szCs w:val="22"/>
        </w:rPr>
        <w:t xml:space="preserve"> KOMENDANTA SZPITALA,</w:t>
      </w:r>
    </w:p>
    <w:p w14:paraId="16B19F6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73D1CD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3E875511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68D7508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273945B4" w14:textId="77777777"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>z siedzibą w .........................., adres</w:t>
      </w:r>
      <w:proofErr w:type="gramStart"/>
      <w:r w:rsidRPr="00794DBA">
        <w:rPr>
          <w:rFonts w:ascii="Arial Narrow" w:hAnsi="Arial Narrow"/>
          <w:sz w:val="22"/>
          <w:szCs w:val="22"/>
        </w:rPr>
        <w:t>................,..........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…………..........</w:t>
      </w:r>
      <w:proofErr w:type="gramStart"/>
      <w:r w:rsidRPr="00794DBA">
        <w:rPr>
          <w:rFonts w:ascii="Arial Narrow" w:hAnsi="Arial Narrow"/>
          <w:sz w:val="22"/>
          <w:szCs w:val="22"/>
        </w:rPr>
        <w:t>…….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, …… Wydział Gospodarczy Krajowego Rejestru Sądowego pod nr ......................./ wpisaną do CEIDG , NIP ........................ REGON .................., </w:t>
      </w:r>
    </w:p>
    <w:p w14:paraId="5B33CB21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6D04886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61F2BCD3" w14:textId="77777777"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3842D4FA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6F14AF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21D6D9C0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A6C6EB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3CE1609E" w14:textId="1A6EAB56"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A45F27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794DBA">
        <w:rPr>
          <w:rFonts w:ascii="Arial Narrow" w:hAnsi="Arial Narrow"/>
          <w:sz w:val="22"/>
          <w:szCs w:val="22"/>
        </w:rPr>
        <w:t xml:space="preserve">o którym mowa w art. </w:t>
      </w:r>
      <w:r w:rsidR="00A45F27">
        <w:rPr>
          <w:rFonts w:ascii="Arial Narrow" w:hAnsi="Arial Narrow"/>
          <w:sz w:val="22"/>
          <w:szCs w:val="22"/>
        </w:rPr>
        <w:t xml:space="preserve">275 ust. 1 </w:t>
      </w:r>
      <w:r w:rsidR="00A36431">
        <w:rPr>
          <w:rFonts w:ascii="Arial Narrow" w:hAnsi="Arial Narrow"/>
          <w:sz w:val="22"/>
          <w:szCs w:val="22"/>
        </w:rPr>
        <w:t>ustawy P</w:t>
      </w:r>
      <w:r w:rsidR="00173BE0">
        <w:rPr>
          <w:rFonts w:ascii="Arial Narrow" w:hAnsi="Arial Narrow"/>
          <w:sz w:val="22"/>
          <w:szCs w:val="22"/>
        </w:rPr>
        <w:t>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</w:t>
      </w:r>
      <w:proofErr w:type="gramStart"/>
      <w:r w:rsidR="002A70E3">
        <w:rPr>
          <w:rFonts w:ascii="Arial Narrow" w:hAnsi="Arial Narrow"/>
          <w:b/>
          <w:bCs/>
          <w:sz w:val="22"/>
          <w:szCs w:val="22"/>
        </w:rPr>
        <w:t>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proofErr w:type="gramEnd"/>
      <w:r w:rsidR="009C6AAB" w:rsidRPr="00794DBA">
        <w:rPr>
          <w:rFonts w:ascii="Arial Narrow" w:hAnsi="Arial Narrow"/>
          <w:b/>
          <w:bCs/>
          <w:sz w:val="22"/>
          <w:szCs w:val="22"/>
        </w:rPr>
        <w:t>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</w:t>
      </w:r>
      <w:r w:rsidR="00173BE0" w:rsidRPr="00794DBA">
        <w:rPr>
          <w:rFonts w:ascii="Arial Narrow" w:hAnsi="Arial Narrow"/>
          <w:b/>
          <w:bCs/>
          <w:sz w:val="22"/>
          <w:szCs w:val="22"/>
        </w:rPr>
        <w:t>publikacji …</w:t>
      </w:r>
      <w:proofErr w:type="gramStart"/>
      <w:r w:rsidR="00C1010B" w:rsidRPr="00794DBA">
        <w:rPr>
          <w:rFonts w:ascii="Arial Narrow" w:hAnsi="Arial Narrow"/>
          <w:b/>
          <w:bCs/>
          <w:sz w:val="22"/>
          <w:szCs w:val="22"/>
        </w:rPr>
        <w:t>…….</w:t>
      </w:r>
      <w:proofErr w:type="gramEnd"/>
      <w:r w:rsidR="00C1010B" w:rsidRPr="00794DBA">
        <w:rPr>
          <w:rFonts w:ascii="Arial Narrow" w:hAnsi="Arial Narrow"/>
          <w:b/>
          <w:bCs/>
          <w:sz w:val="22"/>
          <w:szCs w:val="22"/>
        </w:rPr>
        <w:t>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</w:t>
      </w:r>
      <w:r w:rsidR="00C44506" w:rsidRPr="00294758">
        <w:rPr>
          <w:rFonts w:ascii="Arial Narrow" w:hAnsi="Arial Narrow"/>
          <w:sz w:val="22"/>
          <w:szCs w:val="22"/>
        </w:rPr>
        <w:t xml:space="preserve">na </w:t>
      </w:r>
      <w:r w:rsidR="00173BE0">
        <w:rPr>
          <w:rFonts w:ascii="Arial Narrow" w:hAnsi="Arial Narrow"/>
          <w:b/>
          <w:sz w:val="22"/>
          <w:szCs w:val="20"/>
        </w:rPr>
        <w:t>Wyposażenie Oddziału Gastroenterologii i zakup drobnego sprzętu medycznego</w:t>
      </w:r>
      <w:r w:rsidR="008A03CB" w:rsidRPr="00294758">
        <w:rPr>
          <w:rFonts w:ascii="Arial Narrow" w:hAnsi="Arial Narrow"/>
          <w:b/>
          <w:sz w:val="22"/>
          <w:szCs w:val="20"/>
        </w:rPr>
        <w:t xml:space="preserve"> - </w:t>
      </w:r>
      <w:r w:rsidR="009B4A12" w:rsidRPr="00294758">
        <w:rPr>
          <w:rFonts w:ascii="Arial Narrow" w:hAnsi="Arial Narrow"/>
          <w:b/>
          <w:bCs/>
          <w:sz w:val="22"/>
          <w:szCs w:val="20"/>
        </w:rPr>
        <w:t>sprawa</w:t>
      </w:r>
      <w:r w:rsidR="009B4A12">
        <w:rPr>
          <w:rFonts w:ascii="Arial Narrow" w:hAnsi="Arial Narrow"/>
          <w:b/>
          <w:bCs/>
          <w:sz w:val="22"/>
          <w:szCs w:val="20"/>
        </w:rPr>
        <w:t xml:space="preserve"> </w:t>
      </w:r>
      <w:r w:rsidR="00294758">
        <w:rPr>
          <w:rFonts w:ascii="Arial Narrow" w:hAnsi="Arial Narrow"/>
          <w:b/>
          <w:bCs/>
          <w:sz w:val="22"/>
          <w:szCs w:val="20"/>
        </w:rPr>
        <w:t xml:space="preserve">nr </w:t>
      </w:r>
      <w:r w:rsidR="00173BE0">
        <w:rPr>
          <w:rFonts w:ascii="Arial Narrow" w:hAnsi="Arial Narrow"/>
          <w:b/>
          <w:bCs/>
          <w:sz w:val="22"/>
          <w:szCs w:val="20"/>
        </w:rPr>
        <w:t>26/2024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 w:rsidRPr="00794DBA">
        <w:rPr>
          <w:rFonts w:ascii="Arial Narrow" w:hAnsi="Arial Narrow"/>
          <w:sz w:val="22"/>
          <w:szCs w:val="22"/>
        </w:rPr>
        <w:t xml:space="preserve">na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14:paraId="2D444EF6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30960ABC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0726A033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>słownie</w:t>
      </w:r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zł).</w:t>
      </w:r>
      <w:r w:rsidR="00D91A25">
        <w:rPr>
          <w:rFonts w:ascii="Arial Narrow" w:hAnsi="Arial Narrow"/>
          <w:sz w:val="22"/>
          <w:szCs w:val="22"/>
        </w:rPr>
        <w:t xml:space="preserve"> </w:t>
      </w:r>
      <w:r w:rsidR="00294758">
        <w:rPr>
          <w:rFonts w:ascii="Arial Narrow" w:hAnsi="Arial Narrow"/>
          <w:sz w:val="22"/>
          <w:szCs w:val="22"/>
        </w:rPr>
        <w:t>zadanie ………</w:t>
      </w:r>
    </w:p>
    <w:p w14:paraId="6FDC661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75458EF1" w14:textId="61D2D7B9" w:rsidR="00C44506" w:rsidRPr="00DB39B5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DB39B5">
        <w:rPr>
          <w:rFonts w:ascii="Arial Narrow" w:hAnsi="Arial Narrow"/>
          <w:sz w:val="22"/>
          <w:szCs w:val="22"/>
        </w:rPr>
        <w:t>zobowiązuje się dostarczyć</w:t>
      </w:r>
      <w:r w:rsidR="00966CE3">
        <w:rPr>
          <w:rFonts w:ascii="Arial Narrow" w:hAnsi="Arial Narrow"/>
          <w:sz w:val="22"/>
          <w:szCs w:val="22"/>
        </w:rPr>
        <w:t xml:space="preserve">, </w:t>
      </w:r>
      <w:r w:rsidR="00173BE0">
        <w:rPr>
          <w:rFonts w:ascii="Arial Narrow" w:hAnsi="Arial Narrow"/>
          <w:sz w:val="22"/>
          <w:szCs w:val="22"/>
        </w:rPr>
        <w:t>uruchomić</w:t>
      </w:r>
      <w:r w:rsidR="00966CE3">
        <w:rPr>
          <w:rFonts w:ascii="Arial Narrow" w:hAnsi="Arial Narrow"/>
          <w:sz w:val="22"/>
          <w:szCs w:val="22"/>
        </w:rPr>
        <w:t xml:space="preserve"> oraz przeszkolić w zakresie obsługi (dotyczy zadania 1</w:t>
      </w:r>
      <w:proofErr w:type="gramStart"/>
      <w:r w:rsidR="00966CE3">
        <w:rPr>
          <w:rFonts w:ascii="Arial Narrow" w:hAnsi="Arial Narrow"/>
          <w:sz w:val="22"/>
          <w:szCs w:val="22"/>
        </w:rPr>
        <w:t xml:space="preserve">) </w:t>
      </w:r>
      <w:r w:rsidR="00470EE9" w:rsidRPr="00DB39B5">
        <w:rPr>
          <w:rFonts w:ascii="Arial Narrow" w:hAnsi="Arial Narrow"/>
          <w:sz w:val="22"/>
          <w:szCs w:val="22"/>
        </w:rPr>
        <w:t xml:space="preserve"> przedmiot</w:t>
      </w:r>
      <w:proofErr w:type="gramEnd"/>
      <w:r w:rsidR="00470EE9" w:rsidRPr="00DB39B5">
        <w:rPr>
          <w:rFonts w:ascii="Arial Narrow" w:hAnsi="Arial Narrow"/>
          <w:sz w:val="22"/>
          <w:szCs w:val="22"/>
        </w:rPr>
        <w:t xml:space="preserve"> zamówienia</w:t>
      </w:r>
      <w:r w:rsidR="00A45F27" w:rsidRPr="00DB39B5">
        <w:rPr>
          <w:rFonts w:ascii="Arial Narrow" w:hAnsi="Arial Narrow"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sz w:val="22"/>
          <w:szCs w:val="22"/>
        </w:rPr>
        <w:t>na własny koszt, na teren</w:t>
      </w:r>
      <w:r w:rsidR="003515F1" w:rsidRPr="00DB39B5">
        <w:rPr>
          <w:rFonts w:ascii="Arial Narrow" w:hAnsi="Arial Narrow"/>
          <w:sz w:val="22"/>
          <w:szCs w:val="22"/>
        </w:rPr>
        <w:t xml:space="preserve">ie </w:t>
      </w:r>
      <w:r w:rsidR="00C44506" w:rsidRPr="00DB39B5">
        <w:rPr>
          <w:rFonts w:ascii="Arial Narrow" w:hAnsi="Arial Narrow"/>
          <w:sz w:val="22"/>
          <w:szCs w:val="22"/>
        </w:rPr>
        <w:t xml:space="preserve">siedziby 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DB39B5">
        <w:rPr>
          <w:rFonts w:ascii="Arial Narrow" w:hAnsi="Arial Narrow"/>
          <w:sz w:val="22"/>
          <w:szCs w:val="22"/>
        </w:rPr>
        <w:t>(ul.</w:t>
      </w:r>
      <w:r w:rsidR="00C44506" w:rsidRPr="00DB39B5">
        <w:rPr>
          <w:rFonts w:ascii="Arial Narrow" w:hAnsi="Arial Narrow"/>
          <w:b/>
          <w:sz w:val="22"/>
          <w:szCs w:val="22"/>
        </w:rPr>
        <w:t xml:space="preserve"> </w:t>
      </w:r>
      <w:r w:rsidR="00C44506" w:rsidRPr="00DB39B5">
        <w:rPr>
          <w:rFonts w:ascii="Arial Narrow" w:hAnsi="Arial Narrow"/>
          <w:sz w:val="22"/>
          <w:szCs w:val="22"/>
        </w:rPr>
        <w:t>Powstańców Warszawy 5 w Bydgoszcz</w:t>
      </w:r>
      <w:r w:rsidR="00366C69" w:rsidRPr="00DB39B5">
        <w:rPr>
          <w:rFonts w:ascii="Arial Narrow" w:hAnsi="Arial Narrow"/>
          <w:sz w:val="22"/>
          <w:szCs w:val="22"/>
        </w:rPr>
        <w:t>y</w:t>
      </w:r>
      <w:r w:rsidR="00C44506" w:rsidRPr="00DB39B5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DB39B5">
        <w:rPr>
          <w:rFonts w:ascii="Arial Narrow" w:hAnsi="Arial Narrow"/>
          <w:sz w:val="22"/>
          <w:szCs w:val="22"/>
        </w:rPr>
        <w:t>do</w:t>
      </w:r>
      <w:r w:rsidR="00A04A7E" w:rsidRPr="00DB39B5">
        <w:rPr>
          <w:rFonts w:ascii="Arial Narrow" w:hAnsi="Arial Narrow"/>
          <w:sz w:val="22"/>
          <w:szCs w:val="22"/>
        </w:rPr>
        <w:t xml:space="preserve"> </w:t>
      </w:r>
      <w:r w:rsidR="00256C58" w:rsidRPr="00DB39B5">
        <w:rPr>
          <w:rFonts w:ascii="Arial Narrow" w:hAnsi="Arial Narrow"/>
          <w:b/>
          <w:sz w:val="22"/>
          <w:szCs w:val="22"/>
        </w:rPr>
        <w:t>….</w:t>
      </w:r>
      <w:r w:rsidR="001E690C" w:rsidRPr="00DB39B5">
        <w:rPr>
          <w:rFonts w:ascii="Arial Narrow" w:hAnsi="Arial Narrow"/>
          <w:b/>
          <w:sz w:val="22"/>
          <w:szCs w:val="22"/>
        </w:rPr>
        <w:t>.</w:t>
      </w:r>
      <w:r w:rsidR="00642A22" w:rsidRPr="00DB39B5">
        <w:rPr>
          <w:rFonts w:ascii="Arial Narrow" w:hAnsi="Arial Narrow"/>
          <w:b/>
          <w:sz w:val="22"/>
          <w:szCs w:val="22"/>
        </w:rPr>
        <w:t>.</w:t>
      </w:r>
      <w:r w:rsidR="0005066F" w:rsidRPr="00DB39B5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DB39B5">
        <w:rPr>
          <w:rFonts w:ascii="Arial Narrow" w:hAnsi="Arial Narrow"/>
          <w:b/>
          <w:sz w:val="22"/>
          <w:szCs w:val="22"/>
        </w:rPr>
        <w:t>kalendarzowych</w:t>
      </w:r>
      <w:r w:rsidR="00A04A7E" w:rsidRPr="00DB39B5">
        <w:rPr>
          <w:rFonts w:ascii="Arial Narrow" w:hAnsi="Arial Narrow"/>
          <w:sz w:val="22"/>
          <w:szCs w:val="22"/>
        </w:rPr>
        <w:t xml:space="preserve"> </w:t>
      </w:r>
      <w:r w:rsidR="001020C2" w:rsidRPr="00DB39B5">
        <w:rPr>
          <w:rFonts w:ascii="Arial Narrow" w:hAnsi="Arial Narrow"/>
          <w:sz w:val="22"/>
          <w:szCs w:val="22"/>
        </w:rPr>
        <w:t xml:space="preserve">od </w:t>
      </w:r>
      <w:r w:rsidR="00A36431" w:rsidRPr="00DB39B5">
        <w:rPr>
          <w:rFonts w:ascii="Arial Narrow" w:hAnsi="Arial Narrow"/>
          <w:sz w:val="22"/>
          <w:szCs w:val="22"/>
        </w:rPr>
        <w:t>daty zawarcia umowy</w:t>
      </w:r>
      <w:r w:rsidR="001020C2" w:rsidRPr="00DB39B5">
        <w:rPr>
          <w:rFonts w:ascii="Arial Narrow" w:hAnsi="Arial Narrow"/>
          <w:sz w:val="22"/>
          <w:szCs w:val="22"/>
        </w:rPr>
        <w:t>.</w:t>
      </w:r>
      <w:r w:rsidR="00E723D5" w:rsidRPr="00DB39B5">
        <w:rPr>
          <w:rFonts w:ascii="Arial Narrow" w:hAnsi="Arial Narrow"/>
          <w:sz w:val="22"/>
          <w:szCs w:val="22"/>
        </w:rPr>
        <w:t xml:space="preserve"> </w:t>
      </w:r>
      <w:r w:rsidR="00794DBA" w:rsidRPr="00DB39B5">
        <w:rPr>
          <w:rFonts w:ascii="Arial Narrow" w:hAnsi="Arial Narrow"/>
          <w:sz w:val="22"/>
          <w:szCs w:val="22"/>
        </w:rPr>
        <w:t>Dostawa</w:t>
      </w:r>
      <w:r w:rsidR="0030617C" w:rsidRPr="00DB39B5">
        <w:rPr>
          <w:rFonts w:ascii="Arial Narrow" w:hAnsi="Arial Narrow"/>
          <w:sz w:val="22"/>
          <w:szCs w:val="22"/>
        </w:rPr>
        <w:t xml:space="preserve"> do Wydziału Zaopatrzenia w Sprzęt</w:t>
      </w:r>
      <w:r w:rsidR="00701D4D" w:rsidRPr="00DB39B5">
        <w:rPr>
          <w:rFonts w:ascii="Arial Narrow" w:hAnsi="Arial Narrow"/>
          <w:sz w:val="22"/>
          <w:szCs w:val="22"/>
        </w:rPr>
        <w:t xml:space="preserve"> M</w:t>
      </w:r>
      <w:r w:rsidR="0030617C" w:rsidRPr="00DB39B5">
        <w:rPr>
          <w:rFonts w:ascii="Arial Narrow" w:hAnsi="Arial Narrow"/>
          <w:sz w:val="22"/>
          <w:szCs w:val="22"/>
        </w:rPr>
        <w:t>edyczny</w:t>
      </w:r>
      <w:r w:rsidR="001B62A8" w:rsidRPr="00DB39B5">
        <w:rPr>
          <w:rFonts w:ascii="Arial Narrow" w:hAnsi="Arial Narrow"/>
          <w:sz w:val="22"/>
          <w:szCs w:val="22"/>
        </w:rPr>
        <w:t xml:space="preserve">, </w:t>
      </w:r>
      <w:r w:rsidR="001B62A8" w:rsidRPr="00DB39B5">
        <w:rPr>
          <w:rFonts w:ascii="Arial Narrow" w:hAnsi="Arial Narrow"/>
          <w:sz w:val="22"/>
          <w:szCs w:val="22"/>
        </w:rPr>
        <w:br/>
      </w:r>
      <w:r w:rsidR="00794DBA" w:rsidRPr="00DB39B5">
        <w:rPr>
          <w:rFonts w:ascii="Arial Narrow" w:hAnsi="Arial Narrow"/>
          <w:sz w:val="22"/>
          <w:szCs w:val="22"/>
        </w:rPr>
        <w:t>w dniach roboczy</w:t>
      </w:r>
      <w:r w:rsidR="00EC21A7" w:rsidRPr="00DB39B5">
        <w:rPr>
          <w:rFonts w:ascii="Arial Narrow" w:hAnsi="Arial Narrow"/>
          <w:sz w:val="22"/>
          <w:szCs w:val="22"/>
        </w:rPr>
        <w:t xml:space="preserve">ch w godzinach od 7:00 do 14:00 </w:t>
      </w:r>
    </w:p>
    <w:p w14:paraId="0889A6DE" w14:textId="129E52F6" w:rsidR="0016373B" w:rsidRPr="00DB39B5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B39B5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DB39B5">
        <w:rPr>
          <w:rFonts w:ascii="Arial Narrow" w:hAnsi="Arial Narrow"/>
          <w:bCs/>
          <w:sz w:val="22"/>
          <w:szCs w:val="22"/>
        </w:rPr>
        <w:t xml:space="preserve">odbiorze, </w:t>
      </w:r>
      <w:r w:rsidRPr="00DB39B5">
        <w:rPr>
          <w:rFonts w:ascii="Arial Narrow" w:hAnsi="Arial Narrow"/>
          <w:bCs/>
          <w:sz w:val="22"/>
          <w:szCs w:val="22"/>
        </w:rPr>
        <w:t xml:space="preserve">w którym Zamawiający nie zgłasza żadnych </w:t>
      </w:r>
      <w:r w:rsidR="001D2C3A" w:rsidRPr="00DB39B5">
        <w:rPr>
          <w:rFonts w:ascii="Arial Narrow" w:hAnsi="Arial Narrow"/>
          <w:bCs/>
          <w:sz w:val="22"/>
          <w:szCs w:val="22"/>
        </w:rPr>
        <w:t>uwag, co</w:t>
      </w:r>
      <w:r w:rsidRPr="00DB39B5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DB39B5">
        <w:rPr>
          <w:rFonts w:ascii="Arial Narrow" w:hAnsi="Arial Narrow"/>
          <w:bCs/>
          <w:sz w:val="22"/>
          <w:szCs w:val="22"/>
        </w:rPr>
        <w:t xml:space="preserve">wykonania </w:t>
      </w:r>
      <w:r w:rsidRPr="00DB39B5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DB39B5">
        <w:rPr>
          <w:rFonts w:ascii="Arial Narrow" w:hAnsi="Arial Narrow"/>
          <w:bCs/>
          <w:sz w:val="22"/>
          <w:szCs w:val="22"/>
        </w:rPr>
        <w:t>umowy</w:t>
      </w:r>
      <w:r w:rsidRPr="00DB39B5">
        <w:rPr>
          <w:rFonts w:ascii="Arial Narrow" w:hAnsi="Arial Narrow"/>
          <w:bCs/>
          <w:sz w:val="22"/>
          <w:szCs w:val="22"/>
        </w:rPr>
        <w:t>, podpisanym przez obie strony.</w:t>
      </w:r>
      <w:r w:rsidRPr="00DB39B5">
        <w:rPr>
          <w:rFonts w:ascii="Arial Narrow" w:hAnsi="Arial Narrow"/>
          <w:b/>
          <w:sz w:val="22"/>
          <w:szCs w:val="22"/>
        </w:rPr>
        <w:t xml:space="preserve"> </w:t>
      </w:r>
      <w:r w:rsidR="0041533E" w:rsidRPr="00DB39B5">
        <w:rPr>
          <w:rFonts w:ascii="Arial Narrow" w:hAnsi="Arial Narrow"/>
          <w:sz w:val="22"/>
          <w:szCs w:val="22"/>
        </w:rPr>
        <w:t>Osob</w:t>
      </w:r>
      <w:r w:rsidR="00EA07A8" w:rsidRPr="00DB39B5">
        <w:rPr>
          <w:rFonts w:ascii="Arial Narrow" w:hAnsi="Arial Narrow"/>
          <w:sz w:val="22"/>
          <w:szCs w:val="22"/>
        </w:rPr>
        <w:t>ą</w:t>
      </w:r>
      <w:r w:rsidR="006A5D09" w:rsidRPr="00DB39B5">
        <w:rPr>
          <w:rFonts w:ascii="Arial Narrow" w:hAnsi="Arial Narrow"/>
          <w:sz w:val="22"/>
          <w:szCs w:val="22"/>
        </w:rPr>
        <w:t xml:space="preserve"> </w:t>
      </w:r>
      <w:r w:rsidR="0041533E" w:rsidRPr="00DB39B5">
        <w:rPr>
          <w:rFonts w:ascii="Arial Narrow" w:hAnsi="Arial Narrow"/>
          <w:sz w:val="22"/>
          <w:szCs w:val="22"/>
        </w:rPr>
        <w:t>upoważnion</w:t>
      </w:r>
      <w:r w:rsidR="00EA07A8" w:rsidRPr="00DB39B5">
        <w:rPr>
          <w:rFonts w:ascii="Arial Narrow" w:hAnsi="Arial Narrow"/>
          <w:sz w:val="22"/>
          <w:szCs w:val="22"/>
        </w:rPr>
        <w:t>ą</w:t>
      </w:r>
      <w:r w:rsidR="0041533E" w:rsidRPr="00DB39B5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DB39B5">
        <w:rPr>
          <w:rFonts w:ascii="Arial Narrow" w:hAnsi="Arial Narrow"/>
          <w:sz w:val="22"/>
          <w:szCs w:val="22"/>
        </w:rPr>
        <w:t xml:space="preserve">jest </w:t>
      </w:r>
      <w:r w:rsidR="00573C96" w:rsidRPr="00DB39B5">
        <w:rPr>
          <w:rFonts w:ascii="Arial Narrow" w:hAnsi="Arial Narrow"/>
          <w:sz w:val="22"/>
          <w:szCs w:val="22"/>
        </w:rPr>
        <w:t>przedsta</w:t>
      </w:r>
      <w:r w:rsidR="00EA07A8" w:rsidRPr="00DB39B5">
        <w:rPr>
          <w:rFonts w:ascii="Arial Narrow" w:hAnsi="Arial Narrow"/>
          <w:sz w:val="22"/>
          <w:szCs w:val="22"/>
        </w:rPr>
        <w:t>wiciel</w:t>
      </w:r>
      <w:r w:rsidR="00573C96" w:rsidRPr="00DB39B5">
        <w:rPr>
          <w:rFonts w:ascii="Arial Narrow" w:hAnsi="Arial Narrow"/>
          <w:sz w:val="22"/>
          <w:szCs w:val="22"/>
        </w:rPr>
        <w:t xml:space="preserve"> Wydziału Zaopatrzenia</w:t>
      </w:r>
      <w:r w:rsidR="00EA07A8" w:rsidRPr="00DB39B5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DB39B5">
        <w:rPr>
          <w:rFonts w:ascii="Arial Narrow" w:hAnsi="Arial Narrow"/>
          <w:sz w:val="22"/>
          <w:szCs w:val="22"/>
        </w:rPr>
        <w:t xml:space="preserve"> Medycznego</w:t>
      </w:r>
      <w:r w:rsidR="00256C58" w:rsidRPr="00DB39B5">
        <w:rPr>
          <w:rFonts w:ascii="Arial Narrow" w:hAnsi="Arial Narrow"/>
          <w:sz w:val="22"/>
          <w:szCs w:val="22"/>
        </w:rPr>
        <w:t xml:space="preserve"> (</w:t>
      </w:r>
      <w:r w:rsidR="00EA07A8" w:rsidRPr="00DB39B5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 w:rsidRPr="00DB39B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 w:rsidRPr="00DB39B5">
        <w:rPr>
          <w:rFonts w:ascii="Arial Narrow" w:hAnsi="Arial Narrow"/>
          <w:sz w:val="22"/>
          <w:szCs w:val="22"/>
        </w:rPr>
        <w:t>Luther</w:t>
      </w:r>
      <w:proofErr w:type="spellEnd"/>
      <w:r w:rsidR="00EA07A8" w:rsidRPr="00DB39B5">
        <w:rPr>
          <w:rFonts w:ascii="Arial Narrow" w:hAnsi="Arial Narrow"/>
          <w:sz w:val="22"/>
          <w:szCs w:val="22"/>
        </w:rPr>
        <w:t>, tel. 261</w:t>
      </w:r>
      <w:r w:rsidR="00115143" w:rsidRPr="00DB39B5">
        <w:rPr>
          <w:rFonts w:ascii="Arial Narrow" w:hAnsi="Arial Narrow"/>
          <w:sz w:val="22"/>
          <w:szCs w:val="22"/>
        </w:rPr>
        <w:t> 417 365</w:t>
      </w:r>
      <w:r w:rsidR="00695833" w:rsidRPr="00DB39B5">
        <w:rPr>
          <w:rFonts w:ascii="Arial Narrow" w:hAnsi="Arial Narrow"/>
          <w:sz w:val="22"/>
          <w:szCs w:val="22"/>
        </w:rPr>
        <w:t xml:space="preserve"> </w:t>
      </w:r>
    </w:p>
    <w:p w14:paraId="23D35B1B" w14:textId="338FFCDE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13740D">
        <w:rPr>
          <w:rFonts w:ascii="Arial Narrow" w:hAnsi="Arial Narrow"/>
          <w:sz w:val="22"/>
          <w:szCs w:val="22"/>
        </w:rPr>
        <w:t>.</w:t>
      </w:r>
    </w:p>
    <w:p w14:paraId="7E5AE715" w14:textId="0D9A298B" w:rsidR="00753D10" w:rsidRPr="00DB39B5" w:rsidRDefault="00173BE0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</w:t>
      </w:r>
      <w:r w:rsidR="00555EEB" w:rsidRPr="00DB39B5">
        <w:rPr>
          <w:rFonts w:ascii="Arial Narrow" w:hAnsi="Arial Narrow"/>
          <w:sz w:val="22"/>
          <w:szCs w:val="22"/>
        </w:rPr>
        <w:t xml:space="preserve">dy w trakcie </w:t>
      </w:r>
      <w:r w:rsidR="0023286E" w:rsidRPr="00DB39B5">
        <w:rPr>
          <w:rFonts w:ascii="Arial Narrow" w:hAnsi="Arial Narrow"/>
          <w:sz w:val="22"/>
          <w:szCs w:val="22"/>
        </w:rPr>
        <w:t>eksploatacji</w:t>
      </w:r>
      <w:r w:rsidR="00555EEB" w:rsidRPr="00DB39B5">
        <w:rPr>
          <w:rFonts w:ascii="Arial Narrow" w:hAnsi="Arial Narrow"/>
          <w:sz w:val="22"/>
          <w:szCs w:val="22"/>
        </w:rPr>
        <w:t xml:space="preserve"> </w:t>
      </w:r>
      <w:r w:rsidR="00EA07A8" w:rsidRPr="00DB39B5">
        <w:rPr>
          <w:rFonts w:ascii="Arial Narrow" w:hAnsi="Arial Narrow"/>
          <w:sz w:val="22"/>
          <w:szCs w:val="22"/>
        </w:rPr>
        <w:t>Przedstawiciel Zamawiającego</w:t>
      </w:r>
      <w:r w:rsidR="0023286E" w:rsidRPr="00DB39B5">
        <w:rPr>
          <w:rFonts w:ascii="Arial Narrow" w:hAnsi="Arial Narrow"/>
          <w:sz w:val="22"/>
          <w:szCs w:val="22"/>
        </w:rPr>
        <w:t xml:space="preserve"> stwierdzi wadę sprzętu (</w:t>
      </w:r>
      <w:r w:rsidR="00555EEB" w:rsidRPr="00DB39B5">
        <w:rPr>
          <w:rFonts w:ascii="Arial Narrow" w:hAnsi="Arial Narrow"/>
          <w:sz w:val="22"/>
          <w:szCs w:val="22"/>
        </w:rPr>
        <w:t xml:space="preserve">usterki, wady,)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 w:rsidRPr="00DB39B5">
        <w:rPr>
          <w:rFonts w:ascii="Arial Narrow" w:hAnsi="Arial Narrow"/>
          <w:sz w:val="22"/>
          <w:szCs w:val="22"/>
        </w:rPr>
        <w:t>Przedstawiciela Zamawiającego</w:t>
      </w:r>
      <w:r w:rsidR="00555EEB" w:rsidRPr="00DB39B5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</w:t>
      </w:r>
      <w:r w:rsidR="0013740D" w:rsidRPr="00DB39B5">
        <w:rPr>
          <w:rFonts w:ascii="Arial Narrow" w:hAnsi="Arial Narrow"/>
          <w:sz w:val="22"/>
          <w:szCs w:val="22"/>
        </w:rPr>
        <w:t xml:space="preserve">ilościowych. </w:t>
      </w:r>
    </w:p>
    <w:p w14:paraId="00600D64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7FEE5312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175306B6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D4485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8D4485">
        <w:rPr>
          <w:rFonts w:ascii="Arial Narrow" w:hAnsi="Arial Narrow"/>
          <w:sz w:val="22"/>
          <w:szCs w:val="22"/>
        </w:rPr>
        <w:t xml:space="preserve"> (</w:t>
      </w:r>
      <w:r w:rsidR="00610ABA" w:rsidRPr="008D4485">
        <w:rPr>
          <w:rFonts w:ascii="Arial Narrow" w:hAnsi="Arial Narrow"/>
          <w:sz w:val="22"/>
          <w:szCs w:val="22"/>
        </w:rPr>
        <w:t>nazewnictwo zgodne z punktem 1 – Nazwa</w:t>
      </w:r>
      <w:r w:rsidR="00610ABA" w:rsidRPr="00794DBA">
        <w:rPr>
          <w:rFonts w:ascii="Arial Narrow" w:hAnsi="Arial Narrow"/>
          <w:sz w:val="22"/>
          <w:szCs w:val="22"/>
        </w:rPr>
        <w:t xml:space="preserve">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67354410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018112C0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4FB909AB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08B4CEA0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1B67857A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6D785962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proofErr w:type="gramStart"/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555A315E" w14:textId="77777777" w:rsidR="002118AD" w:rsidRDefault="002118A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064F2D4" w14:textId="62258B34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7BC47D63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3C0B3F05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167D66A1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63D6F0B9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47DDD8ED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24D7CF45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06375560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160F4FC7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BBAF7D4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41FF425" w14:textId="77777777" w:rsidR="00514FAD" w:rsidRDefault="00514FAD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1F326D5" w14:textId="77777777" w:rsidR="00DB39B5" w:rsidRDefault="00DB39B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055298" w14:textId="77777777" w:rsidR="00DB39B5" w:rsidRDefault="00DB39B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B0FBA86" w14:textId="77777777" w:rsidR="00DB39B5" w:rsidRDefault="00DB39B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3D2E60C" w14:textId="163E9CBD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1CD0073E" w14:textId="77777777" w:rsidR="005C0D24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lastRenderedPageBreak/>
        <w:t xml:space="preserve">Nadzór ze strony </w:t>
      </w:r>
      <w:r w:rsidRPr="005C0D24">
        <w:rPr>
          <w:rFonts w:ascii="Arial Narrow" w:hAnsi="Arial Narrow"/>
          <w:b/>
          <w:sz w:val="22"/>
          <w:szCs w:val="22"/>
        </w:rPr>
        <w:t>Zamawiającego</w:t>
      </w:r>
      <w:r w:rsidRPr="005C0D24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p.o. Szef Zaopatrzenia Medycznego, Kierownik Wydziału Zaopatrzenia i Naprawy Sprzętu Medycznego p. Piotr LESIŃSKI tel. 261 417 387 lub 261 417 </w:t>
      </w:r>
      <w:proofErr w:type="gramStart"/>
      <w:r w:rsidR="005C0D24" w:rsidRPr="005C0D24">
        <w:rPr>
          <w:rFonts w:ascii="Arial Narrow" w:hAnsi="Arial Narrow"/>
          <w:b/>
          <w:bCs/>
          <w:sz w:val="22"/>
          <w:szCs w:val="22"/>
        </w:rPr>
        <w:t>388;  adres</w:t>
      </w:r>
      <w:proofErr w:type="gramEnd"/>
      <w:r w:rsidR="005C0D24" w:rsidRPr="005C0D24">
        <w:rPr>
          <w:rFonts w:ascii="Arial Narrow" w:hAnsi="Arial Narrow"/>
          <w:b/>
          <w:bCs/>
          <w:sz w:val="22"/>
          <w:szCs w:val="22"/>
        </w:rPr>
        <w:t xml:space="preserve"> e-mail: </w:t>
      </w:r>
      <w:hyperlink r:id="rId9" w:history="1">
        <w:r w:rsidR="005C0D24" w:rsidRPr="005C0D24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5C0D24" w:rsidRPr="005C0D24">
        <w:rPr>
          <w:rFonts w:ascii="Arial Narrow" w:hAnsi="Arial Narrow"/>
          <w:sz w:val="22"/>
          <w:szCs w:val="22"/>
        </w:rPr>
        <w:t xml:space="preserve"> </w:t>
      </w:r>
    </w:p>
    <w:p w14:paraId="73B2A7CB" w14:textId="77777777"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 w:rsidRPr="005C0D24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 w:rsidRPr="005C0D24">
        <w:rPr>
          <w:rFonts w:ascii="Arial Narrow" w:hAnsi="Arial Narrow"/>
          <w:sz w:val="22"/>
          <w:szCs w:val="22"/>
        </w:rPr>
        <w:t>Luther</w:t>
      </w:r>
      <w:proofErr w:type="spellEnd"/>
      <w:r w:rsidR="00D91A25" w:rsidRPr="005C0D24">
        <w:rPr>
          <w:rFonts w:ascii="Arial Narrow" w:hAnsi="Arial Narrow"/>
          <w:sz w:val="22"/>
          <w:szCs w:val="22"/>
        </w:rPr>
        <w:t xml:space="preserve">, </w:t>
      </w:r>
      <w:r w:rsidRPr="005C0D24">
        <w:rPr>
          <w:rFonts w:ascii="Arial Narrow" w:hAnsi="Arial Narrow"/>
          <w:sz w:val="22"/>
          <w:szCs w:val="22"/>
        </w:rPr>
        <w:t>tel. 261</w:t>
      </w:r>
      <w:r w:rsidR="005C0D24" w:rsidRPr="005C0D24">
        <w:rPr>
          <w:rFonts w:ascii="Arial Narrow" w:hAnsi="Arial Narrow"/>
          <w:sz w:val="22"/>
          <w:szCs w:val="22"/>
        </w:rPr>
        <w:t> 417 365</w:t>
      </w:r>
      <w:r w:rsidR="002B03FB" w:rsidRPr="005C0D24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D91A25" w:rsidRPr="005C0D24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 w:rsidRPr="005C0D24">
        <w:rPr>
          <w:rFonts w:ascii="Arial Narrow" w:hAnsi="Arial Narrow"/>
          <w:sz w:val="22"/>
          <w:szCs w:val="22"/>
        </w:rPr>
        <w:t xml:space="preserve"> </w:t>
      </w:r>
    </w:p>
    <w:p w14:paraId="27DC0185" w14:textId="77777777" w:rsidR="00C44506" w:rsidRPr="005C0D24" w:rsidRDefault="00C44506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5C0D24">
        <w:rPr>
          <w:rFonts w:ascii="Arial Narrow" w:hAnsi="Arial Narrow"/>
          <w:b/>
          <w:sz w:val="22"/>
          <w:szCs w:val="22"/>
        </w:rPr>
        <w:t>Wykonawcy</w:t>
      </w:r>
      <w:r w:rsidRPr="005C0D24">
        <w:rPr>
          <w:rFonts w:ascii="Arial Narrow" w:hAnsi="Arial Narrow"/>
          <w:sz w:val="22"/>
          <w:szCs w:val="22"/>
        </w:rPr>
        <w:t xml:space="preserve"> będzie pełnić p.</w:t>
      </w:r>
      <w:proofErr w:type="gramStart"/>
      <w:r w:rsidRPr="005C0D24">
        <w:rPr>
          <w:rFonts w:ascii="Arial Narrow" w:hAnsi="Arial Narrow"/>
          <w:sz w:val="22"/>
          <w:szCs w:val="22"/>
        </w:rPr>
        <w:t xml:space="preserve"> 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</w:t>
      </w:r>
      <w:proofErr w:type="gramEnd"/>
      <w:r w:rsidR="00256C58" w:rsidRPr="005C0D24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5C0D24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5C0D24">
        <w:rPr>
          <w:rFonts w:ascii="Arial Narrow" w:hAnsi="Arial Narrow"/>
          <w:sz w:val="22"/>
          <w:szCs w:val="22"/>
        </w:rPr>
        <w:t xml:space="preserve"> </w:t>
      </w:r>
      <w:r w:rsidR="00A23D9E" w:rsidRPr="005C0D24">
        <w:rPr>
          <w:rFonts w:ascii="Arial Narrow" w:hAnsi="Arial Narrow"/>
          <w:sz w:val="22"/>
          <w:szCs w:val="22"/>
        </w:rPr>
        <w:t xml:space="preserve">tel. </w:t>
      </w:r>
      <w:r w:rsidR="00A23D9E" w:rsidRPr="005C0D24">
        <w:rPr>
          <w:rFonts w:ascii="Arial Narrow" w:hAnsi="Arial Narrow" w:cs="Helvetica"/>
          <w:sz w:val="22"/>
          <w:szCs w:val="22"/>
        </w:rPr>
        <w:t>.....................</w:t>
      </w:r>
      <w:r w:rsidR="005B1066" w:rsidRPr="005C0D24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5C0D24">
        <w:rPr>
          <w:rFonts w:ascii="Arial Narrow" w:hAnsi="Arial Narrow"/>
          <w:sz w:val="22"/>
          <w:szCs w:val="22"/>
        </w:rPr>
        <w:t xml:space="preserve">e- </w:t>
      </w:r>
      <w:proofErr w:type="gramStart"/>
      <w:r w:rsidR="00DA0E23" w:rsidRPr="005C0D24">
        <w:rPr>
          <w:rFonts w:ascii="Arial Narrow" w:hAnsi="Arial Narrow"/>
          <w:sz w:val="22"/>
          <w:szCs w:val="22"/>
        </w:rPr>
        <w:t>mail</w:t>
      </w:r>
      <w:r w:rsidR="005B1066" w:rsidRPr="005C0D24">
        <w:rPr>
          <w:rFonts w:ascii="Arial Narrow" w:hAnsi="Arial Narrow"/>
          <w:sz w:val="22"/>
          <w:szCs w:val="22"/>
        </w:rPr>
        <w:t xml:space="preserve">:  </w:t>
      </w:r>
      <w:r w:rsidR="00DA0E23" w:rsidRPr="005C0D24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5C0D24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5C0D24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E331F03" w14:textId="77777777" w:rsidR="000C7023" w:rsidRPr="005C0D24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Reklamacj</w:t>
      </w:r>
      <w:r w:rsidR="004D450A" w:rsidRPr="005C0D24">
        <w:rPr>
          <w:rFonts w:ascii="Arial Narrow" w:hAnsi="Arial Narrow" w:cs="Helvetica"/>
          <w:sz w:val="22"/>
          <w:szCs w:val="22"/>
        </w:rPr>
        <w:t>e</w:t>
      </w:r>
      <w:r w:rsidRPr="005C0D24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4A398BCF" w14:textId="77777777" w:rsidR="000C7023" w:rsidRPr="001B62A8" w:rsidRDefault="000C7023" w:rsidP="005C0D24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2"/>
          <w:szCs w:val="22"/>
        </w:rPr>
      </w:pPr>
      <w:r w:rsidRPr="005C0D24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1CB5564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73BA84C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5583C018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A6D4CC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0E277C5C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>w tym podatek VAT w wysokości ......%, tj. .......... 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</w:t>
      </w:r>
      <w:proofErr w:type="gramStart"/>
      <w:r w:rsidRPr="002728DE">
        <w:rPr>
          <w:rFonts w:ascii="Arial Narrow" w:hAnsi="Arial Narrow"/>
          <w:i/>
          <w:sz w:val="22"/>
          <w:szCs w:val="22"/>
        </w:rPr>
        <w:t>…....</w:t>
      </w:r>
      <w:proofErr w:type="gramEnd"/>
      <w:r w:rsidRPr="002728DE">
        <w:rPr>
          <w:rFonts w:ascii="Arial Narrow" w:hAnsi="Arial Narrow"/>
          <w:i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>).</w:t>
      </w:r>
    </w:p>
    <w:p w14:paraId="1BDA97E3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2C01975D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14:paraId="54189197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8EC35D0" w14:textId="77777777" w:rsidR="002118AD" w:rsidRDefault="002118A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9640A5" w14:textId="5606AB73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183ADE46" w14:textId="77777777"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14:paraId="256DDF39" w14:textId="1F36BD0D"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514FAD">
        <w:rPr>
          <w:rFonts w:ascii="Arial Narrow" w:hAnsi="Arial Narrow"/>
          <w:sz w:val="22"/>
          <w:szCs w:val="22"/>
        </w:rPr>
        <w:t xml:space="preserve"> </w:t>
      </w:r>
      <w:r w:rsidR="00D6017B" w:rsidRPr="00794DBA">
        <w:rPr>
          <w:rFonts w:ascii="Arial Narrow" w:hAnsi="Arial Narrow"/>
          <w:sz w:val="22"/>
          <w:szCs w:val="22"/>
        </w:rPr>
        <w:t xml:space="preserve">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14:paraId="0319659A" w14:textId="49C5741A"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</w:t>
      </w:r>
      <w:r w:rsidR="003135F5">
        <w:rPr>
          <w:rFonts w:ascii="Arial Narrow" w:hAnsi="Arial Narrow"/>
          <w:sz w:val="22"/>
          <w:szCs w:val="22"/>
        </w:rPr>
        <w:t>3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 xml:space="preserve">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73189A" w:rsidRPr="00794DBA">
        <w:rPr>
          <w:rFonts w:ascii="Arial Narrow" w:hAnsi="Arial Narrow"/>
          <w:sz w:val="22"/>
          <w:szCs w:val="22"/>
        </w:rPr>
        <w:t xml:space="preserve">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14:paraId="005B7AE6" w14:textId="0B7913E3" w:rsidR="0004104B" w:rsidRPr="00DB39B5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DB39B5">
        <w:rPr>
          <w:rFonts w:ascii="Arial Narrow" w:hAnsi="Arial Narrow"/>
          <w:sz w:val="22"/>
          <w:szCs w:val="22"/>
        </w:rPr>
        <w:t>za nieusunięcie wad stwierdzonych w o</w:t>
      </w:r>
      <w:r w:rsidR="0015685F" w:rsidRPr="00DB39B5">
        <w:rPr>
          <w:rFonts w:ascii="Arial Narrow" w:hAnsi="Arial Narrow"/>
          <w:sz w:val="22"/>
          <w:szCs w:val="22"/>
        </w:rPr>
        <w:t>kresie gwarancji i rękojmi – 0,5</w:t>
      </w:r>
      <w:r w:rsidRPr="00DB39B5">
        <w:rPr>
          <w:rFonts w:ascii="Arial Narrow" w:hAnsi="Arial Narrow"/>
          <w:sz w:val="22"/>
          <w:szCs w:val="22"/>
        </w:rPr>
        <w:t xml:space="preserve"> % wartości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Pr="00DB39B5">
        <w:rPr>
          <w:rFonts w:ascii="Arial Narrow" w:hAnsi="Arial Narrow"/>
          <w:sz w:val="22"/>
          <w:szCs w:val="22"/>
        </w:rPr>
        <w:t xml:space="preserve"> umowy za każdy dzień </w:t>
      </w:r>
      <w:r w:rsidR="0016331F" w:rsidRPr="00DB39B5">
        <w:rPr>
          <w:rFonts w:ascii="Arial Narrow" w:hAnsi="Arial Narrow"/>
          <w:sz w:val="22"/>
          <w:szCs w:val="22"/>
        </w:rPr>
        <w:t>zwłoki</w:t>
      </w:r>
      <w:r w:rsidRPr="00DB39B5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DB39B5">
        <w:rPr>
          <w:rFonts w:ascii="Arial Narrow" w:hAnsi="Arial Narrow"/>
          <w:sz w:val="22"/>
          <w:szCs w:val="22"/>
        </w:rPr>
        <w:t>ę</w:t>
      </w:r>
      <w:r w:rsidRPr="00DB39B5">
        <w:rPr>
          <w:rFonts w:ascii="Arial Narrow" w:hAnsi="Arial Narrow"/>
          <w:sz w:val="22"/>
          <w:szCs w:val="22"/>
        </w:rPr>
        <w:t>cie wa</w:t>
      </w:r>
      <w:r w:rsidR="00D90FEB" w:rsidRPr="00DB39B5">
        <w:rPr>
          <w:rFonts w:ascii="Arial Narrow" w:hAnsi="Arial Narrow"/>
          <w:sz w:val="22"/>
          <w:szCs w:val="22"/>
        </w:rPr>
        <w:t>d (dotyczy zadania 1) lub wynikający z §2 ust. 4</w:t>
      </w:r>
    </w:p>
    <w:p w14:paraId="508674A4" w14:textId="3D6B7C2E"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wartości brutto </w:t>
      </w:r>
      <w:r w:rsidR="00514FAD" w:rsidRPr="00DB39B5">
        <w:rPr>
          <w:rFonts w:ascii="Arial Narrow" w:hAnsi="Arial Narrow"/>
          <w:sz w:val="22"/>
          <w:szCs w:val="22"/>
        </w:rPr>
        <w:t>zadania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514FAD">
        <w:rPr>
          <w:rFonts w:ascii="Arial Narrow" w:hAnsi="Arial Narrow"/>
          <w:sz w:val="22"/>
          <w:szCs w:val="22"/>
        </w:rPr>
        <w:t>- dot. zadania nr 1</w:t>
      </w:r>
      <w:r w:rsidR="00CC6AE9">
        <w:rPr>
          <w:rFonts w:ascii="Arial Narrow" w:hAnsi="Arial Narrow"/>
          <w:sz w:val="22"/>
          <w:szCs w:val="22"/>
        </w:rPr>
        <w:t xml:space="preserve"> </w:t>
      </w:r>
    </w:p>
    <w:p w14:paraId="5135930F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0F578E14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2CF250C3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71104DB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14:paraId="12F4325C" w14:textId="77777777" w:rsidR="0073189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4B08F2B1" w14:textId="78BF8900" w:rsidR="003135F5" w:rsidRPr="00DB39B5" w:rsidRDefault="003135F5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B39B5">
        <w:rPr>
          <w:rFonts w:ascii="Arial Narrow" w:hAnsi="Arial Narrow"/>
          <w:sz w:val="22"/>
          <w:szCs w:val="22"/>
        </w:rPr>
        <w:lastRenderedPageBreak/>
        <w:t>W przypadku nieusunięcia wad w terminie, Zamawiający jest uprawniony do usunięcia wad w drodze naprawy na koszt i ryzyko Wykonawcy.</w:t>
      </w:r>
    </w:p>
    <w:p w14:paraId="3D3C9D02" w14:textId="77777777"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2B337D58" w14:textId="77777777" w:rsidR="00DC7E04" w:rsidRDefault="00DC7E0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960284C" w14:textId="39DB4003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58F6CBE4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0EF8D355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7AD00DC3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1AACE049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75252077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2C5B6E2B" w14:textId="466B212E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2118AD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Pr="00794DBA">
        <w:rPr>
          <w:rFonts w:ascii="Arial Narrow" w:hAnsi="Arial Narrow" w:cs="Arial Narrow"/>
          <w:sz w:val="22"/>
          <w:szCs w:val="22"/>
        </w:rPr>
        <w:t xml:space="preserve">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4A9E21B1" w14:textId="5F272B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2118AD"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2F7F5460" w14:textId="0BEE1BFD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</w:t>
      </w:r>
      <w:r w:rsidR="006D7FE6">
        <w:rPr>
          <w:rFonts w:ascii="Arial Narrow" w:hAnsi="Arial Narrow" w:cs="Arial Narrow"/>
          <w:sz w:val="22"/>
          <w:szCs w:val="22"/>
        </w:rPr>
        <w:t>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14:paraId="42D4AEE2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7445DCE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3739859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34C666FE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3A69EB27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0C6EF89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18433590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656A8916" w14:textId="77777777"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14:paraId="4319FE8A" w14:textId="77777777"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5746BD09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14:paraId="4FCEF85B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521A9F16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55FBA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17A3849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77226FA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7F22D2A7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75F84148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FED67A8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61AE85A6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7F4A278A" w14:textId="77777777"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D227E8">
      <w:headerReference w:type="default" r:id="rId11"/>
      <w:footerReference w:type="even" r:id="rId12"/>
      <w:footerReference w:type="default" r:id="rId13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62667" w14:textId="77777777" w:rsidR="00D227E8" w:rsidRDefault="00D227E8">
      <w:r>
        <w:separator/>
      </w:r>
    </w:p>
  </w:endnote>
  <w:endnote w:type="continuationSeparator" w:id="0">
    <w:p w14:paraId="7122CE43" w14:textId="77777777" w:rsidR="00D227E8" w:rsidRDefault="00D22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C92FD" w14:textId="77777777"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3FC8A8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FB80E" w14:textId="3DEADF6E" w:rsidR="00FD704B" w:rsidRPr="00BC213C" w:rsidRDefault="008A03CB" w:rsidP="008A03CB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62518D">
      <w:rPr>
        <w:rFonts w:ascii="Arial Narrow" w:hAnsi="Arial Narrow"/>
        <w:noProof/>
        <w:sz w:val="22"/>
      </w:rPr>
      <w:t>1</w:t>
    </w:r>
    <w:r w:rsidR="00C25864" w:rsidRPr="00CF57F2">
      <w:rPr>
        <w:rFonts w:ascii="Arial Narrow" w:hAnsi="Arial Narrow"/>
        <w:sz w:val="22"/>
      </w:rPr>
      <w:fldChar w:fldCharType="end"/>
    </w:r>
  </w:p>
  <w:p w14:paraId="4624F290" w14:textId="77777777" w:rsidR="008A03CB" w:rsidRDefault="008A03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FF47A" w14:textId="77777777" w:rsidR="00D227E8" w:rsidRDefault="00D227E8">
      <w:r>
        <w:separator/>
      </w:r>
    </w:p>
  </w:footnote>
  <w:footnote w:type="continuationSeparator" w:id="0">
    <w:p w14:paraId="588920A1" w14:textId="77777777" w:rsidR="00D227E8" w:rsidRDefault="00D22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49533067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2FA37" w14:textId="77777777" w:rsidR="00C44506" w:rsidRDefault="0002341B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4E2E7BD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70608085" r:id="rId2"/>
            </w:object>
          </w:r>
        </w:p>
        <w:p w14:paraId="5555EA0B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5C008E92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C6A6A6E" w14:textId="77777777" w:rsidR="00C44506" w:rsidRPr="003922B4" w:rsidRDefault="00C44506">
          <w:pPr>
            <w:jc w:val="center"/>
            <w:rPr>
              <w:sz w:val="20"/>
            </w:rPr>
          </w:pPr>
        </w:p>
        <w:p w14:paraId="3981CD50" w14:textId="77777777"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43AE3740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D8A6D24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14:paraId="1289BE38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1774B2E4" w14:textId="3323F1D2"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>Załącznik nr</w:t>
    </w:r>
    <w:r w:rsidR="00C871DC">
      <w:rPr>
        <w:rFonts w:ascii="Arial Narrow" w:hAnsi="Arial Narrow"/>
        <w:sz w:val="22"/>
        <w:szCs w:val="22"/>
      </w:rPr>
      <w:t xml:space="preserve"> </w:t>
    </w:r>
    <w:r w:rsidR="0002341B">
      <w:rPr>
        <w:rFonts w:ascii="Arial Narrow" w:hAnsi="Arial Narrow"/>
        <w:sz w:val="22"/>
        <w:szCs w:val="22"/>
      </w:rPr>
      <w:t>8</w:t>
    </w:r>
    <w:r w:rsidR="00A45F27"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DF49884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E0C6A9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BA3E81D2"/>
    <w:lvl w:ilvl="0" w:tplc="D78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 w16cid:durableId="1684895682">
    <w:abstractNumId w:val="4"/>
    <w:lvlOverride w:ilvl="0">
      <w:startOverride w:val="1"/>
    </w:lvlOverride>
  </w:num>
  <w:num w:numId="2" w16cid:durableId="521222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8885437">
    <w:abstractNumId w:val="3"/>
  </w:num>
  <w:num w:numId="4" w16cid:durableId="1317613867">
    <w:abstractNumId w:val="17"/>
    <w:lvlOverride w:ilvl="0">
      <w:startOverride w:val="1"/>
    </w:lvlOverride>
  </w:num>
  <w:num w:numId="5" w16cid:durableId="1081948684">
    <w:abstractNumId w:val="8"/>
    <w:lvlOverride w:ilvl="0">
      <w:startOverride w:val="1"/>
    </w:lvlOverride>
  </w:num>
  <w:num w:numId="6" w16cid:durableId="1721786152">
    <w:abstractNumId w:val="10"/>
    <w:lvlOverride w:ilvl="0">
      <w:startOverride w:val="1"/>
    </w:lvlOverride>
  </w:num>
  <w:num w:numId="7" w16cid:durableId="1045253437">
    <w:abstractNumId w:val="7"/>
    <w:lvlOverride w:ilvl="0">
      <w:startOverride w:val="1"/>
    </w:lvlOverride>
  </w:num>
  <w:num w:numId="8" w16cid:durableId="471409449">
    <w:abstractNumId w:val="15"/>
  </w:num>
  <w:num w:numId="9" w16cid:durableId="911693829">
    <w:abstractNumId w:val="16"/>
  </w:num>
  <w:num w:numId="10" w16cid:durableId="1525897807">
    <w:abstractNumId w:val="14"/>
  </w:num>
  <w:num w:numId="11" w16cid:durableId="475612948">
    <w:abstractNumId w:val="11"/>
  </w:num>
  <w:num w:numId="12" w16cid:durableId="1719470066">
    <w:abstractNumId w:val="6"/>
  </w:num>
  <w:num w:numId="13" w16cid:durableId="1484464869">
    <w:abstractNumId w:val="0"/>
  </w:num>
  <w:num w:numId="14" w16cid:durableId="1215847467">
    <w:abstractNumId w:val="1"/>
  </w:num>
  <w:num w:numId="15" w16cid:durableId="1232035149">
    <w:abstractNumId w:val="2"/>
  </w:num>
  <w:num w:numId="16" w16cid:durableId="1833056748">
    <w:abstractNumId w:val="9"/>
  </w:num>
  <w:num w:numId="17" w16cid:durableId="8276710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86063201">
    <w:abstractNumId w:val="13"/>
  </w:num>
  <w:num w:numId="19" w16cid:durableId="539667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6B43"/>
    <w:rsid w:val="0002341B"/>
    <w:rsid w:val="00025A3F"/>
    <w:rsid w:val="0004104B"/>
    <w:rsid w:val="000436F1"/>
    <w:rsid w:val="0005066F"/>
    <w:rsid w:val="00052F18"/>
    <w:rsid w:val="0007707E"/>
    <w:rsid w:val="000915B0"/>
    <w:rsid w:val="00097738"/>
    <w:rsid w:val="000A023F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15143"/>
    <w:rsid w:val="0012147B"/>
    <w:rsid w:val="00124129"/>
    <w:rsid w:val="0012790D"/>
    <w:rsid w:val="0013740D"/>
    <w:rsid w:val="00147FBB"/>
    <w:rsid w:val="00151D64"/>
    <w:rsid w:val="0015685F"/>
    <w:rsid w:val="00161942"/>
    <w:rsid w:val="0016331F"/>
    <w:rsid w:val="0016373B"/>
    <w:rsid w:val="00163A7A"/>
    <w:rsid w:val="00163BB2"/>
    <w:rsid w:val="00173BE0"/>
    <w:rsid w:val="001769AE"/>
    <w:rsid w:val="0018509E"/>
    <w:rsid w:val="0019617D"/>
    <w:rsid w:val="001A4C25"/>
    <w:rsid w:val="001B62A8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118AD"/>
    <w:rsid w:val="00223CA2"/>
    <w:rsid w:val="0023286E"/>
    <w:rsid w:val="00241817"/>
    <w:rsid w:val="00251AB4"/>
    <w:rsid w:val="00256C58"/>
    <w:rsid w:val="002728DE"/>
    <w:rsid w:val="00282C3C"/>
    <w:rsid w:val="00286346"/>
    <w:rsid w:val="00294758"/>
    <w:rsid w:val="002A08F4"/>
    <w:rsid w:val="002A70E3"/>
    <w:rsid w:val="002A7C54"/>
    <w:rsid w:val="002B03FB"/>
    <w:rsid w:val="002B40B9"/>
    <w:rsid w:val="002D645D"/>
    <w:rsid w:val="002E6FE5"/>
    <w:rsid w:val="0030087E"/>
    <w:rsid w:val="00304671"/>
    <w:rsid w:val="003053D1"/>
    <w:rsid w:val="00305B5E"/>
    <w:rsid w:val="0030617C"/>
    <w:rsid w:val="003135F5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49FE"/>
    <w:rsid w:val="00443DB9"/>
    <w:rsid w:val="00463914"/>
    <w:rsid w:val="00470EE9"/>
    <w:rsid w:val="0047447E"/>
    <w:rsid w:val="00483275"/>
    <w:rsid w:val="004835DA"/>
    <w:rsid w:val="00485ACB"/>
    <w:rsid w:val="00487447"/>
    <w:rsid w:val="00495F5D"/>
    <w:rsid w:val="00496987"/>
    <w:rsid w:val="004B303B"/>
    <w:rsid w:val="004B319F"/>
    <w:rsid w:val="004B359B"/>
    <w:rsid w:val="004C017D"/>
    <w:rsid w:val="004D450A"/>
    <w:rsid w:val="004E33B4"/>
    <w:rsid w:val="004E3895"/>
    <w:rsid w:val="00506126"/>
    <w:rsid w:val="00514FAD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C0D24"/>
    <w:rsid w:val="005E6465"/>
    <w:rsid w:val="005F7DD1"/>
    <w:rsid w:val="00601E99"/>
    <w:rsid w:val="00604CEC"/>
    <w:rsid w:val="00610967"/>
    <w:rsid w:val="00610ABA"/>
    <w:rsid w:val="006215C4"/>
    <w:rsid w:val="0062518D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D7FE6"/>
    <w:rsid w:val="006E1EAA"/>
    <w:rsid w:val="006E5E83"/>
    <w:rsid w:val="006E7FE0"/>
    <w:rsid w:val="00701D4D"/>
    <w:rsid w:val="00711446"/>
    <w:rsid w:val="00711E33"/>
    <w:rsid w:val="00714202"/>
    <w:rsid w:val="007226D9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E7949"/>
    <w:rsid w:val="007F1836"/>
    <w:rsid w:val="007F236B"/>
    <w:rsid w:val="008023A0"/>
    <w:rsid w:val="008221B0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485"/>
    <w:rsid w:val="008D4870"/>
    <w:rsid w:val="008D4F32"/>
    <w:rsid w:val="008E2681"/>
    <w:rsid w:val="008F30D4"/>
    <w:rsid w:val="008F399B"/>
    <w:rsid w:val="00903F22"/>
    <w:rsid w:val="0091668F"/>
    <w:rsid w:val="009173A6"/>
    <w:rsid w:val="00926753"/>
    <w:rsid w:val="00946A82"/>
    <w:rsid w:val="00966CE3"/>
    <w:rsid w:val="009A0B3D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A3B29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686C"/>
    <w:rsid w:val="00B9794E"/>
    <w:rsid w:val="00BC213C"/>
    <w:rsid w:val="00BC254D"/>
    <w:rsid w:val="00BC3394"/>
    <w:rsid w:val="00BD1CEA"/>
    <w:rsid w:val="00BD2ACF"/>
    <w:rsid w:val="00BD3E68"/>
    <w:rsid w:val="00BE6B30"/>
    <w:rsid w:val="00BF1F57"/>
    <w:rsid w:val="00C1010B"/>
    <w:rsid w:val="00C16A0A"/>
    <w:rsid w:val="00C172D3"/>
    <w:rsid w:val="00C25864"/>
    <w:rsid w:val="00C263EC"/>
    <w:rsid w:val="00C27287"/>
    <w:rsid w:val="00C27F31"/>
    <w:rsid w:val="00C422A2"/>
    <w:rsid w:val="00C44506"/>
    <w:rsid w:val="00C51311"/>
    <w:rsid w:val="00C526B5"/>
    <w:rsid w:val="00C667D3"/>
    <w:rsid w:val="00C71E04"/>
    <w:rsid w:val="00C77CB4"/>
    <w:rsid w:val="00C8071A"/>
    <w:rsid w:val="00C8686F"/>
    <w:rsid w:val="00C871DC"/>
    <w:rsid w:val="00C93C50"/>
    <w:rsid w:val="00CA19A6"/>
    <w:rsid w:val="00CA5409"/>
    <w:rsid w:val="00CA6849"/>
    <w:rsid w:val="00CB0513"/>
    <w:rsid w:val="00CC5AE5"/>
    <w:rsid w:val="00CC6AE9"/>
    <w:rsid w:val="00CD062B"/>
    <w:rsid w:val="00CF57F2"/>
    <w:rsid w:val="00CF7B6D"/>
    <w:rsid w:val="00D00072"/>
    <w:rsid w:val="00D02363"/>
    <w:rsid w:val="00D227E8"/>
    <w:rsid w:val="00D23104"/>
    <w:rsid w:val="00D26EC6"/>
    <w:rsid w:val="00D306DA"/>
    <w:rsid w:val="00D30BF6"/>
    <w:rsid w:val="00D448BC"/>
    <w:rsid w:val="00D4684F"/>
    <w:rsid w:val="00D51AAD"/>
    <w:rsid w:val="00D6017B"/>
    <w:rsid w:val="00D87DEA"/>
    <w:rsid w:val="00D90FEB"/>
    <w:rsid w:val="00D91A25"/>
    <w:rsid w:val="00DA0D0D"/>
    <w:rsid w:val="00DA0E23"/>
    <w:rsid w:val="00DA4EF2"/>
    <w:rsid w:val="00DB06DA"/>
    <w:rsid w:val="00DB39B5"/>
    <w:rsid w:val="00DB3BBE"/>
    <w:rsid w:val="00DB6B82"/>
    <w:rsid w:val="00DC070E"/>
    <w:rsid w:val="00DC1D49"/>
    <w:rsid w:val="00DC7E04"/>
    <w:rsid w:val="00DE0EFB"/>
    <w:rsid w:val="00DE76D3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11B9"/>
    <w:rsid w:val="00EA1612"/>
    <w:rsid w:val="00EA6804"/>
    <w:rsid w:val="00EC21A7"/>
    <w:rsid w:val="00EC595B"/>
    <w:rsid w:val="00EC680E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B22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96A2AE"/>
  <w15:docId w15:val="{21070C3D-732C-4F2B-BB23-47780807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D3E0-FB8D-4A21-9B54-236D51F3E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1628</Words>
  <Characters>10839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12443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2</cp:revision>
  <cp:lastPrinted>2024-02-26T08:00:00Z</cp:lastPrinted>
  <dcterms:created xsi:type="dcterms:W3CDTF">2024-02-28T05:48:00Z</dcterms:created>
  <dcterms:modified xsi:type="dcterms:W3CDTF">2024-02-28T05:48:00Z</dcterms:modified>
</cp:coreProperties>
</file>