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</w:t>
      </w:r>
      <w:r w:rsidR="00313C41" w:rsidRPr="00772A52">
        <w:rPr>
          <w:rFonts w:ascii="Arial" w:hAnsi="Arial" w:cs="Arial"/>
          <w:b/>
          <w:bCs/>
          <w:sz w:val="24"/>
          <w:szCs w:val="24"/>
        </w:rPr>
        <w:t>/</w:t>
      </w:r>
      <w:r w:rsidR="006D365C">
        <w:rPr>
          <w:rFonts w:ascii="Arial" w:hAnsi="Arial" w:cs="Arial"/>
          <w:b/>
          <w:bCs/>
          <w:sz w:val="24"/>
          <w:szCs w:val="24"/>
        </w:rPr>
        <w:t>017</w:t>
      </w:r>
      <w:r w:rsidR="00313C41" w:rsidRPr="00772A52">
        <w:rPr>
          <w:rFonts w:ascii="Arial" w:hAnsi="Arial" w:cs="Arial"/>
          <w:b/>
          <w:bCs/>
          <w:sz w:val="24"/>
          <w:szCs w:val="24"/>
        </w:rPr>
        <w:t>/202</w:t>
      </w:r>
      <w:r w:rsidR="006D365C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57E6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AD7E0E" w:rsidRPr="00CB063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B0636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B0636">
        <w:rPr>
          <w:rFonts w:ascii="Arial" w:hAnsi="Arial" w:cs="Arial"/>
          <w:sz w:val="22"/>
          <w:szCs w:val="24"/>
        </w:rPr>
        <w:t>do postępowania prowadzonego w trybie</w:t>
      </w:r>
      <w:r w:rsidR="00930F5C" w:rsidRPr="00CB0636">
        <w:rPr>
          <w:rFonts w:ascii="Arial" w:hAnsi="Arial" w:cs="Arial"/>
          <w:sz w:val="22"/>
          <w:szCs w:val="24"/>
        </w:rPr>
        <w:t xml:space="preserve"> </w:t>
      </w:r>
      <w:r w:rsidR="00313C41" w:rsidRPr="00CB0636">
        <w:rPr>
          <w:rFonts w:ascii="Arial" w:hAnsi="Arial" w:cs="Arial"/>
          <w:sz w:val="22"/>
          <w:szCs w:val="24"/>
        </w:rPr>
        <w:t>p</w:t>
      </w:r>
      <w:r w:rsidR="00C5102C" w:rsidRPr="00CB0636">
        <w:rPr>
          <w:rFonts w:ascii="Arial" w:hAnsi="Arial" w:cs="Arial"/>
          <w:sz w:val="22"/>
          <w:szCs w:val="24"/>
        </w:rPr>
        <w:t>odstawowym</w:t>
      </w:r>
      <w:r w:rsidR="00040674" w:rsidRPr="00CB0636">
        <w:rPr>
          <w:rFonts w:ascii="Arial" w:hAnsi="Arial" w:cs="Arial"/>
          <w:sz w:val="22"/>
          <w:szCs w:val="24"/>
        </w:rPr>
        <w:t xml:space="preserve"> </w:t>
      </w:r>
      <w:r w:rsidR="008F577A" w:rsidRPr="00CB0636">
        <w:rPr>
          <w:rFonts w:ascii="Arial" w:hAnsi="Arial" w:cs="Arial"/>
          <w:sz w:val="22"/>
          <w:szCs w:val="24"/>
        </w:rPr>
        <w:t xml:space="preserve">bez negocjacji </w:t>
      </w:r>
      <w:r w:rsidR="00B639E0" w:rsidRPr="00CB0636">
        <w:rPr>
          <w:rFonts w:ascii="Arial" w:hAnsi="Arial" w:cs="Arial"/>
          <w:sz w:val="22"/>
          <w:szCs w:val="24"/>
        </w:rPr>
        <w:t>pn</w:t>
      </w:r>
      <w:r w:rsidR="00B639E0" w:rsidRPr="00CB0636">
        <w:rPr>
          <w:rFonts w:ascii="Arial" w:hAnsi="Arial" w:cs="Arial"/>
          <w:sz w:val="22"/>
          <w:szCs w:val="22"/>
        </w:rPr>
        <w:t>.</w:t>
      </w:r>
      <w:r w:rsidR="00B04206" w:rsidRPr="00CB0636">
        <w:rPr>
          <w:rFonts w:ascii="Arial" w:hAnsi="Arial" w:cs="Arial"/>
          <w:sz w:val="22"/>
          <w:szCs w:val="22"/>
        </w:rPr>
        <w:t>:</w:t>
      </w:r>
      <w:r w:rsidR="00E60230" w:rsidRPr="00CB0636">
        <w:rPr>
          <w:rFonts w:ascii="Arial" w:hAnsi="Arial" w:cs="Arial"/>
          <w:sz w:val="22"/>
          <w:szCs w:val="22"/>
        </w:rPr>
        <w:t xml:space="preserve"> </w:t>
      </w:r>
      <w:r w:rsidR="008703E6" w:rsidRPr="008703E6">
        <w:rPr>
          <w:rFonts w:ascii="Arial" w:hAnsi="Arial" w:cs="Arial"/>
          <w:b/>
          <w:sz w:val="22"/>
          <w:szCs w:val="22"/>
        </w:rPr>
        <w:t>Zakup i dostawa sprzętu audiowizualnego dla Wydziału Inżynierii Lądowej Politechniki Krakowskiej</w:t>
      </w:r>
      <w:r w:rsidR="008703E6">
        <w:rPr>
          <w:rFonts w:ascii="Arial" w:hAnsi="Arial" w:cs="Arial"/>
          <w:b/>
          <w:sz w:val="22"/>
          <w:szCs w:val="22"/>
        </w:rPr>
        <w:t xml:space="preserve"> </w:t>
      </w:r>
      <w:r w:rsidRPr="00CB0636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B0636">
        <w:rPr>
          <w:rFonts w:ascii="Arial" w:hAnsi="Arial" w:cs="Arial"/>
          <w:sz w:val="22"/>
          <w:szCs w:val="24"/>
        </w:rPr>
        <w:t>godnie</w:t>
      </w:r>
      <w:r w:rsidR="00C70E06" w:rsidRPr="00CB0636">
        <w:rPr>
          <w:rFonts w:ascii="Arial" w:hAnsi="Arial" w:cs="Arial"/>
          <w:sz w:val="22"/>
          <w:szCs w:val="24"/>
        </w:rPr>
        <w:t xml:space="preserve"> z wymogami określonymi w SWZ </w:t>
      </w:r>
      <w:r w:rsidRPr="00CB0636">
        <w:rPr>
          <w:rFonts w:ascii="Arial" w:hAnsi="Arial" w:cs="Arial"/>
          <w:sz w:val="22"/>
          <w:szCs w:val="24"/>
        </w:rPr>
        <w:t>za cenę</w:t>
      </w:r>
      <w:r w:rsidR="00C70E06" w:rsidRPr="00CB0636">
        <w:rPr>
          <w:rFonts w:ascii="Arial" w:hAnsi="Arial" w:cs="Arial"/>
          <w:sz w:val="22"/>
          <w:szCs w:val="24"/>
        </w:rPr>
        <w:t>:</w:t>
      </w:r>
    </w:p>
    <w:p w:rsidR="00D847B6" w:rsidRPr="00CB063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4928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1067"/>
        <w:gridCol w:w="2451"/>
        <w:gridCol w:w="1185"/>
        <w:gridCol w:w="2451"/>
      </w:tblGrid>
      <w:tr w:rsidR="001E6352" w:rsidRPr="009D7700" w:rsidTr="001F3C45">
        <w:trPr>
          <w:trHeight w:val="635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1E6352" w:rsidRPr="009D7700" w:rsidTr="001F3C45">
        <w:trPr>
          <w:trHeight w:val="1118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4C" w:rsidRPr="009D7700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65314C" w:rsidRPr="009D7700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Statyw duży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6352" w:rsidRPr="009D7700" w:rsidTr="001F3C45">
        <w:trPr>
          <w:trHeight w:val="687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4C" w:rsidRPr="009D7700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 xml:space="preserve">Poz. 2 </w:t>
            </w:r>
          </w:p>
          <w:p w:rsidR="0065314C" w:rsidRPr="009D7700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A3262D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Statyw mały</w:t>
            </w:r>
          </w:p>
          <w:p w:rsidR="0065314C" w:rsidRPr="009D7700" w:rsidRDefault="0065314C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0E06DB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6352" w:rsidRPr="009D7700" w:rsidTr="001F3C45">
        <w:trPr>
          <w:trHeight w:val="687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4C" w:rsidRDefault="0065314C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 xml:space="preserve">Poz.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FD1FA0" w:rsidRPr="009D7700" w:rsidRDefault="00FD1FA0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A3262D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Mikroporty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(zestaw)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A3262D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0E06DB" w:rsidRDefault="0065314C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65314C" w:rsidRPr="009D7700" w:rsidRDefault="0065314C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5314C" w:rsidRPr="009D7700" w:rsidRDefault="0065314C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1FA0" w:rsidRPr="009D7700" w:rsidTr="001F3C45">
        <w:trPr>
          <w:trHeight w:val="687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A0" w:rsidRDefault="00FD1FA0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Poz. 4</w:t>
            </w:r>
          </w:p>
          <w:p w:rsidR="00FD1FA0" w:rsidRDefault="00FD1FA0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1FA0" w:rsidRPr="009D7700" w:rsidRDefault="00FD1FA0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Mikrofon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FA0" w:rsidRDefault="00FD1FA0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FA0" w:rsidRPr="00140585" w:rsidRDefault="00FD1FA0" w:rsidP="008E7A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0585">
              <w:rPr>
                <w:rFonts w:ascii="Times New Roman" w:hAnsi="Times New Roman" w:cs="Times New Roman"/>
                <w:bCs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FA0" w:rsidRPr="009D7700" w:rsidRDefault="00FD1FA0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nil"/>
              <w:bottom w:val="nil"/>
            </w:tcBorders>
            <w:shd w:val="clear" w:color="auto" w:fill="auto"/>
          </w:tcPr>
          <w:p w:rsidR="00CE2B5C" w:rsidRPr="009D7700" w:rsidRDefault="00CE2B5C" w:rsidP="00CE2B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CE2B5C" w:rsidRPr="009D7700" w:rsidRDefault="00CE2B5C" w:rsidP="00CE2B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B5C" w:rsidRPr="009D7700" w:rsidRDefault="00CE2B5C" w:rsidP="00CE2B5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FD1FA0" w:rsidRPr="009D7700" w:rsidRDefault="00FD1FA0"/>
        </w:tc>
      </w:tr>
      <w:tr w:rsidR="00D73514" w:rsidRPr="009D7700" w:rsidTr="001F3C45">
        <w:trPr>
          <w:trHeight w:val="687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14" w:rsidRDefault="001C275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Poz. 5</w:t>
            </w:r>
          </w:p>
          <w:p w:rsidR="001C2754" w:rsidRDefault="001C275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2754" w:rsidRPr="009D7700" w:rsidRDefault="001C275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Lampa (zestaw)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Default="00140585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Pr="009D7700" w:rsidRDefault="00140585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0585">
              <w:rPr>
                <w:rFonts w:ascii="Times New Roman" w:hAnsi="Times New Roman" w:cs="Times New Roman"/>
                <w:bCs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Pr="000E06DB" w:rsidRDefault="00140585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85" w:rsidRPr="009D7700" w:rsidRDefault="00140585" w:rsidP="00140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140585" w:rsidRPr="009D7700" w:rsidRDefault="00140585" w:rsidP="00140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0585" w:rsidRPr="009D7700" w:rsidRDefault="00140585" w:rsidP="0014058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73514" w:rsidRPr="009D7700" w:rsidRDefault="00D73514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3514" w:rsidRPr="009D7700" w:rsidTr="001F3C45">
        <w:trPr>
          <w:trHeight w:val="687"/>
        </w:trPr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14" w:rsidRDefault="006907D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Poz. 6</w:t>
            </w:r>
          </w:p>
          <w:p w:rsidR="006907D4" w:rsidRDefault="006907D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907D4" w:rsidRPr="009D7700" w:rsidRDefault="006907D4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Głośniki z dwoma</w:t>
            </w:r>
            <w:r w:rsidR="00DA602E">
              <w:rPr>
                <w:rFonts w:ascii="Times New Roman" w:hAnsi="Times New Roman" w:cs="Times New Roman"/>
                <w:sz w:val="18"/>
                <w:szCs w:val="18"/>
              </w:rPr>
              <w:t xml:space="preserve"> bezprzewodowymi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mikrofonami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Default="006907D4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Pr="009D7700" w:rsidRDefault="00C5720A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14" w:rsidRPr="000E06DB" w:rsidRDefault="00C5720A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20A" w:rsidRPr="009D7700" w:rsidRDefault="00C5720A" w:rsidP="00C572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C5720A" w:rsidRPr="009D7700" w:rsidRDefault="00C5720A" w:rsidP="00C572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20A" w:rsidRPr="009D7700" w:rsidRDefault="00C5720A" w:rsidP="00C5720A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73514" w:rsidRPr="009D7700" w:rsidRDefault="00D73514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4842" w:rsidRPr="009D7700" w:rsidTr="00934842">
        <w:trPr>
          <w:trHeight w:val="687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842" w:rsidRPr="000E06DB" w:rsidRDefault="00934842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842" w:rsidRPr="009D7700" w:rsidRDefault="00934842" w:rsidP="009348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934842" w:rsidRPr="009D7700" w:rsidRDefault="00934842" w:rsidP="009348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4842" w:rsidRPr="000E06DB" w:rsidRDefault="00934842" w:rsidP="0093484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842" w:rsidRPr="000E06DB" w:rsidRDefault="0044449B" w:rsidP="0093484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  <w:bookmarkStart w:id="0" w:name="_GoBack"/>
            <w:bookmarkEnd w:id="0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842" w:rsidRPr="009D7700" w:rsidRDefault="00934842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934842" w:rsidRPr="009D7700" w:rsidRDefault="00934842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4842" w:rsidRPr="009D7700" w:rsidRDefault="00934842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57D3C" w:rsidRPr="0002728B" w:rsidRDefault="00257D3C" w:rsidP="00257D3C"/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</w:p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</w:t>
      </w:r>
      <w:r w:rsidR="00FB32F7">
        <w:rPr>
          <w:rFonts w:ascii="Times New Roman" w:hAnsi="Times New Roman" w:cs="Times New Roman"/>
          <w:b/>
          <w:sz w:val="22"/>
          <w:szCs w:val="22"/>
        </w:rPr>
        <w:t>1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4574">
        <w:rPr>
          <w:rFonts w:ascii="Times New Roman" w:hAnsi="Times New Roman" w:cs="Times New Roman"/>
          <w:b/>
          <w:sz w:val="22"/>
          <w:szCs w:val="22"/>
        </w:rPr>
        <w:t>–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4574">
        <w:rPr>
          <w:rFonts w:ascii="Times New Roman" w:hAnsi="Times New Roman" w:cs="Times New Roman"/>
          <w:b/>
          <w:sz w:val="22"/>
          <w:szCs w:val="22"/>
        </w:rPr>
        <w:t>Statyw duży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7A4574"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276210" w:rsidRDefault="00276210" w:rsidP="00276210">
      <w:pPr>
        <w:rPr>
          <w:rFonts w:ascii="Times New Roman" w:hAnsi="Times New Roman" w:cs="Times New Roman"/>
          <w:sz w:val="22"/>
          <w:szCs w:val="22"/>
        </w:rPr>
      </w:pPr>
    </w:p>
    <w:p w:rsidR="00BE7F70" w:rsidRPr="00BF7ECA" w:rsidRDefault="00BE7F70" w:rsidP="00BE7F70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–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Statyw mały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BE7F70" w:rsidRPr="00BF7ECA" w:rsidRDefault="00BE7F70" w:rsidP="00BE7F7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BE7F70" w:rsidRPr="00BF7ECA" w:rsidRDefault="00BE7F70" w:rsidP="00BE7F7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BE7F70" w:rsidRDefault="00BE7F70" w:rsidP="00276210">
      <w:pPr>
        <w:rPr>
          <w:rFonts w:ascii="Times New Roman" w:hAnsi="Times New Roman" w:cs="Times New Roman"/>
          <w:sz w:val="22"/>
          <w:szCs w:val="22"/>
        </w:rPr>
      </w:pPr>
    </w:p>
    <w:p w:rsidR="009A15CF" w:rsidRPr="00BF7ECA" w:rsidRDefault="009A15CF" w:rsidP="009A15CF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</w:t>
      </w:r>
      <w:r>
        <w:rPr>
          <w:rFonts w:ascii="Times New Roman" w:hAnsi="Times New Roman" w:cs="Times New Roman"/>
          <w:b/>
          <w:sz w:val="22"/>
          <w:szCs w:val="22"/>
        </w:rPr>
        <w:t>3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–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Mikroporty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(zestaw)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9A15CF" w:rsidRPr="00BF7ECA" w:rsidRDefault="009A15CF" w:rsidP="009A15CF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9A15CF" w:rsidRPr="00BF7ECA" w:rsidRDefault="009A15CF" w:rsidP="009A15CF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BE7F70" w:rsidRDefault="00BE7F70" w:rsidP="00276210">
      <w:pPr>
        <w:rPr>
          <w:rFonts w:ascii="Times New Roman" w:hAnsi="Times New Roman" w:cs="Times New Roman"/>
          <w:sz w:val="22"/>
          <w:szCs w:val="22"/>
        </w:rPr>
      </w:pPr>
    </w:p>
    <w:p w:rsidR="005D1E81" w:rsidRPr="00BF7ECA" w:rsidRDefault="005D1E81" w:rsidP="005D1E81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–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Mikrofon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5D1E81" w:rsidRPr="00BF7ECA" w:rsidRDefault="005D1E81" w:rsidP="005D1E81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5D1E81" w:rsidRPr="00BF7ECA" w:rsidRDefault="005D1E81" w:rsidP="005D1E81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0E0A79" w:rsidRDefault="000E0A79" w:rsidP="00276210">
      <w:pPr>
        <w:rPr>
          <w:rFonts w:ascii="Times New Roman" w:hAnsi="Times New Roman" w:cs="Times New Roman"/>
          <w:sz w:val="22"/>
          <w:szCs w:val="22"/>
        </w:rPr>
      </w:pPr>
    </w:p>
    <w:p w:rsidR="0060090A" w:rsidRPr="00BF7ECA" w:rsidRDefault="0060090A" w:rsidP="0060090A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</w:t>
      </w:r>
      <w:r w:rsidR="00CC1F5E">
        <w:rPr>
          <w:rFonts w:ascii="Times New Roman" w:hAnsi="Times New Roman" w:cs="Times New Roman"/>
          <w:b/>
          <w:sz w:val="22"/>
          <w:szCs w:val="22"/>
        </w:rPr>
        <w:t>5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–</w:t>
      </w:r>
      <w:r w:rsidR="00CC1F5E">
        <w:rPr>
          <w:rFonts w:ascii="Times New Roman" w:hAnsi="Times New Roman" w:cs="Times New Roman"/>
          <w:b/>
          <w:sz w:val="22"/>
          <w:szCs w:val="22"/>
        </w:rPr>
        <w:t xml:space="preserve"> Lampa </w:t>
      </w:r>
      <w:r>
        <w:rPr>
          <w:rFonts w:ascii="Times New Roman" w:hAnsi="Times New Roman" w:cs="Times New Roman"/>
          <w:b/>
          <w:sz w:val="22"/>
          <w:szCs w:val="22"/>
        </w:rPr>
        <w:t>(zestaw)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60090A" w:rsidRPr="00BF7ECA" w:rsidRDefault="0060090A" w:rsidP="0060090A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60090A" w:rsidRDefault="0060090A" w:rsidP="0060090A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D67787" w:rsidRDefault="00D67787" w:rsidP="0060090A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D67787" w:rsidRPr="00BF7ECA" w:rsidRDefault="00D67787" w:rsidP="00D67787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</w:t>
      </w:r>
      <w:r>
        <w:rPr>
          <w:rFonts w:ascii="Times New Roman" w:hAnsi="Times New Roman" w:cs="Times New Roman"/>
          <w:b/>
          <w:sz w:val="22"/>
          <w:szCs w:val="22"/>
        </w:rPr>
        <w:t>6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– Głośniki z dwoma </w:t>
      </w:r>
      <w:r w:rsidR="005A4063">
        <w:rPr>
          <w:rFonts w:ascii="Times New Roman" w:hAnsi="Times New Roman" w:cs="Times New Roman"/>
          <w:b/>
          <w:sz w:val="22"/>
          <w:szCs w:val="22"/>
        </w:rPr>
        <w:t xml:space="preserve">bezprzewodowymi </w:t>
      </w:r>
      <w:r>
        <w:rPr>
          <w:rFonts w:ascii="Times New Roman" w:hAnsi="Times New Roman" w:cs="Times New Roman"/>
          <w:b/>
          <w:sz w:val="22"/>
          <w:szCs w:val="22"/>
        </w:rPr>
        <w:t>mikrofonami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sz w:val="22"/>
          <w:szCs w:val="22"/>
        </w:rPr>
        <w:t xml:space="preserve">1 </w:t>
      </w:r>
      <w:r w:rsidRPr="00BF7ECA">
        <w:rPr>
          <w:rFonts w:ascii="Times New Roman" w:hAnsi="Times New Roman" w:cs="Times New Roman"/>
          <w:b/>
          <w:sz w:val="22"/>
          <w:szCs w:val="22"/>
        </w:rPr>
        <w:t>szt.</w:t>
      </w:r>
    </w:p>
    <w:p w:rsidR="00D67787" w:rsidRPr="00BF7ECA" w:rsidRDefault="00D67787" w:rsidP="00D67787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D67787" w:rsidRPr="00BF7ECA" w:rsidRDefault="00D67787" w:rsidP="00D67787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D67787" w:rsidRPr="00BF7ECA" w:rsidRDefault="00D67787" w:rsidP="0060090A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BE7F70" w:rsidRPr="00BF7ECA" w:rsidRDefault="00BE7F70" w:rsidP="00276210">
      <w:pPr>
        <w:rPr>
          <w:rFonts w:ascii="Times New Roman" w:hAnsi="Times New Roman" w:cs="Times New Roman"/>
          <w:sz w:val="22"/>
          <w:szCs w:val="22"/>
        </w:rPr>
      </w:pP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>
        <w:rPr>
          <w:rFonts w:ascii="Arial" w:hAnsi="Arial" w:cs="Arial"/>
          <w:sz w:val="22"/>
          <w:szCs w:val="22"/>
        </w:rPr>
        <w:t>4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D95" w:rsidRDefault="004D5D95">
      <w:r>
        <w:separator/>
      </w:r>
    </w:p>
  </w:endnote>
  <w:endnote w:type="continuationSeparator" w:id="0">
    <w:p w:rsidR="004D5D95" w:rsidRDefault="004D5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4D5D95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D95" w:rsidRDefault="004D5D95">
      <w:r>
        <w:separator/>
      </w:r>
    </w:p>
  </w:footnote>
  <w:footnote w:type="continuationSeparator" w:id="0">
    <w:p w:rsidR="004D5D95" w:rsidRDefault="004D5D95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D401E"/>
    <w:rsid w:val="000D525A"/>
    <w:rsid w:val="000E0571"/>
    <w:rsid w:val="000E0A79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3291C"/>
    <w:rsid w:val="0014042D"/>
    <w:rsid w:val="00140585"/>
    <w:rsid w:val="00142716"/>
    <w:rsid w:val="00146740"/>
    <w:rsid w:val="00151D49"/>
    <w:rsid w:val="00162CE0"/>
    <w:rsid w:val="0019679F"/>
    <w:rsid w:val="00196BA3"/>
    <w:rsid w:val="001A04BE"/>
    <w:rsid w:val="001A4EA7"/>
    <w:rsid w:val="001A6D95"/>
    <w:rsid w:val="001A7714"/>
    <w:rsid w:val="001C18B2"/>
    <w:rsid w:val="001C26CD"/>
    <w:rsid w:val="001C2754"/>
    <w:rsid w:val="001C340B"/>
    <w:rsid w:val="001C58B4"/>
    <w:rsid w:val="001C6B7C"/>
    <w:rsid w:val="001C7E3D"/>
    <w:rsid w:val="001D6635"/>
    <w:rsid w:val="001E36A5"/>
    <w:rsid w:val="001E6352"/>
    <w:rsid w:val="001F3C45"/>
    <w:rsid w:val="001F615A"/>
    <w:rsid w:val="001F617F"/>
    <w:rsid w:val="0020004E"/>
    <w:rsid w:val="002150BD"/>
    <w:rsid w:val="00233269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D44EB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449B"/>
    <w:rsid w:val="00446FB5"/>
    <w:rsid w:val="00447708"/>
    <w:rsid w:val="004478CD"/>
    <w:rsid w:val="004650D1"/>
    <w:rsid w:val="00470790"/>
    <w:rsid w:val="0047514A"/>
    <w:rsid w:val="00477314"/>
    <w:rsid w:val="0048766F"/>
    <w:rsid w:val="004B5C6E"/>
    <w:rsid w:val="004B688B"/>
    <w:rsid w:val="004D5D95"/>
    <w:rsid w:val="004E0E5D"/>
    <w:rsid w:val="004F5756"/>
    <w:rsid w:val="00504246"/>
    <w:rsid w:val="005046F9"/>
    <w:rsid w:val="0051633B"/>
    <w:rsid w:val="005175CD"/>
    <w:rsid w:val="00522D5D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4063"/>
    <w:rsid w:val="005A54F8"/>
    <w:rsid w:val="005B175E"/>
    <w:rsid w:val="005C2622"/>
    <w:rsid w:val="005C5755"/>
    <w:rsid w:val="005D1E81"/>
    <w:rsid w:val="005D6080"/>
    <w:rsid w:val="005E7650"/>
    <w:rsid w:val="005F671D"/>
    <w:rsid w:val="0060090A"/>
    <w:rsid w:val="00604A0B"/>
    <w:rsid w:val="006063C6"/>
    <w:rsid w:val="00607103"/>
    <w:rsid w:val="006249FA"/>
    <w:rsid w:val="00641505"/>
    <w:rsid w:val="00641579"/>
    <w:rsid w:val="00642790"/>
    <w:rsid w:val="0065314C"/>
    <w:rsid w:val="006630B5"/>
    <w:rsid w:val="00663980"/>
    <w:rsid w:val="00687135"/>
    <w:rsid w:val="006907D4"/>
    <w:rsid w:val="006936B5"/>
    <w:rsid w:val="006942D7"/>
    <w:rsid w:val="006A08A1"/>
    <w:rsid w:val="006B221B"/>
    <w:rsid w:val="006B54C0"/>
    <w:rsid w:val="006D365C"/>
    <w:rsid w:val="006E2505"/>
    <w:rsid w:val="006F31EB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72A52"/>
    <w:rsid w:val="00791308"/>
    <w:rsid w:val="0079153E"/>
    <w:rsid w:val="00791AF5"/>
    <w:rsid w:val="00792229"/>
    <w:rsid w:val="007A2FD9"/>
    <w:rsid w:val="007A4574"/>
    <w:rsid w:val="007C2D51"/>
    <w:rsid w:val="007F1354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703E6"/>
    <w:rsid w:val="00870734"/>
    <w:rsid w:val="0088060F"/>
    <w:rsid w:val="008878EE"/>
    <w:rsid w:val="00887D6F"/>
    <w:rsid w:val="00892818"/>
    <w:rsid w:val="0089429C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4842"/>
    <w:rsid w:val="00936EC8"/>
    <w:rsid w:val="00966918"/>
    <w:rsid w:val="009757E4"/>
    <w:rsid w:val="009A15CF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3262D"/>
    <w:rsid w:val="00A624F5"/>
    <w:rsid w:val="00A952C4"/>
    <w:rsid w:val="00AB1AED"/>
    <w:rsid w:val="00AB2125"/>
    <w:rsid w:val="00AB3E01"/>
    <w:rsid w:val="00AC06D7"/>
    <w:rsid w:val="00AC419E"/>
    <w:rsid w:val="00AC49BD"/>
    <w:rsid w:val="00AD2AAD"/>
    <w:rsid w:val="00AD5E04"/>
    <w:rsid w:val="00AD7E0E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717B5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BE7F70"/>
    <w:rsid w:val="00BF3DAA"/>
    <w:rsid w:val="00C11717"/>
    <w:rsid w:val="00C2053F"/>
    <w:rsid w:val="00C2097F"/>
    <w:rsid w:val="00C20D3F"/>
    <w:rsid w:val="00C22252"/>
    <w:rsid w:val="00C5102C"/>
    <w:rsid w:val="00C556E1"/>
    <w:rsid w:val="00C5720A"/>
    <w:rsid w:val="00C57E61"/>
    <w:rsid w:val="00C67B1A"/>
    <w:rsid w:val="00C70E06"/>
    <w:rsid w:val="00C71567"/>
    <w:rsid w:val="00C73E1E"/>
    <w:rsid w:val="00C74D8C"/>
    <w:rsid w:val="00C86D2C"/>
    <w:rsid w:val="00CA6A4D"/>
    <w:rsid w:val="00CB0636"/>
    <w:rsid w:val="00CB7259"/>
    <w:rsid w:val="00CB7BDD"/>
    <w:rsid w:val="00CC1F5E"/>
    <w:rsid w:val="00CC6B40"/>
    <w:rsid w:val="00CE2B5C"/>
    <w:rsid w:val="00D078B8"/>
    <w:rsid w:val="00D21C78"/>
    <w:rsid w:val="00D24480"/>
    <w:rsid w:val="00D316CC"/>
    <w:rsid w:val="00D31A71"/>
    <w:rsid w:val="00D32490"/>
    <w:rsid w:val="00D5241F"/>
    <w:rsid w:val="00D5327F"/>
    <w:rsid w:val="00D57E55"/>
    <w:rsid w:val="00D67787"/>
    <w:rsid w:val="00D73514"/>
    <w:rsid w:val="00D847B6"/>
    <w:rsid w:val="00DA602E"/>
    <w:rsid w:val="00DC034D"/>
    <w:rsid w:val="00DC0C40"/>
    <w:rsid w:val="00DD7759"/>
    <w:rsid w:val="00DD7835"/>
    <w:rsid w:val="00DD7F6D"/>
    <w:rsid w:val="00DF26B7"/>
    <w:rsid w:val="00E20050"/>
    <w:rsid w:val="00E2037B"/>
    <w:rsid w:val="00E20F07"/>
    <w:rsid w:val="00E26FD6"/>
    <w:rsid w:val="00E37ED1"/>
    <w:rsid w:val="00E45581"/>
    <w:rsid w:val="00E55E12"/>
    <w:rsid w:val="00E60230"/>
    <w:rsid w:val="00E607EA"/>
    <w:rsid w:val="00E61526"/>
    <w:rsid w:val="00E616D4"/>
    <w:rsid w:val="00E61FD1"/>
    <w:rsid w:val="00E630E6"/>
    <w:rsid w:val="00E66AEE"/>
    <w:rsid w:val="00E67E10"/>
    <w:rsid w:val="00E76B64"/>
    <w:rsid w:val="00EA4C0F"/>
    <w:rsid w:val="00EA4D07"/>
    <w:rsid w:val="00EC0743"/>
    <w:rsid w:val="00EC3567"/>
    <w:rsid w:val="00ED095C"/>
    <w:rsid w:val="00ED16DB"/>
    <w:rsid w:val="00EF47EE"/>
    <w:rsid w:val="00F06EA4"/>
    <w:rsid w:val="00F13D89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97F74"/>
    <w:rsid w:val="00FB10B9"/>
    <w:rsid w:val="00FB32F7"/>
    <w:rsid w:val="00FB3621"/>
    <w:rsid w:val="00FB3629"/>
    <w:rsid w:val="00FD1FA0"/>
    <w:rsid w:val="00FD573B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04C9B-2C98-4A5A-AC0A-667BD540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169</TotalTime>
  <Pages>4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217</cp:revision>
  <cp:lastPrinted>2014-06-05T14:00:00Z</cp:lastPrinted>
  <dcterms:created xsi:type="dcterms:W3CDTF">2023-04-14T05:47:00Z</dcterms:created>
  <dcterms:modified xsi:type="dcterms:W3CDTF">2024-02-27T08:00:00Z</dcterms:modified>
</cp:coreProperties>
</file>