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346E" w14:textId="4FCED749" w:rsidR="00025386" w:rsidRPr="00F704DB" w:rsidRDefault="00F704DB" w:rsidP="00025386">
      <w:pPr>
        <w:pStyle w:val="Nagwek4"/>
        <w:rPr>
          <w:b/>
          <w:i w:val="0"/>
          <w:iCs/>
          <w:lang w:val="pl-PL"/>
        </w:rPr>
      </w:pPr>
      <w:r w:rsidRPr="00F704DB">
        <w:rPr>
          <w:i w:val="0"/>
          <w:iCs/>
          <w:noProof/>
        </w:rPr>
        <w:pict w14:anchorId="4DBF5591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8C12772" w14:textId="77777777" w:rsidR="00025386" w:rsidRDefault="00025386" w:rsidP="00025386"/>
                <w:p w14:paraId="35130A2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678FD1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A92386A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68B2B47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1408046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29ECE4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15D076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8F1294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6C920D8" w14:textId="77777777" w:rsidR="00025386" w:rsidRPr="00A56A6F" w:rsidRDefault="00025386" w:rsidP="00025386"/>
              </w:txbxContent>
            </v:textbox>
          </v:roundrect>
        </w:pict>
      </w:r>
      <w:r w:rsidR="00025386" w:rsidRPr="00F704DB">
        <w:rPr>
          <w:b/>
          <w:i w:val="0"/>
          <w:iCs/>
        </w:rPr>
        <w:t xml:space="preserve">Załącznik nr </w:t>
      </w:r>
      <w:r w:rsidR="00FD347E" w:rsidRPr="00F704DB">
        <w:rPr>
          <w:b/>
          <w:i w:val="0"/>
          <w:iCs/>
          <w:lang w:val="pl-PL"/>
        </w:rPr>
        <w:t>7</w:t>
      </w:r>
    </w:p>
    <w:p w14:paraId="3D8747E3" w14:textId="77777777" w:rsidR="00025386" w:rsidRDefault="00025386"/>
    <w:p w14:paraId="09DDA6D6" w14:textId="77777777" w:rsidR="00025386" w:rsidRPr="00025386" w:rsidRDefault="00025386" w:rsidP="00025386"/>
    <w:p w14:paraId="17560B47" w14:textId="67A059D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F3F76" w:rsidRPr="003F3F76">
        <w:rPr>
          <w:rFonts w:ascii="Times New Roman" w:eastAsia="Times New Roman" w:hAnsi="Times New Roman"/>
          <w:b/>
          <w:sz w:val="24"/>
          <w:szCs w:val="20"/>
          <w:lang w:eastAsia="pl-PL"/>
        </w:rPr>
        <w:t>ZP/6/2024</w:t>
      </w:r>
    </w:p>
    <w:p w14:paraId="5AFB6AB9" w14:textId="77777777" w:rsidR="00025386" w:rsidRPr="00025386" w:rsidRDefault="00025386" w:rsidP="00025386"/>
    <w:p w14:paraId="7A3A236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36E263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BC5A74" w14:textId="7E8422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F3F76" w:rsidRPr="003F3F7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7BE6EB81" w14:textId="29F141E4" w:rsidR="00A56A6F" w:rsidRPr="00A56A6F" w:rsidRDefault="003F3F7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3F7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</w:p>
    <w:p w14:paraId="64E5AC1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090FA1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8A982A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73113A2E" w14:textId="77777777" w:rsidTr="00C2318B">
        <w:tc>
          <w:tcPr>
            <w:tcW w:w="772" w:type="dxa"/>
            <w:shd w:val="clear" w:color="auto" w:fill="auto"/>
          </w:tcPr>
          <w:p w14:paraId="0A073C5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2A24AA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717480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33320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B70581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FF0E179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7069462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2773AA2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7A10BC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6F1F50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B5264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2D5952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6C7BCC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4ED9E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0ADE6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00384B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20826A5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7BB9A" w14:textId="77777777" w:rsidR="005D642D" w:rsidRDefault="005D642D" w:rsidP="00025386">
      <w:pPr>
        <w:spacing w:after="0" w:line="240" w:lineRule="auto"/>
      </w:pPr>
      <w:r>
        <w:separator/>
      </w:r>
    </w:p>
  </w:endnote>
  <w:endnote w:type="continuationSeparator" w:id="0">
    <w:p w14:paraId="0149B22A" w14:textId="77777777" w:rsidR="005D642D" w:rsidRDefault="005D64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AFFB" w14:textId="77777777" w:rsidR="003F3F76" w:rsidRDefault="003F3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191DD" w14:textId="77777777" w:rsidR="00025386" w:rsidRDefault="00F704DB" w:rsidP="00025386">
    <w:pPr>
      <w:pStyle w:val="Stopka"/>
      <w:tabs>
        <w:tab w:val="clear" w:pos="4536"/>
      </w:tabs>
      <w:jc w:val="center"/>
    </w:pPr>
    <w:r>
      <w:rPr>
        <w:noProof/>
      </w:rPr>
      <w:pict w14:anchorId="4B6A51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45D20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97B9C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D8D6" w14:textId="77777777" w:rsidR="003F3F76" w:rsidRDefault="003F3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8EBA" w14:textId="77777777" w:rsidR="005D642D" w:rsidRDefault="005D642D" w:rsidP="00025386">
      <w:pPr>
        <w:spacing w:after="0" w:line="240" w:lineRule="auto"/>
      </w:pPr>
      <w:r>
        <w:separator/>
      </w:r>
    </w:p>
  </w:footnote>
  <w:footnote w:type="continuationSeparator" w:id="0">
    <w:p w14:paraId="3E8179D5" w14:textId="77777777" w:rsidR="005D642D" w:rsidRDefault="005D64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00CEA" w14:textId="77777777" w:rsidR="003F3F76" w:rsidRDefault="003F3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C37C7" w14:textId="77777777" w:rsidR="003F3F76" w:rsidRDefault="003F3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D472D" w14:textId="77777777" w:rsidR="003F3F76" w:rsidRDefault="003F3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42D"/>
    <w:rsid w:val="00025386"/>
    <w:rsid w:val="001C2314"/>
    <w:rsid w:val="003F3F76"/>
    <w:rsid w:val="004E2B1B"/>
    <w:rsid w:val="005624D8"/>
    <w:rsid w:val="005D642D"/>
    <w:rsid w:val="008F2498"/>
    <w:rsid w:val="009B09E9"/>
    <w:rsid w:val="00A56A6F"/>
    <w:rsid w:val="00AD38B5"/>
    <w:rsid w:val="00C2318B"/>
    <w:rsid w:val="00D55FC4"/>
    <w:rsid w:val="00F704DB"/>
    <w:rsid w:val="00FB7BA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3B0A5CFA"/>
  <w15:chartTrackingRefBased/>
  <w15:docId w15:val="{FE627582-6431-4CB9-A847-F8A6BAE5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4</cp:revision>
  <dcterms:created xsi:type="dcterms:W3CDTF">2024-02-01T11:17:00Z</dcterms:created>
  <dcterms:modified xsi:type="dcterms:W3CDTF">2024-02-29T07:42:00Z</dcterms:modified>
</cp:coreProperties>
</file>