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E1FA9" w14:textId="3E57B237" w:rsidR="006A5DF1" w:rsidRPr="0083167C" w:rsidRDefault="000E2877" w:rsidP="006A5DF1">
      <w:pPr>
        <w:spacing w:after="240"/>
        <w:jc w:val="right"/>
        <w:rPr>
          <w:sz w:val="24"/>
          <w:szCs w:val="24"/>
        </w:rPr>
      </w:pPr>
      <w:r w:rsidRPr="0083167C">
        <w:rPr>
          <w:sz w:val="24"/>
          <w:szCs w:val="24"/>
        </w:rPr>
        <w:t>Poznań</w:t>
      </w:r>
      <w:r w:rsidR="006A5DF1" w:rsidRPr="0083167C">
        <w:rPr>
          <w:sz w:val="24"/>
          <w:szCs w:val="24"/>
        </w:rPr>
        <w:t xml:space="preserve"> dnia: </w:t>
      </w:r>
      <w:r w:rsidRPr="0083167C">
        <w:rPr>
          <w:sz w:val="24"/>
          <w:szCs w:val="24"/>
        </w:rPr>
        <w:t>2024-0</w:t>
      </w:r>
      <w:r w:rsidR="00B73F85" w:rsidRPr="0083167C">
        <w:rPr>
          <w:sz w:val="24"/>
          <w:szCs w:val="24"/>
        </w:rPr>
        <w:t>2</w:t>
      </w:r>
      <w:r w:rsidRPr="0083167C">
        <w:rPr>
          <w:sz w:val="24"/>
          <w:szCs w:val="24"/>
        </w:rPr>
        <w:t>-</w:t>
      </w:r>
      <w:r w:rsidR="0054186E">
        <w:rPr>
          <w:sz w:val="24"/>
          <w:szCs w:val="24"/>
        </w:rPr>
        <w:t>2</w:t>
      </w:r>
      <w:r w:rsidR="00F04F21">
        <w:rPr>
          <w:sz w:val="24"/>
          <w:szCs w:val="24"/>
        </w:rPr>
        <w:t>9</w:t>
      </w:r>
    </w:p>
    <w:p w14:paraId="4D6B9006" w14:textId="77777777" w:rsidR="000E2877" w:rsidRPr="0083167C" w:rsidRDefault="000E2877" w:rsidP="006A5DF1">
      <w:pPr>
        <w:rPr>
          <w:b/>
          <w:bCs/>
          <w:sz w:val="24"/>
          <w:szCs w:val="24"/>
        </w:rPr>
      </w:pPr>
      <w:r w:rsidRPr="0083167C">
        <w:rPr>
          <w:b/>
          <w:bCs/>
          <w:sz w:val="24"/>
          <w:szCs w:val="24"/>
        </w:rPr>
        <w:t>Szpital Wojewódzki w Poznaniu</w:t>
      </w:r>
    </w:p>
    <w:p w14:paraId="328105FB" w14:textId="77777777" w:rsidR="006A5DF1" w:rsidRPr="0083167C" w:rsidRDefault="000E2877" w:rsidP="006A5DF1">
      <w:pPr>
        <w:rPr>
          <w:b/>
          <w:bCs/>
          <w:sz w:val="24"/>
          <w:szCs w:val="24"/>
        </w:rPr>
      </w:pPr>
      <w:r w:rsidRPr="0083167C">
        <w:rPr>
          <w:b/>
          <w:bCs/>
          <w:sz w:val="24"/>
          <w:szCs w:val="24"/>
        </w:rPr>
        <w:t>Dział Zamówień Publicznych</w:t>
      </w:r>
    </w:p>
    <w:p w14:paraId="1ACF32D2" w14:textId="77777777" w:rsidR="006A5DF1" w:rsidRPr="0083167C" w:rsidRDefault="000E2877" w:rsidP="006A5DF1">
      <w:pPr>
        <w:rPr>
          <w:sz w:val="24"/>
          <w:szCs w:val="24"/>
        </w:rPr>
      </w:pPr>
      <w:r w:rsidRPr="0083167C">
        <w:rPr>
          <w:sz w:val="24"/>
          <w:szCs w:val="24"/>
        </w:rPr>
        <w:t>Juraszów</w:t>
      </w:r>
      <w:r w:rsidR="006A5DF1" w:rsidRPr="0083167C">
        <w:rPr>
          <w:sz w:val="24"/>
          <w:szCs w:val="24"/>
        </w:rPr>
        <w:t xml:space="preserve"> </w:t>
      </w:r>
      <w:r w:rsidRPr="0083167C">
        <w:rPr>
          <w:sz w:val="24"/>
          <w:szCs w:val="24"/>
        </w:rPr>
        <w:t>7/19</w:t>
      </w:r>
    </w:p>
    <w:p w14:paraId="19DD6474" w14:textId="77777777" w:rsidR="006A5DF1" w:rsidRPr="0083167C" w:rsidRDefault="000E2877" w:rsidP="006A5DF1">
      <w:pPr>
        <w:rPr>
          <w:sz w:val="24"/>
          <w:szCs w:val="24"/>
        </w:rPr>
      </w:pPr>
      <w:r w:rsidRPr="0083167C">
        <w:rPr>
          <w:sz w:val="24"/>
          <w:szCs w:val="24"/>
        </w:rPr>
        <w:t>60-479</w:t>
      </w:r>
      <w:r w:rsidR="006A5DF1" w:rsidRPr="0083167C">
        <w:rPr>
          <w:sz w:val="24"/>
          <w:szCs w:val="24"/>
        </w:rPr>
        <w:t xml:space="preserve"> </w:t>
      </w:r>
      <w:r w:rsidRPr="0083167C">
        <w:rPr>
          <w:sz w:val="24"/>
          <w:szCs w:val="24"/>
        </w:rPr>
        <w:t>Poznań</w:t>
      </w:r>
    </w:p>
    <w:p w14:paraId="297A702C" w14:textId="77777777" w:rsidR="006A5DF1" w:rsidRPr="0083167C" w:rsidRDefault="006A5DF1" w:rsidP="006A5DF1">
      <w:pPr>
        <w:pStyle w:val="Nagwek"/>
        <w:tabs>
          <w:tab w:val="clear" w:pos="4536"/>
          <w:tab w:val="clear" w:pos="9072"/>
        </w:tabs>
        <w:rPr>
          <w:sz w:val="24"/>
          <w:szCs w:val="24"/>
        </w:rPr>
      </w:pPr>
    </w:p>
    <w:p w14:paraId="57C3851E" w14:textId="77777777" w:rsidR="006A5DF1" w:rsidRPr="0083167C" w:rsidRDefault="006A5DF1" w:rsidP="006A5DF1">
      <w:pPr>
        <w:pStyle w:val="Nagwek"/>
        <w:tabs>
          <w:tab w:val="clear" w:pos="4536"/>
          <w:tab w:val="clear" w:pos="9072"/>
        </w:tabs>
        <w:rPr>
          <w:sz w:val="24"/>
          <w:szCs w:val="24"/>
        </w:rPr>
      </w:pPr>
    </w:p>
    <w:p w14:paraId="02D6C6AA" w14:textId="77777777" w:rsidR="006A5DF1" w:rsidRPr="0083167C" w:rsidRDefault="006A5DF1" w:rsidP="009003D1">
      <w:pPr>
        <w:tabs>
          <w:tab w:val="left" w:pos="708"/>
          <w:tab w:val="center" w:pos="4536"/>
          <w:tab w:val="right" w:pos="9072"/>
        </w:tabs>
        <w:spacing w:after="20"/>
        <w:ind w:left="4820"/>
        <w:rPr>
          <w:b/>
          <w:sz w:val="24"/>
          <w:szCs w:val="24"/>
        </w:rPr>
      </w:pPr>
      <w:r w:rsidRPr="0083167C">
        <w:rPr>
          <w:b/>
          <w:sz w:val="24"/>
          <w:szCs w:val="24"/>
        </w:rPr>
        <w:t>WYKONAWCY</w:t>
      </w:r>
    </w:p>
    <w:p w14:paraId="0490176B" w14:textId="77777777" w:rsidR="006A5DF1" w:rsidRPr="0083167C" w:rsidRDefault="006A5DF1" w:rsidP="009003D1">
      <w:pPr>
        <w:tabs>
          <w:tab w:val="left" w:pos="708"/>
          <w:tab w:val="center" w:pos="4536"/>
          <w:tab w:val="right" w:pos="9072"/>
        </w:tabs>
        <w:spacing w:after="20"/>
        <w:ind w:left="4820"/>
        <w:rPr>
          <w:sz w:val="24"/>
          <w:szCs w:val="24"/>
        </w:rPr>
      </w:pPr>
      <w:r w:rsidRPr="0083167C">
        <w:rPr>
          <w:sz w:val="24"/>
          <w:szCs w:val="24"/>
        </w:rPr>
        <w:t>ubiegający się o zamówienie publiczne</w:t>
      </w:r>
    </w:p>
    <w:p w14:paraId="26DF0512" w14:textId="77777777" w:rsidR="006D4AB3" w:rsidRPr="0083167C" w:rsidRDefault="006D4AB3">
      <w:pPr>
        <w:pStyle w:val="Nagwek"/>
        <w:tabs>
          <w:tab w:val="clear" w:pos="4536"/>
        </w:tabs>
        <w:rPr>
          <w:sz w:val="22"/>
          <w:szCs w:val="22"/>
        </w:rPr>
      </w:pPr>
    </w:p>
    <w:p w14:paraId="590D5215" w14:textId="77777777" w:rsidR="00632C3C" w:rsidRPr="0083167C" w:rsidRDefault="00E21B49" w:rsidP="0029606A">
      <w:pPr>
        <w:pStyle w:val="Nagwek1"/>
        <w:spacing w:after="480" w:line="276" w:lineRule="auto"/>
        <w:jc w:val="center"/>
        <w:rPr>
          <w:rFonts w:ascii="Times New Roman" w:hAnsi="Times New Roman"/>
          <w:szCs w:val="28"/>
        </w:rPr>
      </w:pPr>
      <w:r w:rsidRPr="0083167C">
        <w:rPr>
          <w:rFonts w:ascii="Times New Roman" w:hAnsi="Times New Roman"/>
          <w:szCs w:val="28"/>
        </w:rPr>
        <w:t>WYJAŚNIENI</w:t>
      </w:r>
      <w:r w:rsidR="00520165" w:rsidRPr="0083167C">
        <w:rPr>
          <w:rFonts w:ascii="Times New Roman" w:hAnsi="Times New Roman"/>
          <w:szCs w:val="28"/>
        </w:rPr>
        <w:t>A</w:t>
      </w:r>
      <w:r w:rsidR="00632C3C" w:rsidRPr="0083167C">
        <w:rPr>
          <w:rFonts w:ascii="Times New Roman" w:hAnsi="Times New Roman"/>
          <w:szCs w:val="28"/>
        </w:rPr>
        <w:t xml:space="preserve"> TREŚCI</w:t>
      </w:r>
      <w:r w:rsidR="0029606A" w:rsidRPr="0083167C">
        <w:rPr>
          <w:rFonts w:ascii="Times New Roman" w:hAnsi="Times New Roman"/>
          <w:szCs w:val="28"/>
        </w:rPr>
        <w:t xml:space="preserve"> SWZ</w:t>
      </w:r>
    </w:p>
    <w:p w14:paraId="6F12C8B7" w14:textId="77777777" w:rsidR="006D4AB3" w:rsidRPr="0083167C" w:rsidRDefault="00632C3C" w:rsidP="00520165">
      <w:pPr>
        <w:spacing w:after="360" w:line="276" w:lineRule="auto"/>
        <w:jc w:val="both"/>
        <w:rPr>
          <w:sz w:val="24"/>
          <w:szCs w:val="24"/>
        </w:rPr>
      </w:pPr>
      <w:r w:rsidRPr="0083167C">
        <w:rPr>
          <w:sz w:val="24"/>
          <w:szCs w:val="24"/>
        </w:rPr>
        <w:t xml:space="preserve">Dotyczy: </w:t>
      </w:r>
      <w:r w:rsidR="006A5DF1" w:rsidRPr="0083167C">
        <w:rPr>
          <w:sz w:val="24"/>
          <w:szCs w:val="24"/>
        </w:rPr>
        <w:t>p</w:t>
      </w:r>
      <w:r w:rsidRPr="0083167C">
        <w:rPr>
          <w:sz w:val="24"/>
          <w:szCs w:val="24"/>
        </w:rPr>
        <w:t>ostępowani</w:t>
      </w:r>
      <w:r w:rsidR="006A5DF1" w:rsidRPr="0083167C">
        <w:rPr>
          <w:sz w:val="24"/>
          <w:szCs w:val="24"/>
        </w:rPr>
        <w:t>a</w:t>
      </w:r>
      <w:r w:rsidRPr="0083167C">
        <w:rPr>
          <w:sz w:val="24"/>
          <w:szCs w:val="24"/>
        </w:rPr>
        <w:t xml:space="preserve"> o udzielenie zamówienia publicznego, prowadzone</w:t>
      </w:r>
      <w:r w:rsidR="006A5DF1" w:rsidRPr="0083167C">
        <w:rPr>
          <w:sz w:val="24"/>
          <w:szCs w:val="24"/>
        </w:rPr>
        <w:t>go</w:t>
      </w:r>
      <w:r w:rsidRPr="0083167C">
        <w:rPr>
          <w:sz w:val="24"/>
          <w:szCs w:val="24"/>
        </w:rPr>
        <w:t xml:space="preserve"> w trybie </w:t>
      </w:r>
      <w:r w:rsidR="000E2877" w:rsidRPr="0083167C">
        <w:rPr>
          <w:sz w:val="24"/>
          <w:szCs w:val="24"/>
        </w:rPr>
        <w:t>przetarg nieograniczony</w:t>
      </w:r>
      <w:r w:rsidRPr="0083167C">
        <w:rPr>
          <w:b/>
          <w:sz w:val="24"/>
          <w:szCs w:val="24"/>
        </w:rPr>
        <w:t xml:space="preserve"> </w:t>
      </w:r>
      <w:r w:rsidRPr="0083167C">
        <w:rPr>
          <w:bCs/>
          <w:sz w:val="24"/>
          <w:szCs w:val="24"/>
        </w:rPr>
        <w:t>na</w:t>
      </w:r>
      <w:r w:rsidRPr="0083167C">
        <w:rPr>
          <w:b/>
          <w:sz w:val="24"/>
          <w:szCs w:val="24"/>
        </w:rPr>
        <w:t xml:space="preserve"> </w:t>
      </w:r>
      <w:r w:rsidR="00E72428" w:rsidRPr="0083167C">
        <w:rPr>
          <w:bCs/>
          <w:sz w:val="24"/>
          <w:szCs w:val="24"/>
        </w:rPr>
        <w:t>”</w:t>
      </w:r>
      <w:r w:rsidR="000E2877" w:rsidRPr="0083167C">
        <w:rPr>
          <w:b/>
          <w:bCs/>
          <w:sz w:val="24"/>
          <w:szCs w:val="24"/>
        </w:rPr>
        <w:t>Materiały opatrunkowe i obłożenia chirurgiczne</w:t>
      </w:r>
      <w:r w:rsidR="00E72428" w:rsidRPr="0083167C">
        <w:rPr>
          <w:bCs/>
          <w:sz w:val="24"/>
          <w:szCs w:val="24"/>
        </w:rPr>
        <w:t>”</w:t>
      </w:r>
      <w:r w:rsidRPr="0083167C">
        <w:rPr>
          <w:b/>
          <w:sz w:val="24"/>
          <w:szCs w:val="24"/>
        </w:rPr>
        <w:t xml:space="preserve"> </w:t>
      </w:r>
      <w:r w:rsidRPr="0083167C">
        <w:rPr>
          <w:bCs/>
          <w:sz w:val="24"/>
          <w:szCs w:val="24"/>
        </w:rPr>
        <w:t>– znak sprawy</w:t>
      </w:r>
      <w:r w:rsidRPr="0083167C">
        <w:rPr>
          <w:b/>
          <w:sz w:val="24"/>
          <w:szCs w:val="24"/>
        </w:rPr>
        <w:t xml:space="preserve"> </w:t>
      </w:r>
      <w:r w:rsidR="000E2877" w:rsidRPr="0083167C">
        <w:rPr>
          <w:b/>
          <w:sz w:val="24"/>
          <w:szCs w:val="24"/>
        </w:rPr>
        <w:t>SZW/DZP/148/2023</w:t>
      </w:r>
      <w:r w:rsidRPr="0083167C">
        <w:rPr>
          <w:b/>
          <w:sz w:val="24"/>
          <w:szCs w:val="24"/>
        </w:rPr>
        <w:t>.</w:t>
      </w:r>
    </w:p>
    <w:p w14:paraId="3EAB138F" w14:textId="77777777" w:rsidR="000E2877" w:rsidRPr="0083167C" w:rsidRDefault="00520165" w:rsidP="00D8461B">
      <w:pPr>
        <w:spacing w:after="240" w:line="276" w:lineRule="auto"/>
        <w:jc w:val="both"/>
        <w:rPr>
          <w:b/>
          <w:sz w:val="24"/>
          <w:szCs w:val="24"/>
        </w:rPr>
      </w:pPr>
      <w:r w:rsidRPr="0083167C">
        <w:rPr>
          <w:sz w:val="24"/>
          <w:szCs w:val="24"/>
        </w:rPr>
        <w:t xml:space="preserve">Zamawiający, </w:t>
      </w:r>
      <w:r w:rsidR="000E2877" w:rsidRPr="0083167C">
        <w:rPr>
          <w:b/>
          <w:sz w:val="24"/>
          <w:szCs w:val="24"/>
        </w:rPr>
        <w:t>Szpital Wojewódzki w Poznaniu</w:t>
      </w:r>
    </w:p>
    <w:p w14:paraId="441A3130" w14:textId="77777777" w:rsidR="0012774F" w:rsidRPr="0083167C" w:rsidRDefault="000E2877" w:rsidP="00D8461B">
      <w:pPr>
        <w:spacing w:after="240" w:line="276" w:lineRule="auto"/>
        <w:jc w:val="both"/>
        <w:rPr>
          <w:bCs/>
          <w:sz w:val="24"/>
          <w:szCs w:val="24"/>
          <w:lang w:eastAsia="ar-SA"/>
        </w:rPr>
      </w:pPr>
      <w:r w:rsidRPr="0083167C">
        <w:rPr>
          <w:b/>
          <w:sz w:val="24"/>
          <w:szCs w:val="24"/>
        </w:rPr>
        <w:t>Dział Zamówień Publicznych</w:t>
      </w:r>
      <w:r w:rsidR="00520165" w:rsidRPr="0083167C">
        <w:rPr>
          <w:sz w:val="24"/>
          <w:szCs w:val="24"/>
        </w:rPr>
        <w:t xml:space="preserve">, działając na podstawie art. </w:t>
      </w:r>
      <w:r w:rsidR="0029606A" w:rsidRPr="0083167C">
        <w:rPr>
          <w:sz w:val="24"/>
          <w:szCs w:val="24"/>
        </w:rPr>
        <w:t>1</w:t>
      </w:r>
      <w:r w:rsidR="00520165" w:rsidRPr="0083167C">
        <w:rPr>
          <w:sz w:val="24"/>
          <w:szCs w:val="24"/>
        </w:rPr>
        <w:t>3</w:t>
      </w:r>
      <w:r w:rsidR="0029606A" w:rsidRPr="0083167C">
        <w:rPr>
          <w:sz w:val="24"/>
          <w:szCs w:val="24"/>
        </w:rPr>
        <w:t>5</w:t>
      </w:r>
      <w:r w:rsidR="00520165" w:rsidRPr="0083167C">
        <w:rPr>
          <w:sz w:val="24"/>
          <w:szCs w:val="24"/>
        </w:rPr>
        <w:t xml:space="preserve"> ust</w:t>
      </w:r>
      <w:r w:rsidR="00D9049C" w:rsidRPr="0083167C">
        <w:rPr>
          <w:sz w:val="24"/>
          <w:szCs w:val="24"/>
        </w:rPr>
        <w:t xml:space="preserve">. </w:t>
      </w:r>
      <w:r w:rsidR="0029606A" w:rsidRPr="0083167C">
        <w:rPr>
          <w:sz w:val="24"/>
          <w:szCs w:val="24"/>
        </w:rPr>
        <w:t>6</w:t>
      </w:r>
      <w:r w:rsidR="00520165" w:rsidRPr="0083167C">
        <w:rPr>
          <w:sz w:val="24"/>
          <w:szCs w:val="24"/>
        </w:rPr>
        <w:t xml:space="preserve"> ustawy z dnia </w:t>
      </w:r>
      <w:r w:rsidR="0029606A" w:rsidRPr="0083167C">
        <w:rPr>
          <w:sz w:val="24"/>
          <w:szCs w:val="24"/>
        </w:rPr>
        <w:t>11</w:t>
      </w:r>
      <w:r w:rsidR="00520165" w:rsidRPr="0083167C">
        <w:rPr>
          <w:sz w:val="24"/>
          <w:szCs w:val="24"/>
        </w:rPr>
        <w:t xml:space="preserve"> </w:t>
      </w:r>
      <w:r w:rsidR="0029606A" w:rsidRPr="0083167C">
        <w:rPr>
          <w:sz w:val="24"/>
          <w:szCs w:val="24"/>
        </w:rPr>
        <w:t xml:space="preserve">września </w:t>
      </w:r>
      <w:r w:rsidR="00520165" w:rsidRPr="0083167C">
        <w:rPr>
          <w:sz w:val="24"/>
          <w:szCs w:val="24"/>
        </w:rPr>
        <w:t>20</w:t>
      </w:r>
      <w:r w:rsidR="0029606A" w:rsidRPr="0083167C">
        <w:rPr>
          <w:sz w:val="24"/>
          <w:szCs w:val="24"/>
        </w:rPr>
        <w:t>19</w:t>
      </w:r>
      <w:r w:rsidR="00520165" w:rsidRPr="0083167C">
        <w:rPr>
          <w:sz w:val="24"/>
          <w:szCs w:val="24"/>
        </w:rPr>
        <w:t xml:space="preserve"> r</w:t>
      </w:r>
      <w:r w:rsidR="0029606A" w:rsidRPr="0083167C">
        <w:rPr>
          <w:sz w:val="24"/>
          <w:szCs w:val="24"/>
        </w:rPr>
        <w:t>.</w:t>
      </w:r>
      <w:r w:rsidR="00520165" w:rsidRPr="0083167C">
        <w:rPr>
          <w:sz w:val="24"/>
          <w:szCs w:val="24"/>
        </w:rPr>
        <w:t xml:space="preserve"> Prawo </w:t>
      </w:r>
      <w:r w:rsidR="0029606A" w:rsidRPr="0083167C">
        <w:rPr>
          <w:sz w:val="24"/>
          <w:szCs w:val="24"/>
        </w:rPr>
        <w:t>z</w:t>
      </w:r>
      <w:r w:rsidR="00520165" w:rsidRPr="0083167C">
        <w:rPr>
          <w:sz w:val="24"/>
          <w:szCs w:val="24"/>
        </w:rPr>
        <w:t xml:space="preserve">amówień </w:t>
      </w:r>
      <w:r w:rsidR="0029606A" w:rsidRPr="0083167C">
        <w:rPr>
          <w:sz w:val="24"/>
          <w:szCs w:val="24"/>
        </w:rPr>
        <w:t>p</w:t>
      </w:r>
      <w:r w:rsidR="00520165" w:rsidRPr="0083167C">
        <w:rPr>
          <w:sz w:val="24"/>
          <w:szCs w:val="24"/>
        </w:rPr>
        <w:t xml:space="preserve">ublicznych </w:t>
      </w:r>
      <w:r w:rsidRPr="0083167C">
        <w:rPr>
          <w:sz w:val="24"/>
          <w:szCs w:val="24"/>
        </w:rPr>
        <w:t>(t.j. Dz. U. z 2022r. poz. 1710)</w:t>
      </w:r>
      <w:r w:rsidR="00BE7BFD" w:rsidRPr="0083167C">
        <w:rPr>
          <w:sz w:val="24"/>
          <w:szCs w:val="24"/>
        </w:rPr>
        <w:t xml:space="preserve">, </w:t>
      </w:r>
      <w:r w:rsidR="00D9049C" w:rsidRPr="0083167C">
        <w:rPr>
          <w:sz w:val="24"/>
          <w:szCs w:val="24"/>
        </w:rPr>
        <w:t>udostępnia</w:t>
      </w:r>
      <w:r w:rsidR="00BE7BFD" w:rsidRPr="0083167C">
        <w:rPr>
          <w:sz w:val="24"/>
          <w:szCs w:val="24"/>
        </w:rPr>
        <w:t xml:space="preserve"> poniżej treść zapytań do S</w:t>
      </w:r>
      <w:r w:rsidR="0012774F" w:rsidRPr="0083167C">
        <w:rPr>
          <w:sz w:val="24"/>
          <w:szCs w:val="24"/>
        </w:rPr>
        <w:t>pecyfikacji Warunków Zamówienia (</w:t>
      </w:r>
      <w:r w:rsidR="0012774F" w:rsidRPr="0083167C">
        <w:rPr>
          <w:sz w:val="24"/>
          <w:szCs w:val="24"/>
          <w:lang w:eastAsia="ar-SA"/>
        </w:rPr>
        <w:t>zwanej dalej</w:t>
      </w:r>
      <w:r w:rsidR="0012774F" w:rsidRPr="0083167C">
        <w:rPr>
          <w:b/>
          <w:sz w:val="24"/>
          <w:szCs w:val="24"/>
          <w:lang w:eastAsia="ar-SA"/>
        </w:rPr>
        <w:t xml:space="preserve"> </w:t>
      </w:r>
      <w:r w:rsidR="0012774F" w:rsidRPr="0083167C">
        <w:rPr>
          <w:bCs/>
          <w:sz w:val="24"/>
          <w:szCs w:val="24"/>
          <w:lang w:eastAsia="ar-SA"/>
        </w:rPr>
        <w:t>”SWZ”)</w:t>
      </w:r>
      <w:r w:rsidR="00D9049C" w:rsidRPr="0083167C">
        <w:rPr>
          <w:bCs/>
          <w:sz w:val="24"/>
          <w:szCs w:val="24"/>
          <w:lang w:eastAsia="ar-SA"/>
        </w:rPr>
        <w:t xml:space="preserve"> </w:t>
      </w:r>
      <w:r w:rsidR="00D9049C" w:rsidRPr="0083167C">
        <w:rPr>
          <w:sz w:val="24"/>
          <w:szCs w:val="24"/>
        </w:rPr>
        <w:t>wraz z wyjaśnieniami</w:t>
      </w:r>
      <w:r w:rsidR="0012774F" w:rsidRPr="0083167C">
        <w:rPr>
          <w:bCs/>
          <w:sz w:val="24"/>
          <w:szCs w:val="24"/>
          <w:lang w:eastAsia="ar-SA"/>
        </w:rPr>
        <w:t>:</w:t>
      </w:r>
    </w:p>
    <w:p w14:paraId="1B394834" w14:textId="77777777" w:rsidR="00086608" w:rsidRPr="0083167C" w:rsidRDefault="00086608" w:rsidP="00086608">
      <w:pPr>
        <w:spacing w:before="60" w:after="60"/>
        <w:ind w:left="30" w:right="-72"/>
        <w:rPr>
          <w:b/>
          <w:bCs/>
          <w:sz w:val="22"/>
          <w:szCs w:val="22"/>
        </w:rPr>
      </w:pPr>
      <w:r w:rsidRPr="0083167C">
        <w:rPr>
          <w:b/>
          <w:bCs/>
          <w:sz w:val="22"/>
          <w:szCs w:val="22"/>
        </w:rPr>
        <w:t>Pytanie nr 1</w:t>
      </w:r>
    </w:p>
    <w:p w14:paraId="34CF264C" w14:textId="2DEC3CB5" w:rsidR="00086608" w:rsidRPr="0083167C" w:rsidRDefault="00086608" w:rsidP="00086608">
      <w:pPr>
        <w:spacing w:line="276" w:lineRule="auto"/>
        <w:jc w:val="both"/>
        <w:rPr>
          <w:color w:val="000000"/>
          <w:sz w:val="24"/>
          <w:szCs w:val="24"/>
        </w:rPr>
      </w:pPr>
      <w:r w:rsidRPr="0083167C">
        <w:rPr>
          <w:color w:val="000000"/>
          <w:sz w:val="24"/>
          <w:szCs w:val="24"/>
        </w:rPr>
        <w:t>Czy w celu umiarkowania kar umownych Zamawiający dokona modyfikacji postanowień projektu przyszłej umowy w zakresie zapisów § 11 ust. 1:</w:t>
      </w:r>
    </w:p>
    <w:p w14:paraId="09FD0648" w14:textId="77777777" w:rsidR="00086608" w:rsidRPr="0083167C" w:rsidRDefault="00086608" w:rsidP="00086608">
      <w:pPr>
        <w:pStyle w:val="Akapitzlist"/>
        <w:numPr>
          <w:ilvl w:val="0"/>
          <w:numId w:val="8"/>
        </w:numPr>
        <w:spacing w:line="276" w:lineRule="auto"/>
        <w:jc w:val="both"/>
        <w:rPr>
          <w:color w:val="000000"/>
        </w:rPr>
      </w:pPr>
      <w:r w:rsidRPr="0083167C">
        <w:rPr>
          <w:color w:val="000000"/>
        </w:rPr>
        <w:t xml:space="preserve">W razie niewykonania lub nienależytego wykonania Umowy Wykonawca zapłaci   </w:t>
      </w:r>
    </w:p>
    <w:p w14:paraId="4AE6B55F" w14:textId="77777777" w:rsidR="00086608" w:rsidRPr="0083167C" w:rsidRDefault="00086608" w:rsidP="00086608">
      <w:pPr>
        <w:pStyle w:val="Akapitzlist"/>
        <w:spacing w:line="276" w:lineRule="auto"/>
        <w:ind w:left="540"/>
        <w:jc w:val="both"/>
        <w:rPr>
          <w:color w:val="000000"/>
        </w:rPr>
      </w:pPr>
      <w:r w:rsidRPr="0083167C">
        <w:rPr>
          <w:color w:val="000000"/>
        </w:rPr>
        <w:t>Zamawiającemu karę Umowną w wysokości::</w:t>
      </w:r>
    </w:p>
    <w:p w14:paraId="0FC8E6B7" w14:textId="77777777" w:rsidR="00086608" w:rsidRPr="0083167C" w:rsidRDefault="00086608" w:rsidP="00086608">
      <w:pPr>
        <w:pStyle w:val="Akapitzlist"/>
        <w:spacing w:line="276" w:lineRule="auto"/>
        <w:ind w:left="720"/>
        <w:jc w:val="both"/>
        <w:rPr>
          <w:color w:val="000000"/>
          <w:sz w:val="22"/>
          <w:szCs w:val="22"/>
        </w:rPr>
      </w:pPr>
      <w:r w:rsidRPr="0083167C">
        <w:rPr>
          <w:color w:val="000000"/>
          <w:sz w:val="22"/>
          <w:szCs w:val="22"/>
        </w:rPr>
        <w:t xml:space="preserve">1.W przypadku zwłoki Wykonawcy w dostawie zamówionego Asortymentu, Zamawiającemu może naliczyć Wykonawcy karę umowną w wysokości </w:t>
      </w:r>
      <w:r w:rsidRPr="0083167C">
        <w:rPr>
          <w:b/>
          <w:bCs/>
          <w:color w:val="000000"/>
          <w:sz w:val="22"/>
          <w:szCs w:val="22"/>
          <w:u w:val="single"/>
        </w:rPr>
        <w:t>0,5%</w:t>
      </w:r>
      <w:r w:rsidRPr="0083167C">
        <w:rPr>
          <w:color w:val="000000"/>
          <w:sz w:val="22"/>
          <w:szCs w:val="22"/>
        </w:rPr>
        <w:t xml:space="preserve"> wartości </w:t>
      </w:r>
      <w:r w:rsidRPr="0083167C">
        <w:rPr>
          <w:b/>
          <w:bCs/>
          <w:color w:val="000000"/>
          <w:sz w:val="22"/>
          <w:szCs w:val="22"/>
          <w:u w:val="single"/>
        </w:rPr>
        <w:t>brutto</w:t>
      </w:r>
      <w:r w:rsidRPr="0083167C">
        <w:rPr>
          <w:color w:val="000000"/>
          <w:sz w:val="22"/>
          <w:szCs w:val="22"/>
        </w:rPr>
        <w:t xml:space="preserve"> zamówionego towaru (w danym jednostkowym zapotrzebowaniu) jednak nie mniej niż 50,00 za każdy dzień zwłoki, ponad termin określony umową </w:t>
      </w:r>
      <w:r w:rsidRPr="0083167C">
        <w:rPr>
          <w:b/>
          <w:bCs/>
          <w:color w:val="000000"/>
          <w:sz w:val="22"/>
          <w:szCs w:val="22"/>
          <w:u w:val="single"/>
        </w:rPr>
        <w:t xml:space="preserve">oraz nie więcej niż 10% wartości brutto zamówionego towaru. </w:t>
      </w:r>
    </w:p>
    <w:p w14:paraId="2947AEDB" w14:textId="77777777" w:rsidR="00086608" w:rsidRPr="0083167C" w:rsidRDefault="00086608" w:rsidP="00086608">
      <w:pPr>
        <w:pStyle w:val="Akapitzlist"/>
        <w:spacing w:line="276" w:lineRule="auto"/>
        <w:ind w:left="720"/>
        <w:jc w:val="both"/>
        <w:rPr>
          <w:color w:val="000000"/>
          <w:sz w:val="22"/>
          <w:szCs w:val="22"/>
        </w:rPr>
      </w:pPr>
      <w:r w:rsidRPr="0083167C">
        <w:rPr>
          <w:color w:val="000000"/>
          <w:sz w:val="22"/>
          <w:szCs w:val="22"/>
        </w:rPr>
        <w:t xml:space="preserve">2.W przypadku zwłoki Wykonawcy, w dostawie towaru pełnowartościowego, po zgłoszeniu reklamacji przez Zamawiającego, Zamawiający może naliczyć Wykonawcy karę umowna w wysokości </w:t>
      </w:r>
      <w:r w:rsidRPr="0083167C">
        <w:rPr>
          <w:b/>
          <w:bCs/>
          <w:color w:val="000000"/>
          <w:sz w:val="22"/>
          <w:szCs w:val="22"/>
          <w:u w:val="single"/>
        </w:rPr>
        <w:t>0,5%</w:t>
      </w:r>
      <w:r w:rsidRPr="0083167C">
        <w:rPr>
          <w:color w:val="000000"/>
          <w:sz w:val="22"/>
          <w:szCs w:val="22"/>
        </w:rPr>
        <w:t xml:space="preserve"> wartości </w:t>
      </w:r>
      <w:r w:rsidRPr="0083167C">
        <w:rPr>
          <w:b/>
          <w:bCs/>
          <w:color w:val="000000"/>
          <w:sz w:val="22"/>
          <w:szCs w:val="22"/>
          <w:u w:val="single"/>
        </w:rPr>
        <w:t>brutto</w:t>
      </w:r>
      <w:r w:rsidRPr="0083167C">
        <w:rPr>
          <w:color w:val="000000"/>
          <w:sz w:val="22"/>
          <w:szCs w:val="22"/>
        </w:rPr>
        <w:t xml:space="preserve"> zareklamowanego towaru (z danego jednostkowego zapotrzebowania) , jednak nie mniej  niż 30,00 zł  za każdy dzień oczekiwania na wymianę, ponad termin określony umową </w:t>
      </w:r>
      <w:r w:rsidRPr="0083167C">
        <w:rPr>
          <w:b/>
          <w:bCs/>
          <w:color w:val="000000"/>
          <w:sz w:val="22"/>
          <w:szCs w:val="22"/>
          <w:u w:val="single"/>
        </w:rPr>
        <w:t>oraz nie więcej niż 10% wartości zareklamowanego towaru.</w:t>
      </w:r>
    </w:p>
    <w:p w14:paraId="608A1CFD" w14:textId="5F3ABF62" w:rsidR="00086608" w:rsidRPr="0083167C" w:rsidRDefault="00086608" w:rsidP="0083167C">
      <w:pPr>
        <w:spacing w:before="60" w:after="60"/>
        <w:ind w:left="30" w:right="-72"/>
        <w:rPr>
          <w:b/>
          <w:bCs/>
          <w:sz w:val="22"/>
          <w:szCs w:val="22"/>
        </w:rPr>
      </w:pPr>
      <w:r w:rsidRPr="0083167C">
        <w:rPr>
          <w:b/>
          <w:bCs/>
          <w:sz w:val="24"/>
          <w:szCs w:val="24"/>
        </w:rPr>
        <w:t>Stanowisko (wyjaśnienie) Zamawiającego:</w:t>
      </w:r>
      <w:r w:rsidR="0083167C" w:rsidRPr="0083167C">
        <w:rPr>
          <w:b/>
          <w:bCs/>
          <w:sz w:val="24"/>
          <w:szCs w:val="24"/>
        </w:rPr>
        <w:t xml:space="preserve"> </w:t>
      </w:r>
      <w:r w:rsidR="0083167C" w:rsidRPr="0083167C">
        <w:rPr>
          <w:sz w:val="22"/>
          <w:szCs w:val="22"/>
        </w:rPr>
        <w:t>Jak SWZ. Kary umowne powinny spełniać również funkcję stymulującą do należytego wykonania umowy, stąd nie powinny mieć charakteru jedynie kompensacyjnego.</w:t>
      </w:r>
      <w:r w:rsidR="0083167C">
        <w:rPr>
          <w:b/>
          <w:bCs/>
          <w:sz w:val="22"/>
          <w:szCs w:val="22"/>
        </w:rPr>
        <w:t xml:space="preserve"> </w:t>
      </w:r>
    </w:p>
    <w:p w14:paraId="495C8FE0" w14:textId="244EB608" w:rsidR="00086608" w:rsidRPr="0054186E" w:rsidRDefault="00086608" w:rsidP="00086608">
      <w:pPr>
        <w:spacing w:before="60" w:after="60"/>
        <w:ind w:left="30" w:right="-72"/>
        <w:rPr>
          <w:b/>
          <w:bCs/>
          <w:sz w:val="22"/>
          <w:szCs w:val="22"/>
        </w:rPr>
      </w:pPr>
      <w:r w:rsidRPr="0083167C">
        <w:rPr>
          <w:b/>
          <w:bCs/>
          <w:sz w:val="22"/>
          <w:szCs w:val="22"/>
          <w:highlight w:val="yellow"/>
        </w:rPr>
        <w:br/>
      </w:r>
      <w:r w:rsidRPr="0054186E">
        <w:rPr>
          <w:b/>
          <w:bCs/>
          <w:sz w:val="22"/>
          <w:szCs w:val="22"/>
        </w:rPr>
        <w:t>Pytanie nr 2</w:t>
      </w:r>
    </w:p>
    <w:p w14:paraId="308A5A45" w14:textId="77777777" w:rsidR="00086608" w:rsidRPr="0054186E" w:rsidRDefault="00086608" w:rsidP="00086608">
      <w:pPr>
        <w:autoSpaceDE w:val="0"/>
        <w:autoSpaceDN w:val="0"/>
        <w:adjustRightInd w:val="0"/>
        <w:jc w:val="both"/>
        <w:rPr>
          <w:rFonts w:cstheme="minorHAnsi"/>
          <w:sz w:val="24"/>
          <w:szCs w:val="24"/>
        </w:rPr>
      </w:pPr>
      <w:r w:rsidRPr="0054186E">
        <w:rPr>
          <w:rFonts w:cstheme="minorHAnsi"/>
          <w:sz w:val="24"/>
          <w:szCs w:val="24"/>
        </w:rPr>
        <w:t xml:space="preserve">Zwracam się z prośbą do Zamawiającego o dopuszczenie w </w:t>
      </w:r>
      <w:r w:rsidRPr="0054186E">
        <w:rPr>
          <w:rFonts w:cstheme="minorHAnsi"/>
          <w:b/>
          <w:bCs/>
          <w:sz w:val="24"/>
          <w:szCs w:val="24"/>
        </w:rPr>
        <w:t xml:space="preserve">Pakiecie 30, pozycja 2 </w:t>
      </w:r>
      <w:r w:rsidRPr="0054186E">
        <w:rPr>
          <w:rFonts w:cstheme="minorHAnsi"/>
          <w:sz w:val="24"/>
          <w:szCs w:val="24"/>
        </w:rPr>
        <w:t xml:space="preserve">pojemnika na zużyte igły w kolorze żółtym zamiast czerwonego. </w:t>
      </w:r>
    </w:p>
    <w:p w14:paraId="48166D6D" w14:textId="242D1CCE" w:rsidR="00086608" w:rsidRPr="0054186E" w:rsidRDefault="00086608" w:rsidP="00086608">
      <w:pPr>
        <w:spacing w:after="40"/>
        <w:ind w:left="30" w:right="-72"/>
        <w:rPr>
          <w:b/>
          <w:bCs/>
          <w:sz w:val="24"/>
          <w:szCs w:val="24"/>
        </w:rPr>
      </w:pPr>
      <w:r w:rsidRPr="0054186E">
        <w:rPr>
          <w:b/>
          <w:bCs/>
          <w:sz w:val="24"/>
          <w:szCs w:val="24"/>
        </w:rPr>
        <w:lastRenderedPageBreak/>
        <w:t>Stanowisko (wyjaśnienie) Zamawiającego:</w:t>
      </w:r>
      <w:r w:rsidR="0054186E" w:rsidRPr="0054186E">
        <w:rPr>
          <w:b/>
          <w:bCs/>
          <w:sz w:val="24"/>
          <w:szCs w:val="24"/>
        </w:rPr>
        <w:t xml:space="preserve"> </w:t>
      </w:r>
      <w:r w:rsidR="0054186E" w:rsidRPr="0054186E">
        <w:rPr>
          <w:sz w:val="24"/>
          <w:szCs w:val="24"/>
        </w:rPr>
        <w:t>zgodnie z SWZ</w:t>
      </w:r>
    </w:p>
    <w:p w14:paraId="7A003BB5" w14:textId="77777777" w:rsidR="00086608" w:rsidRPr="0083167C" w:rsidRDefault="00086608" w:rsidP="00086608">
      <w:pPr>
        <w:spacing w:after="40"/>
        <w:ind w:left="30" w:right="-72"/>
        <w:rPr>
          <w:b/>
          <w:bCs/>
          <w:sz w:val="24"/>
          <w:szCs w:val="24"/>
          <w:highlight w:val="yellow"/>
        </w:rPr>
      </w:pPr>
    </w:p>
    <w:p w14:paraId="76CA80F9" w14:textId="1450DF04" w:rsidR="00086608" w:rsidRPr="0054186E" w:rsidRDefault="00086608" w:rsidP="00086608">
      <w:pPr>
        <w:spacing w:before="60" w:after="60"/>
        <w:ind w:left="30" w:right="-72"/>
        <w:rPr>
          <w:b/>
          <w:bCs/>
          <w:sz w:val="22"/>
          <w:szCs w:val="22"/>
        </w:rPr>
      </w:pPr>
      <w:r w:rsidRPr="0054186E">
        <w:rPr>
          <w:b/>
          <w:bCs/>
          <w:sz w:val="22"/>
          <w:szCs w:val="22"/>
        </w:rPr>
        <w:t>Pytanie nr 3</w:t>
      </w:r>
    </w:p>
    <w:p w14:paraId="33C54415" w14:textId="2A47D236" w:rsidR="00086608" w:rsidRPr="0054186E" w:rsidRDefault="00086608" w:rsidP="00086608">
      <w:pPr>
        <w:autoSpaceDE w:val="0"/>
        <w:autoSpaceDN w:val="0"/>
        <w:adjustRightInd w:val="0"/>
        <w:jc w:val="both"/>
        <w:rPr>
          <w:rFonts w:eastAsia="Calibri" w:cstheme="minorHAnsi"/>
          <w:sz w:val="24"/>
          <w:szCs w:val="24"/>
          <w:lang w:eastAsia="en-US"/>
        </w:rPr>
      </w:pPr>
      <w:r w:rsidRPr="0054186E">
        <w:rPr>
          <w:rFonts w:cstheme="minorHAnsi"/>
          <w:sz w:val="24"/>
          <w:szCs w:val="24"/>
        </w:rPr>
        <w:t xml:space="preserve">Zwracam się z prośbą do Zamawiającego o dopuszczenie w </w:t>
      </w:r>
      <w:r w:rsidRPr="0054186E">
        <w:rPr>
          <w:rFonts w:cstheme="minorHAnsi"/>
          <w:b/>
          <w:bCs/>
          <w:sz w:val="24"/>
          <w:szCs w:val="24"/>
        </w:rPr>
        <w:t xml:space="preserve">Pakiecie 30, pozycja 3 </w:t>
      </w:r>
      <w:r w:rsidRPr="0054186E">
        <w:rPr>
          <w:rFonts w:cstheme="minorHAnsi"/>
          <w:sz w:val="24"/>
          <w:szCs w:val="24"/>
        </w:rPr>
        <w:t>serwety głównej z otworem samoprzylepnym w kształcie prostokąta 30x25cm</w:t>
      </w:r>
      <w:r w:rsidRPr="0054186E">
        <w:rPr>
          <w:rFonts w:eastAsia="Calibri" w:cstheme="minorHAnsi"/>
          <w:b/>
          <w:bCs/>
          <w:sz w:val="24"/>
          <w:szCs w:val="24"/>
          <w:lang w:eastAsia="en-US"/>
        </w:rPr>
        <w:t xml:space="preserve"> </w:t>
      </w:r>
      <w:r w:rsidRPr="0054186E">
        <w:rPr>
          <w:rFonts w:eastAsia="Calibri" w:cstheme="minorHAnsi"/>
          <w:sz w:val="24"/>
          <w:szCs w:val="24"/>
          <w:lang w:eastAsia="en-US"/>
        </w:rPr>
        <w:t>zamiast trapezu 28x20x19cm. Pozostałe parametry zgodne z SWZ.</w:t>
      </w:r>
      <w:r w:rsidRPr="0054186E">
        <w:rPr>
          <w:b/>
          <w:bCs/>
          <w:sz w:val="22"/>
          <w:szCs w:val="22"/>
        </w:rPr>
        <w:t xml:space="preserve"> </w:t>
      </w:r>
    </w:p>
    <w:p w14:paraId="31D1B33F" w14:textId="2AF321D7" w:rsidR="00086608" w:rsidRPr="0083167C" w:rsidRDefault="00086608" w:rsidP="00086608">
      <w:pPr>
        <w:spacing w:after="40"/>
        <w:ind w:left="30" w:right="-72"/>
        <w:rPr>
          <w:b/>
          <w:bCs/>
          <w:sz w:val="24"/>
          <w:szCs w:val="24"/>
          <w:highlight w:val="yellow"/>
        </w:rPr>
      </w:pPr>
      <w:r w:rsidRPr="0054186E">
        <w:rPr>
          <w:b/>
          <w:bCs/>
          <w:sz w:val="24"/>
          <w:szCs w:val="24"/>
        </w:rPr>
        <w:t>Stanowisko (wyjaśnienie) Zamawiającego:</w:t>
      </w:r>
      <w:r w:rsidR="0054186E" w:rsidRPr="0054186E">
        <w:rPr>
          <w:b/>
          <w:bCs/>
          <w:sz w:val="24"/>
          <w:szCs w:val="24"/>
        </w:rPr>
        <w:t xml:space="preserve"> </w:t>
      </w:r>
      <w:r w:rsidR="0054186E" w:rsidRPr="0054186E">
        <w:rPr>
          <w:sz w:val="24"/>
          <w:szCs w:val="24"/>
        </w:rPr>
        <w:t>zgodnie z SWZ</w:t>
      </w:r>
    </w:p>
    <w:p w14:paraId="6610F649" w14:textId="77777777" w:rsidR="00086608" w:rsidRPr="0083167C" w:rsidRDefault="00086608" w:rsidP="00086608">
      <w:pPr>
        <w:spacing w:after="40"/>
        <w:ind w:left="30" w:right="-72"/>
        <w:rPr>
          <w:b/>
          <w:bCs/>
          <w:sz w:val="24"/>
          <w:szCs w:val="24"/>
          <w:highlight w:val="yellow"/>
        </w:rPr>
      </w:pPr>
    </w:p>
    <w:p w14:paraId="16A87262" w14:textId="7D88644E" w:rsidR="00086608" w:rsidRPr="0054186E" w:rsidRDefault="00086608" w:rsidP="00086608">
      <w:pPr>
        <w:spacing w:before="60" w:after="60"/>
        <w:ind w:left="30" w:right="-72"/>
        <w:rPr>
          <w:b/>
          <w:bCs/>
          <w:sz w:val="22"/>
          <w:szCs w:val="22"/>
        </w:rPr>
      </w:pPr>
      <w:r w:rsidRPr="0054186E">
        <w:rPr>
          <w:b/>
          <w:bCs/>
          <w:sz w:val="22"/>
          <w:szCs w:val="22"/>
        </w:rPr>
        <w:t>Pytanie nr 4</w:t>
      </w:r>
    </w:p>
    <w:p w14:paraId="3C656B16" w14:textId="77777777" w:rsidR="00086608" w:rsidRPr="0054186E" w:rsidRDefault="00086608" w:rsidP="00086608">
      <w:pPr>
        <w:autoSpaceDE w:val="0"/>
        <w:autoSpaceDN w:val="0"/>
        <w:adjustRightInd w:val="0"/>
        <w:jc w:val="both"/>
        <w:rPr>
          <w:rFonts w:cstheme="minorHAnsi"/>
          <w:sz w:val="24"/>
          <w:szCs w:val="24"/>
        </w:rPr>
      </w:pPr>
      <w:r w:rsidRPr="0054186E">
        <w:rPr>
          <w:rFonts w:cstheme="minorHAnsi"/>
          <w:sz w:val="24"/>
          <w:szCs w:val="24"/>
        </w:rPr>
        <w:t xml:space="preserve">Zwracam się z prośbą do Zamawiającego o dopuszczenie w </w:t>
      </w:r>
      <w:r w:rsidRPr="0054186E">
        <w:rPr>
          <w:rFonts w:cstheme="minorHAnsi"/>
          <w:b/>
          <w:bCs/>
          <w:sz w:val="24"/>
          <w:szCs w:val="24"/>
        </w:rPr>
        <w:t xml:space="preserve">Pakiecie 34 </w:t>
      </w:r>
      <w:r w:rsidRPr="0054186E">
        <w:rPr>
          <w:rFonts w:cstheme="minorHAnsi"/>
          <w:sz w:val="24"/>
          <w:szCs w:val="24"/>
        </w:rPr>
        <w:t>metody sterylizacji tlenkiem etylenu zamiast parą wodną. Pozostałe parametry zgodne z SWZ.</w:t>
      </w:r>
    </w:p>
    <w:p w14:paraId="5738CE81" w14:textId="32844908" w:rsidR="00086608" w:rsidRPr="0054186E" w:rsidRDefault="00086608" w:rsidP="00086608">
      <w:pPr>
        <w:spacing w:after="40"/>
        <w:ind w:left="30" w:right="-72"/>
        <w:rPr>
          <w:b/>
          <w:bCs/>
          <w:sz w:val="24"/>
          <w:szCs w:val="24"/>
        </w:rPr>
      </w:pPr>
      <w:r w:rsidRPr="0054186E">
        <w:rPr>
          <w:b/>
          <w:bCs/>
          <w:sz w:val="24"/>
          <w:szCs w:val="24"/>
        </w:rPr>
        <w:t>Stanowisko (wyjaśnienie) Zamawiającego:</w:t>
      </w:r>
      <w:r w:rsidR="0054186E" w:rsidRPr="0054186E">
        <w:rPr>
          <w:b/>
          <w:bCs/>
          <w:sz w:val="24"/>
          <w:szCs w:val="24"/>
        </w:rPr>
        <w:t xml:space="preserve"> </w:t>
      </w:r>
      <w:r w:rsidR="0054186E" w:rsidRPr="0054186E">
        <w:rPr>
          <w:sz w:val="24"/>
          <w:szCs w:val="24"/>
        </w:rPr>
        <w:t>Zamawiający dopuszcza.</w:t>
      </w:r>
      <w:r w:rsidR="0054186E" w:rsidRPr="0054186E">
        <w:rPr>
          <w:b/>
          <w:bCs/>
          <w:sz w:val="24"/>
          <w:szCs w:val="24"/>
        </w:rPr>
        <w:t xml:space="preserve"> </w:t>
      </w:r>
    </w:p>
    <w:p w14:paraId="02DA9590" w14:textId="77777777" w:rsidR="00086608" w:rsidRPr="0054186E" w:rsidRDefault="00086608" w:rsidP="00086608">
      <w:pPr>
        <w:spacing w:after="40"/>
        <w:ind w:left="30" w:right="-72"/>
        <w:rPr>
          <w:b/>
          <w:bCs/>
          <w:sz w:val="24"/>
          <w:szCs w:val="24"/>
        </w:rPr>
      </w:pPr>
    </w:p>
    <w:p w14:paraId="00513C32" w14:textId="3BC4F81F"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Pytanie nr 5</w:t>
      </w:r>
      <w:r w:rsidRPr="0054186E">
        <w:rPr>
          <w:rFonts w:cstheme="minorHAnsi"/>
          <w:sz w:val="24"/>
          <w:szCs w:val="24"/>
        </w:rPr>
        <w:t xml:space="preserve"> - dot. zadanie 15 pozycja 1</w:t>
      </w:r>
    </w:p>
    <w:p w14:paraId="477F0069" w14:textId="77777777" w:rsidR="00DB57A4" w:rsidRPr="0054186E" w:rsidRDefault="00DB57A4" w:rsidP="00DB57A4">
      <w:pPr>
        <w:autoSpaceDE w:val="0"/>
        <w:autoSpaceDN w:val="0"/>
        <w:adjustRightInd w:val="0"/>
        <w:jc w:val="both"/>
        <w:rPr>
          <w:rFonts w:cstheme="minorHAnsi"/>
          <w:sz w:val="24"/>
          <w:szCs w:val="24"/>
        </w:rPr>
      </w:pPr>
      <w:r w:rsidRPr="0054186E">
        <w:rPr>
          <w:rFonts w:cstheme="minorHAnsi"/>
          <w:sz w:val="24"/>
          <w:szCs w:val="24"/>
        </w:rPr>
        <w:t>Czy zamawiający dopuści opatrunek na rany pooperacyjne w rozmiarze 10x10cm?</w:t>
      </w:r>
    </w:p>
    <w:p w14:paraId="68DEC9CD" w14:textId="24EA2092"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Stanowisko (wyjaśnienie) Zamawiającego</w:t>
      </w:r>
      <w:r w:rsidRPr="0054186E">
        <w:rPr>
          <w:rFonts w:cstheme="minorHAnsi"/>
          <w:sz w:val="24"/>
          <w:szCs w:val="24"/>
        </w:rPr>
        <w:t>:</w:t>
      </w:r>
      <w:r w:rsidR="0054186E" w:rsidRPr="0054186E">
        <w:rPr>
          <w:rFonts w:cstheme="minorHAnsi"/>
          <w:sz w:val="24"/>
          <w:szCs w:val="24"/>
        </w:rPr>
        <w:t xml:space="preserve"> </w:t>
      </w:r>
      <w:r w:rsidR="0054186E" w:rsidRPr="0054186E">
        <w:rPr>
          <w:sz w:val="24"/>
          <w:szCs w:val="24"/>
        </w:rPr>
        <w:t>Zamawiający dopuszcza.</w:t>
      </w:r>
    </w:p>
    <w:p w14:paraId="6E3FA977" w14:textId="77777777" w:rsidR="00DB57A4" w:rsidRPr="0054186E" w:rsidRDefault="00DB57A4" w:rsidP="00DB57A4">
      <w:pPr>
        <w:autoSpaceDE w:val="0"/>
        <w:autoSpaceDN w:val="0"/>
        <w:adjustRightInd w:val="0"/>
        <w:jc w:val="both"/>
        <w:rPr>
          <w:rFonts w:cstheme="minorHAnsi"/>
          <w:sz w:val="24"/>
          <w:szCs w:val="24"/>
        </w:rPr>
      </w:pPr>
    </w:p>
    <w:p w14:paraId="1B5522FC" w14:textId="0E6FA364"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Pytanie nr 6 -</w:t>
      </w:r>
      <w:r w:rsidRPr="0054186E">
        <w:rPr>
          <w:rFonts w:cstheme="minorHAnsi"/>
          <w:sz w:val="24"/>
          <w:szCs w:val="24"/>
        </w:rPr>
        <w:t xml:space="preserve"> dot.  zadanie 15 pozycja 3</w:t>
      </w:r>
    </w:p>
    <w:p w14:paraId="2C2BCEA0" w14:textId="77777777" w:rsidR="00DB57A4" w:rsidRPr="0054186E" w:rsidRDefault="00DB57A4" w:rsidP="00DB57A4">
      <w:pPr>
        <w:autoSpaceDE w:val="0"/>
        <w:autoSpaceDN w:val="0"/>
        <w:adjustRightInd w:val="0"/>
        <w:jc w:val="both"/>
        <w:rPr>
          <w:rFonts w:cstheme="minorHAnsi"/>
          <w:sz w:val="24"/>
          <w:szCs w:val="24"/>
        </w:rPr>
      </w:pPr>
      <w:r w:rsidRPr="0054186E">
        <w:rPr>
          <w:rFonts w:cstheme="minorHAnsi"/>
          <w:sz w:val="24"/>
          <w:szCs w:val="24"/>
        </w:rPr>
        <w:t>Czy zamawiający dopuści opatrunek na rany pooperacyjne w rozmiarze 10x30cm?</w:t>
      </w:r>
    </w:p>
    <w:p w14:paraId="45F0B3A2" w14:textId="539BFE41"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Stanowisko (wyjaśnienie) Zamawiającego</w:t>
      </w:r>
      <w:r w:rsidRPr="0054186E">
        <w:rPr>
          <w:rFonts w:cstheme="minorHAnsi"/>
          <w:sz w:val="24"/>
          <w:szCs w:val="24"/>
        </w:rPr>
        <w:t>:</w:t>
      </w:r>
      <w:r w:rsidR="0054186E" w:rsidRPr="0054186E">
        <w:rPr>
          <w:sz w:val="24"/>
          <w:szCs w:val="24"/>
        </w:rPr>
        <w:t xml:space="preserve"> Zamawiający dopuszcza.</w:t>
      </w:r>
    </w:p>
    <w:p w14:paraId="27A2A8FE" w14:textId="77777777" w:rsidR="00DB57A4" w:rsidRPr="0054186E" w:rsidRDefault="00DB57A4" w:rsidP="00DB57A4">
      <w:pPr>
        <w:autoSpaceDE w:val="0"/>
        <w:autoSpaceDN w:val="0"/>
        <w:adjustRightInd w:val="0"/>
        <w:jc w:val="both"/>
        <w:rPr>
          <w:rFonts w:cstheme="minorHAnsi"/>
          <w:sz w:val="24"/>
          <w:szCs w:val="24"/>
        </w:rPr>
      </w:pPr>
    </w:p>
    <w:p w14:paraId="2639DC16" w14:textId="6BDBFCE8"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Pytanie nr 7</w:t>
      </w:r>
      <w:r w:rsidRPr="0054186E">
        <w:rPr>
          <w:rFonts w:cstheme="minorHAnsi"/>
          <w:sz w:val="24"/>
          <w:szCs w:val="24"/>
        </w:rPr>
        <w:t xml:space="preserve"> – dot. zadanie 15 pozycja 5</w:t>
      </w:r>
    </w:p>
    <w:p w14:paraId="14BCFA3B" w14:textId="77777777" w:rsidR="00DB57A4" w:rsidRPr="0054186E" w:rsidRDefault="00DB57A4" w:rsidP="00DB57A4">
      <w:pPr>
        <w:autoSpaceDE w:val="0"/>
        <w:autoSpaceDN w:val="0"/>
        <w:adjustRightInd w:val="0"/>
        <w:jc w:val="both"/>
        <w:rPr>
          <w:rFonts w:cstheme="minorHAnsi"/>
          <w:sz w:val="24"/>
          <w:szCs w:val="24"/>
        </w:rPr>
      </w:pPr>
      <w:r w:rsidRPr="0054186E">
        <w:rPr>
          <w:rFonts w:cstheme="minorHAnsi"/>
          <w:sz w:val="24"/>
          <w:szCs w:val="24"/>
        </w:rPr>
        <w:t>Czy zamawiający dopuści opatrunek na rany pooperacyjne w rozmiarze 10x15cm?</w:t>
      </w:r>
    </w:p>
    <w:p w14:paraId="3E2838D9" w14:textId="20C2E589"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Stanowisko (wyjaśnienie) Zamawiającego</w:t>
      </w:r>
      <w:r w:rsidRPr="0054186E">
        <w:rPr>
          <w:rFonts w:cstheme="minorHAnsi"/>
          <w:sz w:val="24"/>
          <w:szCs w:val="24"/>
        </w:rPr>
        <w:t>:</w:t>
      </w:r>
      <w:r w:rsidR="0054186E" w:rsidRPr="0054186E">
        <w:rPr>
          <w:sz w:val="24"/>
          <w:szCs w:val="24"/>
        </w:rPr>
        <w:t xml:space="preserve"> Zamawiający dopuszcza.</w:t>
      </w:r>
    </w:p>
    <w:p w14:paraId="30D872CA" w14:textId="77777777" w:rsidR="00DB57A4" w:rsidRPr="0054186E" w:rsidRDefault="00DB57A4" w:rsidP="00DB57A4">
      <w:pPr>
        <w:autoSpaceDE w:val="0"/>
        <w:autoSpaceDN w:val="0"/>
        <w:adjustRightInd w:val="0"/>
        <w:jc w:val="both"/>
        <w:rPr>
          <w:rFonts w:cstheme="minorHAnsi"/>
          <w:sz w:val="24"/>
          <w:szCs w:val="24"/>
        </w:rPr>
      </w:pPr>
    </w:p>
    <w:p w14:paraId="7AB8828D" w14:textId="7182385B"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Pytanie nr 8</w:t>
      </w:r>
      <w:r w:rsidRPr="0054186E">
        <w:rPr>
          <w:rFonts w:cstheme="minorHAnsi"/>
          <w:sz w:val="24"/>
          <w:szCs w:val="24"/>
        </w:rPr>
        <w:t xml:space="preserve"> – dot. zadanie 16</w:t>
      </w:r>
    </w:p>
    <w:p w14:paraId="13754CE4" w14:textId="77777777" w:rsidR="00DB57A4" w:rsidRPr="0054186E" w:rsidRDefault="00DB57A4" w:rsidP="00DB57A4">
      <w:pPr>
        <w:autoSpaceDE w:val="0"/>
        <w:autoSpaceDN w:val="0"/>
        <w:adjustRightInd w:val="0"/>
        <w:jc w:val="both"/>
        <w:rPr>
          <w:rFonts w:cstheme="minorHAnsi"/>
          <w:sz w:val="24"/>
          <w:szCs w:val="24"/>
        </w:rPr>
      </w:pPr>
      <w:r w:rsidRPr="0054186E">
        <w:rPr>
          <w:rFonts w:cstheme="minorHAnsi"/>
          <w:sz w:val="24"/>
          <w:szCs w:val="24"/>
        </w:rPr>
        <w:t>Czy zamawiający wymaga opatrunku do kaniul z wcięciem?</w:t>
      </w:r>
    </w:p>
    <w:p w14:paraId="2819C55C" w14:textId="138DBB4F" w:rsidR="00DB57A4" w:rsidRPr="0054186E" w:rsidRDefault="00DB57A4" w:rsidP="00DB57A4">
      <w:pPr>
        <w:autoSpaceDE w:val="0"/>
        <w:autoSpaceDN w:val="0"/>
        <w:adjustRightInd w:val="0"/>
        <w:jc w:val="both"/>
        <w:rPr>
          <w:rFonts w:cstheme="minorHAnsi"/>
          <w:b/>
          <w:bCs/>
          <w:sz w:val="24"/>
          <w:szCs w:val="24"/>
        </w:rPr>
      </w:pPr>
      <w:r w:rsidRPr="0054186E">
        <w:rPr>
          <w:rFonts w:cstheme="minorHAnsi"/>
          <w:b/>
          <w:bCs/>
          <w:sz w:val="24"/>
          <w:szCs w:val="24"/>
        </w:rPr>
        <w:t>Stanowisko (wyjaśnienie) Zamawiającego:</w:t>
      </w:r>
      <w:r w:rsidR="0054186E" w:rsidRPr="0054186E">
        <w:rPr>
          <w:rFonts w:cstheme="minorHAnsi"/>
          <w:b/>
          <w:bCs/>
          <w:sz w:val="24"/>
          <w:szCs w:val="24"/>
        </w:rPr>
        <w:t xml:space="preserve"> </w:t>
      </w:r>
      <w:r w:rsidR="0054186E" w:rsidRPr="0054186E">
        <w:rPr>
          <w:rFonts w:cstheme="minorHAnsi"/>
          <w:sz w:val="24"/>
          <w:szCs w:val="24"/>
        </w:rPr>
        <w:t>zgodnie z SWZ</w:t>
      </w:r>
    </w:p>
    <w:p w14:paraId="16138F70" w14:textId="77777777" w:rsidR="00DB57A4" w:rsidRPr="0054186E" w:rsidRDefault="00DB57A4" w:rsidP="00DB57A4">
      <w:pPr>
        <w:autoSpaceDE w:val="0"/>
        <w:autoSpaceDN w:val="0"/>
        <w:adjustRightInd w:val="0"/>
        <w:jc w:val="both"/>
        <w:rPr>
          <w:rFonts w:cstheme="minorHAnsi"/>
          <w:sz w:val="24"/>
          <w:szCs w:val="24"/>
        </w:rPr>
      </w:pPr>
    </w:p>
    <w:p w14:paraId="07726F8B" w14:textId="2BB8E070"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Pytanie nr 9</w:t>
      </w:r>
      <w:r w:rsidRPr="0054186E">
        <w:rPr>
          <w:rFonts w:cstheme="minorHAnsi"/>
          <w:sz w:val="24"/>
          <w:szCs w:val="24"/>
        </w:rPr>
        <w:t xml:space="preserve"> – dot. zadanie 16</w:t>
      </w:r>
    </w:p>
    <w:p w14:paraId="4C2DCF48" w14:textId="77777777" w:rsidR="00DB57A4" w:rsidRPr="0054186E" w:rsidRDefault="00DB57A4" w:rsidP="00DB57A4">
      <w:pPr>
        <w:autoSpaceDE w:val="0"/>
        <w:autoSpaceDN w:val="0"/>
        <w:adjustRightInd w:val="0"/>
        <w:jc w:val="both"/>
        <w:rPr>
          <w:rFonts w:cstheme="minorHAnsi"/>
          <w:sz w:val="24"/>
          <w:szCs w:val="24"/>
        </w:rPr>
      </w:pPr>
      <w:r w:rsidRPr="0054186E">
        <w:rPr>
          <w:rFonts w:cstheme="minorHAnsi"/>
          <w:sz w:val="24"/>
          <w:szCs w:val="24"/>
        </w:rPr>
        <w:t>Czy zamawiający wymaga aby opatrunek do mocowania kaniul był sterylizowany radiacyjnie?</w:t>
      </w:r>
    </w:p>
    <w:p w14:paraId="7FB51CCE" w14:textId="62450E8E" w:rsidR="00DB57A4" w:rsidRPr="0054186E" w:rsidRDefault="00DB57A4" w:rsidP="00DB57A4">
      <w:pPr>
        <w:autoSpaceDE w:val="0"/>
        <w:autoSpaceDN w:val="0"/>
        <w:adjustRightInd w:val="0"/>
        <w:jc w:val="both"/>
        <w:rPr>
          <w:rFonts w:cstheme="minorHAnsi"/>
          <w:b/>
          <w:bCs/>
          <w:sz w:val="24"/>
          <w:szCs w:val="24"/>
        </w:rPr>
      </w:pPr>
      <w:r w:rsidRPr="0054186E">
        <w:rPr>
          <w:rFonts w:cstheme="minorHAnsi"/>
          <w:b/>
          <w:bCs/>
          <w:sz w:val="24"/>
          <w:szCs w:val="24"/>
        </w:rPr>
        <w:t>Stanowisko (wyjaśnienie) Zamawiającego:</w:t>
      </w:r>
      <w:r w:rsidR="0054186E" w:rsidRPr="0054186E">
        <w:rPr>
          <w:rFonts w:cstheme="minorHAnsi"/>
          <w:b/>
          <w:bCs/>
          <w:sz w:val="24"/>
          <w:szCs w:val="24"/>
        </w:rPr>
        <w:t xml:space="preserve"> </w:t>
      </w:r>
      <w:r w:rsidR="0054186E" w:rsidRPr="0054186E">
        <w:rPr>
          <w:rFonts w:cstheme="minorHAnsi"/>
          <w:sz w:val="24"/>
          <w:szCs w:val="24"/>
        </w:rPr>
        <w:t>zgodnie z SWZ</w:t>
      </w:r>
    </w:p>
    <w:p w14:paraId="1475E84F" w14:textId="77777777" w:rsidR="00DB57A4" w:rsidRPr="0054186E" w:rsidRDefault="00DB57A4" w:rsidP="00DB57A4">
      <w:pPr>
        <w:autoSpaceDE w:val="0"/>
        <w:autoSpaceDN w:val="0"/>
        <w:adjustRightInd w:val="0"/>
        <w:jc w:val="both"/>
        <w:rPr>
          <w:rFonts w:cstheme="minorHAnsi"/>
          <w:sz w:val="24"/>
          <w:szCs w:val="24"/>
        </w:rPr>
      </w:pPr>
    </w:p>
    <w:p w14:paraId="0A5DC870" w14:textId="6E86F962" w:rsidR="00DB57A4" w:rsidRPr="0054186E" w:rsidRDefault="00DB57A4" w:rsidP="00DB57A4">
      <w:pPr>
        <w:autoSpaceDE w:val="0"/>
        <w:autoSpaceDN w:val="0"/>
        <w:adjustRightInd w:val="0"/>
        <w:jc w:val="both"/>
        <w:rPr>
          <w:rFonts w:cstheme="minorHAnsi"/>
          <w:sz w:val="24"/>
          <w:szCs w:val="24"/>
        </w:rPr>
      </w:pPr>
      <w:r w:rsidRPr="0054186E">
        <w:rPr>
          <w:rFonts w:cstheme="minorHAnsi"/>
          <w:b/>
          <w:bCs/>
          <w:sz w:val="24"/>
          <w:szCs w:val="24"/>
        </w:rPr>
        <w:t>Pytanie nr 10</w:t>
      </w:r>
      <w:r w:rsidRPr="0054186E">
        <w:rPr>
          <w:rFonts w:cstheme="minorHAnsi"/>
          <w:sz w:val="24"/>
          <w:szCs w:val="24"/>
        </w:rPr>
        <w:t xml:space="preserve"> – dot. zadanie 36</w:t>
      </w:r>
    </w:p>
    <w:p w14:paraId="4ADF2AD5" w14:textId="77777777" w:rsidR="00DB57A4" w:rsidRPr="0054186E" w:rsidRDefault="00DB57A4" w:rsidP="00DB57A4">
      <w:pPr>
        <w:autoSpaceDE w:val="0"/>
        <w:autoSpaceDN w:val="0"/>
        <w:adjustRightInd w:val="0"/>
        <w:jc w:val="both"/>
        <w:rPr>
          <w:rFonts w:cstheme="minorHAnsi"/>
          <w:sz w:val="24"/>
          <w:szCs w:val="24"/>
        </w:rPr>
      </w:pPr>
      <w:r w:rsidRPr="0054186E">
        <w:rPr>
          <w:rFonts w:cstheme="minorHAnsi"/>
          <w:sz w:val="24"/>
          <w:szCs w:val="24"/>
        </w:rPr>
        <w:t>Czy zamawiający dopuści plaster z opatrunkiem uciskającym w rozmiarze 38x72mm?</w:t>
      </w:r>
    </w:p>
    <w:p w14:paraId="621F087D" w14:textId="1E89902B" w:rsidR="00DB57A4" w:rsidRPr="0054186E" w:rsidRDefault="00DB57A4" w:rsidP="00DB57A4">
      <w:pPr>
        <w:autoSpaceDE w:val="0"/>
        <w:autoSpaceDN w:val="0"/>
        <w:adjustRightInd w:val="0"/>
        <w:jc w:val="both"/>
        <w:rPr>
          <w:rFonts w:cstheme="minorHAnsi"/>
          <w:b/>
          <w:bCs/>
          <w:sz w:val="24"/>
          <w:szCs w:val="24"/>
        </w:rPr>
      </w:pPr>
      <w:r w:rsidRPr="0054186E">
        <w:rPr>
          <w:rFonts w:cstheme="minorHAnsi"/>
          <w:b/>
          <w:bCs/>
          <w:sz w:val="24"/>
          <w:szCs w:val="24"/>
        </w:rPr>
        <w:t>Stanowisko (wyjaśnienie) Zamawiającego:</w:t>
      </w:r>
      <w:r w:rsidR="0054186E" w:rsidRPr="0054186E">
        <w:rPr>
          <w:rFonts w:cstheme="minorHAnsi"/>
          <w:b/>
          <w:bCs/>
          <w:sz w:val="24"/>
          <w:szCs w:val="24"/>
        </w:rPr>
        <w:t xml:space="preserve"> </w:t>
      </w:r>
      <w:r w:rsidR="0054186E" w:rsidRPr="0054186E">
        <w:rPr>
          <w:sz w:val="24"/>
          <w:szCs w:val="24"/>
        </w:rPr>
        <w:t>Zamawiający dopuszcza.</w:t>
      </w:r>
    </w:p>
    <w:p w14:paraId="5876F937" w14:textId="77777777" w:rsidR="001333CF" w:rsidRPr="0054186E" w:rsidRDefault="000A176E" w:rsidP="001333CF">
      <w:pPr>
        <w:spacing w:line="283" w:lineRule="exact"/>
        <w:rPr>
          <w:b/>
          <w:sz w:val="24"/>
          <w:szCs w:val="24"/>
        </w:rPr>
      </w:pPr>
      <w:r w:rsidRPr="0054186E">
        <w:rPr>
          <w:rFonts w:cstheme="minorHAnsi"/>
          <w:b/>
          <w:bCs/>
          <w:sz w:val="24"/>
          <w:szCs w:val="24"/>
        </w:rPr>
        <w:br/>
      </w:r>
      <w:r w:rsidRPr="0054186E">
        <w:rPr>
          <w:b/>
          <w:bCs/>
          <w:sz w:val="24"/>
          <w:szCs w:val="24"/>
        </w:rPr>
        <w:t>Pytanie nr 11</w:t>
      </w:r>
      <w:r w:rsidR="001333CF" w:rsidRPr="0054186E">
        <w:rPr>
          <w:b/>
          <w:bCs/>
          <w:sz w:val="24"/>
          <w:szCs w:val="24"/>
        </w:rPr>
        <w:t xml:space="preserve"> – </w:t>
      </w:r>
      <w:r w:rsidR="001333CF" w:rsidRPr="0054186E">
        <w:rPr>
          <w:sz w:val="24"/>
          <w:szCs w:val="24"/>
        </w:rPr>
        <w:t>dot. Pakiet 6, Pozycja 1</w:t>
      </w:r>
    </w:p>
    <w:p w14:paraId="2589CFF4" w14:textId="28E51EC7" w:rsidR="001333CF" w:rsidRPr="0054186E" w:rsidRDefault="001333CF" w:rsidP="001333CF">
      <w:pPr>
        <w:spacing w:line="283" w:lineRule="exact"/>
        <w:rPr>
          <w:sz w:val="24"/>
          <w:szCs w:val="24"/>
        </w:rPr>
      </w:pPr>
      <w:r w:rsidRPr="0054186E">
        <w:rPr>
          <w:sz w:val="24"/>
          <w:szCs w:val="24"/>
        </w:rPr>
        <w:t>Czy Zamawiający dopuści możliwość zaoferowania siatkę opatrunkową na głowę dorosłego i tułów dziecka w rozmiarze 6,5 cm x 25 m w stanie rozciągniętym?</w:t>
      </w:r>
    </w:p>
    <w:p w14:paraId="62FBE671" w14:textId="17D1DD95" w:rsidR="000A176E" w:rsidRPr="0054186E" w:rsidRDefault="000A176E" w:rsidP="000A176E">
      <w:pPr>
        <w:autoSpaceDE w:val="0"/>
        <w:autoSpaceDN w:val="0"/>
        <w:adjustRightInd w:val="0"/>
        <w:rPr>
          <w:b/>
          <w:bCs/>
          <w:sz w:val="24"/>
          <w:szCs w:val="24"/>
        </w:rPr>
      </w:pPr>
      <w:r w:rsidRPr="0054186E">
        <w:rPr>
          <w:b/>
          <w:bCs/>
          <w:sz w:val="24"/>
          <w:szCs w:val="24"/>
        </w:rPr>
        <w:t>Stanowisko (wyjaśnienie) Zamawiającego:</w:t>
      </w:r>
      <w:r w:rsidR="0054186E" w:rsidRPr="0054186E">
        <w:rPr>
          <w:sz w:val="24"/>
          <w:szCs w:val="24"/>
        </w:rPr>
        <w:t xml:space="preserve"> Zamawiający dopuszcza.</w:t>
      </w:r>
    </w:p>
    <w:p w14:paraId="5F0B5A21" w14:textId="77777777" w:rsidR="000A176E" w:rsidRPr="0054186E" w:rsidRDefault="000A176E" w:rsidP="000A176E">
      <w:pPr>
        <w:autoSpaceDE w:val="0"/>
        <w:autoSpaceDN w:val="0"/>
        <w:adjustRightInd w:val="0"/>
        <w:rPr>
          <w:b/>
          <w:bCs/>
          <w:sz w:val="24"/>
          <w:szCs w:val="24"/>
        </w:rPr>
      </w:pPr>
    </w:p>
    <w:p w14:paraId="213AA8D0" w14:textId="2EE83E68" w:rsidR="001333CF" w:rsidRPr="0054186E" w:rsidRDefault="000A176E" w:rsidP="009A1858">
      <w:pPr>
        <w:autoSpaceDE w:val="0"/>
        <w:autoSpaceDN w:val="0"/>
        <w:adjustRightInd w:val="0"/>
        <w:rPr>
          <w:sz w:val="24"/>
          <w:szCs w:val="24"/>
        </w:rPr>
      </w:pPr>
      <w:r w:rsidRPr="0054186E">
        <w:rPr>
          <w:b/>
          <w:bCs/>
          <w:sz w:val="24"/>
          <w:szCs w:val="24"/>
        </w:rPr>
        <w:t>Pytanie nr 12</w:t>
      </w:r>
      <w:r w:rsidR="009A1858" w:rsidRPr="0054186E">
        <w:rPr>
          <w:b/>
          <w:bCs/>
          <w:sz w:val="24"/>
          <w:szCs w:val="24"/>
        </w:rPr>
        <w:t xml:space="preserve"> – </w:t>
      </w:r>
      <w:r w:rsidR="009A1858" w:rsidRPr="0054186E">
        <w:rPr>
          <w:sz w:val="24"/>
          <w:szCs w:val="24"/>
        </w:rPr>
        <w:t xml:space="preserve">dot. </w:t>
      </w:r>
      <w:r w:rsidR="001333CF" w:rsidRPr="0054186E">
        <w:rPr>
          <w:sz w:val="24"/>
          <w:szCs w:val="24"/>
        </w:rPr>
        <w:t>Pakiet 6</w:t>
      </w:r>
      <w:r w:rsidR="009A1858" w:rsidRPr="0054186E">
        <w:rPr>
          <w:sz w:val="24"/>
          <w:szCs w:val="24"/>
        </w:rPr>
        <w:t xml:space="preserve">, </w:t>
      </w:r>
      <w:r w:rsidR="001333CF" w:rsidRPr="0054186E">
        <w:rPr>
          <w:sz w:val="24"/>
          <w:szCs w:val="24"/>
        </w:rPr>
        <w:t>Pozycja 2</w:t>
      </w:r>
      <w:r w:rsidR="009A1858" w:rsidRPr="0054186E">
        <w:rPr>
          <w:b/>
          <w:sz w:val="24"/>
          <w:szCs w:val="24"/>
        </w:rPr>
        <w:br/>
      </w:r>
      <w:r w:rsidR="009A1858" w:rsidRPr="0054186E">
        <w:rPr>
          <w:bCs/>
          <w:sz w:val="24"/>
          <w:szCs w:val="24"/>
        </w:rPr>
        <w:t>C</w:t>
      </w:r>
      <w:r w:rsidR="001333CF" w:rsidRPr="0054186E">
        <w:rPr>
          <w:sz w:val="24"/>
          <w:szCs w:val="24"/>
        </w:rPr>
        <w:t>zy Zamawiający dopuści możliwość zaoferowania siatkę opatrunkową na tułów dorosłego w rozmiarze 8,5 cm x 25 m w stanie rozciągniętym?</w:t>
      </w:r>
    </w:p>
    <w:p w14:paraId="55625679" w14:textId="340A5720" w:rsidR="000A176E" w:rsidRPr="0083167C" w:rsidRDefault="000A176E" w:rsidP="000A176E">
      <w:pPr>
        <w:autoSpaceDE w:val="0"/>
        <w:autoSpaceDN w:val="0"/>
        <w:adjustRightInd w:val="0"/>
        <w:rPr>
          <w:b/>
          <w:bCs/>
          <w:sz w:val="24"/>
          <w:szCs w:val="24"/>
          <w:highlight w:val="yellow"/>
        </w:rPr>
      </w:pPr>
      <w:r w:rsidRPr="0054186E">
        <w:rPr>
          <w:b/>
          <w:bCs/>
          <w:sz w:val="24"/>
          <w:szCs w:val="24"/>
        </w:rPr>
        <w:t>Stanowisko (wyjaśnienie) Zamawiającego:</w:t>
      </w:r>
      <w:r w:rsidR="0054186E" w:rsidRPr="0054186E">
        <w:rPr>
          <w:b/>
          <w:bCs/>
          <w:sz w:val="24"/>
          <w:szCs w:val="24"/>
        </w:rPr>
        <w:t xml:space="preserve"> </w:t>
      </w:r>
      <w:r w:rsidR="0054186E" w:rsidRPr="0054186E">
        <w:rPr>
          <w:sz w:val="24"/>
          <w:szCs w:val="24"/>
        </w:rPr>
        <w:t>Zamawiający dopuszcza.</w:t>
      </w:r>
    </w:p>
    <w:p w14:paraId="2B3C51C6" w14:textId="77777777" w:rsidR="000A176E" w:rsidRPr="0083167C" w:rsidRDefault="000A176E" w:rsidP="000A176E">
      <w:pPr>
        <w:autoSpaceDE w:val="0"/>
        <w:autoSpaceDN w:val="0"/>
        <w:adjustRightInd w:val="0"/>
        <w:rPr>
          <w:b/>
          <w:bCs/>
          <w:sz w:val="24"/>
          <w:szCs w:val="24"/>
          <w:highlight w:val="yellow"/>
        </w:rPr>
      </w:pPr>
    </w:p>
    <w:p w14:paraId="377978CC" w14:textId="0807C8D3" w:rsidR="009A1858" w:rsidRPr="0054186E" w:rsidRDefault="000A176E" w:rsidP="009A1858">
      <w:pPr>
        <w:autoSpaceDE w:val="0"/>
        <w:autoSpaceDN w:val="0"/>
        <w:adjustRightInd w:val="0"/>
        <w:rPr>
          <w:b/>
          <w:sz w:val="24"/>
          <w:szCs w:val="24"/>
        </w:rPr>
      </w:pPr>
      <w:r w:rsidRPr="0054186E">
        <w:rPr>
          <w:b/>
          <w:bCs/>
          <w:sz w:val="24"/>
          <w:szCs w:val="24"/>
        </w:rPr>
        <w:t>Pytanie nr 13</w:t>
      </w:r>
      <w:r w:rsidR="009A1858" w:rsidRPr="0054186E">
        <w:rPr>
          <w:b/>
          <w:bCs/>
          <w:sz w:val="24"/>
          <w:szCs w:val="24"/>
        </w:rPr>
        <w:t xml:space="preserve"> – </w:t>
      </w:r>
      <w:r w:rsidR="009A1858" w:rsidRPr="0054186E">
        <w:rPr>
          <w:sz w:val="24"/>
          <w:szCs w:val="24"/>
        </w:rPr>
        <w:t xml:space="preserve">dot. </w:t>
      </w:r>
      <w:r w:rsidR="001333CF" w:rsidRPr="0054186E">
        <w:rPr>
          <w:sz w:val="24"/>
          <w:szCs w:val="24"/>
        </w:rPr>
        <w:t>Pakiet 8</w:t>
      </w:r>
      <w:r w:rsidR="009A1858" w:rsidRPr="0054186E">
        <w:rPr>
          <w:sz w:val="24"/>
          <w:szCs w:val="24"/>
        </w:rPr>
        <w:t xml:space="preserve">, </w:t>
      </w:r>
      <w:r w:rsidR="001333CF" w:rsidRPr="0054186E">
        <w:rPr>
          <w:sz w:val="24"/>
          <w:szCs w:val="24"/>
        </w:rPr>
        <w:t>Pozycja 1</w:t>
      </w:r>
      <w:r w:rsidR="001333CF" w:rsidRPr="0054186E">
        <w:rPr>
          <w:b/>
          <w:sz w:val="24"/>
          <w:szCs w:val="24"/>
        </w:rPr>
        <w:t xml:space="preserve"> </w:t>
      </w:r>
    </w:p>
    <w:p w14:paraId="63DDE6F9" w14:textId="7E05B586" w:rsidR="001333CF" w:rsidRPr="0054186E" w:rsidRDefault="009A1858" w:rsidP="001333CF">
      <w:pPr>
        <w:spacing w:line="283" w:lineRule="exact"/>
        <w:rPr>
          <w:sz w:val="24"/>
          <w:szCs w:val="24"/>
        </w:rPr>
      </w:pPr>
      <w:r w:rsidRPr="0054186E">
        <w:rPr>
          <w:sz w:val="24"/>
          <w:szCs w:val="24"/>
        </w:rPr>
        <w:lastRenderedPageBreak/>
        <w:t>C</w:t>
      </w:r>
      <w:r w:rsidR="001333CF" w:rsidRPr="0054186E">
        <w:rPr>
          <w:sz w:val="24"/>
          <w:szCs w:val="24"/>
        </w:rPr>
        <w:t xml:space="preserve">zy Zamawiający dopuści możliwość zaoferowania kompresy gazowe o wadze min. 1,08g/cm2 – pozostałe parametry spełnione? </w:t>
      </w:r>
    </w:p>
    <w:p w14:paraId="7EA0E4D5" w14:textId="77777777" w:rsidR="0054186E" w:rsidRDefault="000A176E" w:rsidP="0054186E">
      <w:pPr>
        <w:autoSpaceDE w:val="0"/>
        <w:autoSpaceDN w:val="0"/>
        <w:adjustRightInd w:val="0"/>
        <w:rPr>
          <w:rFonts w:cstheme="minorHAnsi"/>
          <w:b/>
          <w:bCs/>
          <w:color w:val="FF0000"/>
          <w:sz w:val="24"/>
          <w:szCs w:val="24"/>
        </w:rPr>
      </w:pPr>
      <w:r w:rsidRPr="0054186E">
        <w:rPr>
          <w:b/>
          <w:bCs/>
          <w:sz w:val="24"/>
          <w:szCs w:val="24"/>
        </w:rPr>
        <w:t>Stanowisko (wyjaśnienie) Zamawiającego:</w:t>
      </w:r>
      <w:r w:rsidR="0054186E" w:rsidRPr="0054186E">
        <w:rPr>
          <w:b/>
          <w:bCs/>
          <w:sz w:val="24"/>
          <w:szCs w:val="24"/>
        </w:rPr>
        <w:t xml:space="preserve"> </w:t>
      </w:r>
      <w:r w:rsidR="0054186E" w:rsidRPr="0054186E">
        <w:rPr>
          <w:rFonts w:cstheme="minorHAnsi"/>
          <w:sz w:val="24"/>
          <w:szCs w:val="24"/>
        </w:rPr>
        <w:t>Zamawiający dopuszcza kompresy gazowe o wadze jednostkowej min. 1,08 g. Wykonawca ma obowiązek dołączyć do oferty odpowiednie dokumenty potwierdzające masę kompresu.</w:t>
      </w:r>
    </w:p>
    <w:p w14:paraId="32FBFBCF" w14:textId="77777777" w:rsidR="000A176E" w:rsidRPr="0083167C" w:rsidRDefault="000A176E" w:rsidP="000A176E">
      <w:pPr>
        <w:autoSpaceDE w:val="0"/>
        <w:autoSpaceDN w:val="0"/>
        <w:adjustRightInd w:val="0"/>
        <w:rPr>
          <w:b/>
          <w:bCs/>
          <w:sz w:val="24"/>
          <w:szCs w:val="24"/>
          <w:highlight w:val="yellow"/>
        </w:rPr>
      </w:pPr>
    </w:p>
    <w:p w14:paraId="20F431EA" w14:textId="1C572C17" w:rsidR="001333CF" w:rsidRPr="0054186E" w:rsidRDefault="0054186E" w:rsidP="009A1858">
      <w:pPr>
        <w:autoSpaceDE w:val="0"/>
        <w:autoSpaceDN w:val="0"/>
        <w:adjustRightInd w:val="0"/>
        <w:rPr>
          <w:sz w:val="24"/>
          <w:szCs w:val="24"/>
        </w:rPr>
      </w:pPr>
      <w:r>
        <w:rPr>
          <w:b/>
          <w:bCs/>
          <w:sz w:val="24"/>
          <w:szCs w:val="24"/>
        </w:rPr>
        <w:t xml:space="preserve"> </w:t>
      </w:r>
      <w:r w:rsidR="000A176E" w:rsidRPr="0054186E">
        <w:rPr>
          <w:b/>
          <w:bCs/>
          <w:sz w:val="24"/>
          <w:szCs w:val="24"/>
        </w:rPr>
        <w:t>Pytanie nr 14</w:t>
      </w:r>
      <w:r w:rsidR="009A1858" w:rsidRPr="0054186E">
        <w:rPr>
          <w:b/>
          <w:bCs/>
          <w:sz w:val="24"/>
          <w:szCs w:val="24"/>
        </w:rPr>
        <w:t xml:space="preserve"> – </w:t>
      </w:r>
      <w:r w:rsidR="009A1858" w:rsidRPr="0054186E">
        <w:rPr>
          <w:sz w:val="24"/>
          <w:szCs w:val="24"/>
        </w:rPr>
        <w:t xml:space="preserve">dot. </w:t>
      </w:r>
      <w:r w:rsidR="001333CF" w:rsidRPr="0054186E">
        <w:rPr>
          <w:sz w:val="24"/>
          <w:szCs w:val="24"/>
        </w:rPr>
        <w:t>Pakiet 8</w:t>
      </w:r>
      <w:r w:rsidR="009A1858" w:rsidRPr="0054186E">
        <w:rPr>
          <w:sz w:val="24"/>
          <w:szCs w:val="24"/>
        </w:rPr>
        <w:t xml:space="preserve">, </w:t>
      </w:r>
      <w:r w:rsidR="001333CF" w:rsidRPr="0054186E">
        <w:rPr>
          <w:sz w:val="24"/>
          <w:szCs w:val="24"/>
        </w:rPr>
        <w:t>Pozycja 2</w:t>
      </w:r>
      <w:r w:rsidR="009A1858" w:rsidRPr="0054186E">
        <w:rPr>
          <w:b/>
          <w:sz w:val="24"/>
          <w:szCs w:val="24"/>
        </w:rPr>
        <w:br/>
      </w:r>
      <w:r w:rsidR="009A1858" w:rsidRPr="0054186E">
        <w:rPr>
          <w:sz w:val="24"/>
          <w:szCs w:val="24"/>
        </w:rPr>
        <w:t>C</w:t>
      </w:r>
      <w:r w:rsidR="001333CF" w:rsidRPr="0054186E">
        <w:rPr>
          <w:sz w:val="24"/>
          <w:szCs w:val="24"/>
        </w:rPr>
        <w:t xml:space="preserve">zy Zamawiający dopuści możliwość zaoferowania kompresy gazowe o wadze min. 3,72g/cm2 – pozostałe parametry spełnione? </w:t>
      </w:r>
    </w:p>
    <w:p w14:paraId="10BB432B" w14:textId="77777777" w:rsidR="0054186E" w:rsidRPr="00A35745" w:rsidRDefault="000A176E" w:rsidP="0054186E">
      <w:pPr>
        <w:autoSpaceDE w:val="0"/>
        <w:autoSpaceDN w:val="0"/>
        <w:adjustRightInd w:val="0"/>
        <w:rPr>
          <w:rFonts w:cstheme="minorHAnsi"/>
          <w:b/>
          <w:bCs/>
          <w:color w:val="FF0000"/>
          <w:sz w:val="24"/>
          <w:szCs w:val="24"/>
        </w:rPr>
      </w:pPr>
      <w:r w:rsidRPr="0054186E">
        <w:rPr>
          <w:b/>
          <w:bCs/>
          <w:sz w:val="24"/>
          <w:szCs w:val="24"/>
        </w:rPr>
        <w:t>Stanowisko (wyjaśnienie) Zamawiającego:</w:t>
      </w:r>
      <w:r w:rsidR="0054186E" w:rsidRPr="0054186E">
        <w:rPr>
          <w:b/>
          <w:bCs/>
          <w:sz w:val="24"/>
          <w:szCs w:val="24"/>
        </w:rPr>
        <w:t xml:space="preserve"> </w:t>
      </w:r>
      <w:r w:rsidR="0054186E" w:rsidRPr="0054186E">
        <w:rPr>
          <w:rFonts w:cstheme="minorHAnsi"/>
          <w:sz w:val="24"/>
          <w:szCs w:val="24"/>
        </w:rPr>
        <w:t>Zamawiający dopuszcza kompresy gazowe o wadze jednostkowej min. 3,72 g. Wykonawca ma obowiązek dołączyć do oferty odpowiednie dokumenty potwierdzające masę kompresu.</w:t>
      </w:r>
    </w:p>
    <w:p w14:paraId="4F3D09F7" w14:textId="77777777" w:rsidR="000A176E" w:rsidRPr="0083167C" w:rsidRDefault="000A176E" w:rsidP="000A176E">
      <w:pPr>
        <w:autoSpaceDE w:val="0"/>
        <w:autoSpaceDN w:val="0"/>
        <w:adjustRightInd w:val="0"/>
        <w:rPr>
          <w:b/>
          <w:bCs/>
          <w:sz w:val="24"/>
          <w:szCs w:val="24"/>
          <w:highlight w:val="yellow"/>
        </w:rPr>
      </w:pPr>
    </w:p>
    <w:p w14:paraId="3497F6B0" w14:textId="3CD1123F" w:rsidR="001333CF" w:rsidRPr="0054186E" w:rsidRDefault="000A176E" w:rsidP="009A1858">
      <w:pPr>
        <w:autoSpaceDE w:val="0"/>
        <w:autoSpaceDN w:val="0"/>
        <w:adjustRightInd w:val="0"/>
        <w:rPr>
          <w:sz w:val="24"/>
          <w:szCs w:val="24"/>
        </w:rPr>
      </w:pPr>
      <w:r w:rsidRPr="0054186E">
        <w:rPr>
          <w:b/>
          <w:bCs/>
          <w:sz w:val="24"/>
          <w:szCs w:val="24"/>
        </w:rPr>
        <w:t>Pytanie nr 15</w:t>
      </w:r>
      <w:r w:rsidR="009A1858" w:rsidRPr="0054186E">
        <w:rPr>
          <w:b/>
          <w:bCs/>
          <w:sz w:val="24"/>
          <w:szCs w:val="24"/>
        </w:rPr>
        <w:t xml:space="preserve"> – </w:t>
      </w:r>
      <w:r w:rsidR="009A1858" w:rsidRPr="0054186E">
        <w:rPr>
          <w:sz w:val="24"/>
          <w:szCs w:val="24"/>
        </w:rPr>
        <w:t xml:space="preserve">dot. </w:t>
      </w:r>
      <w:r w:rsidR="001333CF" w:rsidRPr="0054186E">
        <w:rPr>
          <w:sz w:val="24"/>
          <w:szCs w:val="24"/>
        </w:rPr>
        <w:t>Pakiet 8</w:t>
      </w:r>
      <w:r w:rsidR="009A1858" w:rsidRPr="0054186E">
        <w:rPr>
          <w:sz w:val="24"/>
          <w:szCs w:val="24"/>
        </w:rPr>
        <w:t xml:space="preserve">, </w:t>
      </w:r>
      <w:r w:rsidR="001333CF" w:rsidRPr="0054186E">
        <w:rPr>
          <w:sz w:val="24"/>
          <w:szCs w:val="24"/>
        </w:rPr>
        <w:t>Pozycja 3</w:t>
      </w:r>
      <w:r w:rsidR="009A1858" w:rsidRPr="0054186E">
        <w:rPr>
          <w:b/>
          <w:sz w:val="24"/>
          <w:szCs w:val="24"/>
        </w:rPr>
        <w:br/>
      </w:r>
      <w:r w:rsidR="009A1858" w:rsidRPr="0054186E">
        <w:rPr>
          <w:sz w:val="24"/>
          <w:szCs w:val="24"/>
        </w:rPr>
        <w:t>C</w:t>
      </w:r>
      <w:r w:rsidR="001333CF" w:rsidRPr="0054186E">
        <w:rPr>
          <w:sz w:val="24"/>
          <w:szCs w:val="24"/>
        </w:rPr>
        <w:t xml:space="preserve">zy Zamawiający dopuści możliwość zaoferowania kompresy gazowe 12 warstwowe o wadze min. 0,53g/cm2 – pozostałe parametry spełnione? </w:t>
      </w:r>
    </w:p>
    <w:p w14:paraId="320E4156" w14:textId="44A3E37E" w:rsidR="000A176E" w:rsidRPr="0083167C" w:rsidRDefault="000A176E" w:rsidP="000A176E">
      <w:pPr>
        <w:autoSpaceDE w:val="0"/>
        <w:autoSpaceDN w:val="0"/>
        <w:adjustRightInd w:val="0"/>
        <w:rPr>
          <w:b/>
          <w:bCs/>
          <w:sz w:val="24"/>
          <w:szCs w:val="24"/>
          <w:highlight w:val="yellow"/>
        </w:rPr>
      </w:pPr>
      <w:r w:rsidRPr="0054186E">
        <w:rPr>
          <w:b/>
          <w:bCs/>
          <w:sz w:val="24"/>
          <w:szCs w:val="24"/>
        </w:rPr>
        <w:t>Stanowisko (wyjaśnienie) Zamawiającego:</w:t>
      </w:r>
      <w:r w:rsidR="0054186E" w:rsidRPr="0054186E">
        <w:rPr>
          <w:b/>
          <w:bCs/>
          <w:sz w:val="24"/>
          <w:szCs w:val="24"/>
        </w:rPr>
        <w:t xml:space="preserve"> </w:t>
      </w:r>
      <w:r w:rsidR="0054186E" w:rsidRPr="0054186E">
        <w:rPr>
          <w:rFonts w:cstheme="minorHAnsi"/>
          <w:sz w:val="24"/>
          <w:szCs w:val="24"/>
        </w:rPr>
        <w:t>Zamawiający dopuszcza kompresy gazowe o wadze jednostkowej min. 0,53 g. Wykonawca ma obowiązek dołączyć do oferty odpowiednie dokumenty potwierdzające masę kompresu.</w:t>
      </w:r>
    </w:p>
    <w:p w14:paraId="108AA2D3" w14:textId="77777777" w:rsidR="001333CF" w:rsidRPr="0054186E" w:rsidRDefault="001333CF" w:rsidP="000A176E">
      <w:pPr>
        <w:autoSpaceDE w:val="0"/>
        <w:autoSpaceDN w:val="0"/>
        <w:adjustRightInd w:val="0"/>
        <w:rPr>
          <w:b/>
          <w:bCs/>
          <w:sz w:val="24"/>
          <w:szCs w:val="24"/>
        </w:rPr>
      </w:pPr>
    </w:p>
    <w:p w14:paraId="158D2EFA" w14:textId="017F8E1A" w:rsidR="001333CF" w:rsidRPr="0054186E" w:rsidRDefault="000A176E" w:rsidP="009A1858">
      <w:pPr>
        <w:autoSpaceDE w:val="0"/>
        <w:autoSpaceDN w:val="0"/>
        <w:adjustRightInd w:val="0"/>
        <w:rPr>
          <w:sz w:val="24"/>
          <w:szCs w:val="24"/>
        </w:rPr>
      </w:pPr>
      <w:r w:rsidRPr="0054186E">
        <w:rPr>
          <w:b/>
          <w:bCs/>
          <w:sz w:val="24"/>
          <w:szCs w:val="24"/>
        </w:rPr>
        <w:t>Pytanie nr 16</w:t>
      </w:r>
      <w:r w:rsidR="009A1858" w:rsidRPr="0054186E">
        <w:rPr>
          <w:b/>
          <w:bCs/>
          <w:sz w:val="24"/>
          <w:szCs w:val="24"/>
        </w:rPr>
        <w:t xml:space="preserve"> – </w:t>
      </w:r>
      <w:r w:rsidR="009A1858" w:rsidRPr="0054186E">
        <w:rPr>
          <w:sz w:val="24"/>
          <w:szCs w:val="24"/>
        </w:rPr>
        <w:t xml:space="preserve">dot. </w:t>
      </w:r>
      <w:r w:rsidR="001333CF" w:rsidRPr="0054186E">
        <w:rPr>
          <w:sz w:val="24"/>
          <w:szCs w:val="24"/>
        </w:rPr>
        <w:t>Pakiet 8</w:t>
      </w:r>
      <w:r w:rsidR="009A1858" w:rsidRPr="0054186E">
        <w:rPr>
          <w:sz w:val="24"/>
          <w:szCs w:val="24"/>
        </w:rPr>
        <w:t xml:space="preserve">, </w:t>
      </w:r>
      <w:r w:rsidR="001333CF" w:rsidRPr="0054186E">
        <w:rPr>
          <w:sz w:val="24"/>
          <w:szCs w:val="24"/>
        </w:rPr>
        <w:t>Pozycja 4</w:t>
      </w:r>
      <w:r w:rsidR="001333CF" w:rsidRPr="0054186E">
        <w:rPr>
          <w:b/>
          <w:sz w:val="24"/>
          <w:szCs w:val="24"/>
        </w:rPr>
        <w:t xml:space="preserve"> </w:t>
      </w:r>
      <w:r w:rsidR="009A1858" w:rsidRPr="0054186E">
        <w:rPr>
          <w:b/>
          <w:sz w:val="24"/>
          <w:szCs w:val="24"/>
        </w:rPr>
        <w:br/>
      </w:r>
      <w:r w:rsidR="009A1858" w:rsidRPr="0054186E">
        <w:rPr>
          <w:sz w:val="24"/>
          <w:szCs w:val="24"/>
        </w:rPr>
        <w:t>C</w:t>
      </w:r>
      <w:r w:rsidR="001333CF" w:rsidRPr="0054186E">
        <w:rPr>
          <w:sz w:val="24"/>
          <w:szCs w:val="24"/>
        </w:rPr>
        <w:t xml:space="preserve">zy Zamawiający dopuści możliwość zaoferowania kompresy gazowe 8 warstwowe o wadze min. 1,54g/cm2 – pozostałe parametry spełnione? </w:t>
      </w:r>
    </w:p>
    <w:p w14:paraId="67ED5DD3" w14:textId="7E8268F8" w:rsidR="000A176E" w:rsidRPr="0054186E" w:rsidRDefault="000A176E" w:rsidP="000A176E">
      <w:pPr>
        <w:autoSpaceDE w:val="0"/>
        <w:autoSpaceDN w:val="0"/>
        <w:adjustRightInd w:val="0"/>
        <w:rPr>
          <w:b/>
          <w:bCs/>
          <w:sz w:val="24"/>
          <w:szCs w:val="24"/>
        </w:rPr>
      </w:pPr>
      <w:r w:rsidRPr="0054186E">
        <w:rPr>
          <w:b/>
          <w:bCs/>
          <w:sz w:val="24"/>
          <w:szCs w:val="24"/>
        </w:rPr>
        <w:t>Stanowisko (wyjaśnienie) Zamawiającego:</w:t>
      </w:r>
      <w:r w:rsidR="0054186E" w:rsidRPr="0054186E">
        <w:rPr>
          <w:b/>
          <w:bCs/>
          <w:sz w:val="24"/>
          <w:szCs w:val="24"/>
        </w:rPr>
        <w:t xml:space="preserve"> </w:t>
      </w:r>
      <w:r w:rsidR="0054186E" w:rsidRPr="0054186E">
        <w:rPr>
          <w:rFonts w:cstheme="minorHAnsi"/>
          <w:sz w:val="24"/>
          <w:szCs w:val="24"/>
        </w:rPr>
        <w:t>Zamawiający dopuszcza kompresy gazowe o wadze jednostkowej min. 1,54 g. Wykonawca ma obowiązek dołączyć do oferty odpowiednie dokumenty potwierdzające masę kompresu.</w:t>
      </w:r>
    </w:p>
    <w:p w14:paraId="355C53F9" w14:textId="77777777" w:rsidR="000A176E" w:rsidRPr="0083167C" w:rsidRDefault="000A176E" w:rsidP="000A176E">
      <w:pPr>
        <w:autoSpaceDE w:val="0"/>
        <w:autoSpaceDN w:val="0"/>
        <w:adjustRightInd w:val="0"/>
        <w:rPr>
          <w:b/>
          <w:bCs/>
          <w:sz w:val="24"/>
          <w:szCs w:val="24"/>
          <w:highlight w:val="yellow"/>
        </w:rPr>
      </w:pPr>
    </w:p>
    <w:p w14:paraId="2C671026" w14:textId="0CF60FFC" w:rsidR="000A176E" w:rsidRPr="0083167C" w:rsidRDefault="000A176E" w:rsidP="009A1858">
      <w:pPr>
        <w:autoSpaceDE w:val="0"/>
        <w:autoSpaceDN w:val="0"/>
        <w:adjustRightInd w:val="0"/>
        <w:rPr>
          <w:sz w:val="24"/>
          <w:szCs w:val="24"/>
          <w:highlight w:val="yellow"/>
        </w:rPr>
      </w:pPr>
      <w:r w:rsidRPr="0054186E">
        <w:rPr>
          <w:b/>
          <w:bCs/>
          <w:sz w:val="24"/>
          <w:szCs w:val="24"/>
        </w:rPr>
        <w:t>Pytanie nr 17</w:t>
      </w:r>
      <w:r w:rsidR="009A1858" w:rsidRPr="0054186E">
        <w:rPr>
          <w:b/>
          <w:bCs/>
          <w:sz w:val="24"/>
          <w:szCs w:val="24"/>
        </w:rPr>
        <w:t xml:space="preserve"> </w:t>
      </w:r>
      <w:r w:rsidR="00411229" w:rsidRPr="0054186E">
        <w:rPr>
          <w:b/>
          <w:bCs/>
          <w:sz w:val="24"/>
          <w:szCs w:val="24"/>
        </w:rPr>
        <w:t xml:space="preserve">- </w:t>
      </w:r>
      <w:r w:rsidR="009A1858" w:rsidRPr="0054186E">
        <w:rPr>
          <w:sz w:val="24"/>
          <w:szCs w:val="24"/>
        </w:rPr>
        <w:t xml:space="preserve">dot. </w:t>
      </w:r>
      <w:r w:rsidR="001333CF" w:rsidRPr="0054186E">
        <w:rPr>
          <w:sz w:val="24"/>
          <w:szCs w:val="24"/>
        </w:rPr>
        <w:t>Pakiet 8</w:t>
      </w:r>
      <w:r w:rsidR="009A1858" w:rsidRPr="0054186E">
        <w:rPr>
          <w:sz w:val="24"/>
          <w:szCs w:val="24"/>
        </w:rPr>
        <w:t xml:space="preserve">, </w:t>
      </w:r>
      <w:r w:rsidR="001333CF" w:rsidRPr="0054186E">
        <w:rPr>
          <w:sz w:val="24"/>
          <w:szCs w:val="24"/>
        </w:rPr>
        <w:t>Pozycja 6</w:t>
      </w:r>
      <w:r w:rsidR="001333CF" w:rsidRPr="0054186E">
        <w:rPr>
          <w:b/>
          <w:sz w:val="24"/>
          <w:szCs w:val="24"/>
        </w:rPr>
        <w:t xml:space="preserve"> </w:t>
      </w:r>
      <w:r w:rsidR="009A1858" w:rsidRPr="0054186E">
        <w:rPr>
          <w:b/>
          <w:sz w:val="24"/>
          <w:szCs w:val="24"/>
        </w:rPr>
        <w:br/>
      </w:r>
      <w:r w:rsidR="009A1858" w:rsidRPr="0054186E">
        <w:rPr>
          <w:sz w:val="24"/>
          <w:szCs w:val="24"/>
        </w:rPr>
        <w:t>C</w:t>
      </w:r>
      <w:r w:rsidR="001333CF" w:rsidRPr="0054186E">
        <w:rPr>
          <w:sz w:val="24"/>
          <w:szCs w:val="24"/>
        </w:rPr>
        <w:t xml:space="preserve">zy Zamawiający dopuści możliwość zaoferowania kompresy gazowe 12 warstwowe o wadze min. 3,72g/cm2 – pozostałe parametry spełnione? </w:t>
      </w:r>
      <w:r w:rsidRPr="0054186E">
        <w:rPr>
          <w:b/>
          <w:bCs/>
          <w:sz w:val="24"/>
          <w:szCs w:val="24"/>
        </w:rPr>
        <w:br/>
        <w:t>Stanowisko (wyjaśnienie) Zamawiającego:</w:t>
      </w:r>
      <w:r w:rsidR="0054186E" w:rsidRPr="0054186E">
        <w:rPr>
          <w:b/>
          <w:bCs/>
          <w:sz w:val="24"/>
          <w:szCs w:val="24"/>
        </w:rPr>
        <w:t xml:space="preserve"> </w:t>
      </w:r>
      <w:r w:rsidR="0054186E" w:rsidRPr="0054186E">
        <w:rPr>
          <w:rFonts w:cstheme="minorHAnsi"/>
          <w:sz w:val="24"/>
          <w:szCs w:val="24"/>
        </w:rPr>
        <w:t>Zamawiający dopuszcza kompresy gazowe o wadze jednostkowej min. 3,72 g. Wykonawca ma obowiązek dołączyć do oferty odpowiednie dokumenty potwierdzające masę kompresu.</w:t>
      </w:r>
    </w:p>
    <w:p w14:paraId="531D76E5" w14:textId="77777777" w:rsidR="000A176E" w:rsidRPr="0083167C" w:rsidRDefault="000A176E" w:rsidP="000A176E">
      <w:pPr>
        <w:autoSpaceDE w:val="0"/>
        <w:autoSpaceDN w:val="0"/>
        <w:adjustRightInd w:val="0"/>
        <w:rPr>
          <w:b/>
          <w:bCs/>
          <w:sz w:val="24"/>
          <w:szCs w:val="24"/>
          <w:highlight w:val="yellow"/>
        </w:rPr>
      </w:pPr>
    </w:p>
    <w:p w14:paraId="1F5DA5BA" w14:textId="6D5B40C4" w:rsidR="001333CF" w:rsidRPr="004C3C0F" w:rsidRDefault="000A176E" w:rsidP="009A1858">
      <w:pPr>
        <w:autoSpaceDE w:val="0"/>
        <w:autoSpaceDN w:val="0"/>
        <w:adjustRightInd w:val="0"/>
        <w:rPr>
          <w:sz w:val="24"/>
          <w:szCs w:val="24"/>
        </w:rPr>
      </w:pPr>
      <w:r w:rsidRPr="004C3C0F">
        <w:rPr>
          <w:b/>
          <w:bCs/>
          <w:sz w:val="24"/>
          <w:szCs w:val="24"/>
        </w:rPr>
        <w:t>Pytanie nr 18</w:t>
      </w:r>
      <w:r w:rsidR="009A1858" w:rsidRPr="004C3C0F">
        <w:rPr>
          <w:b/>
          <w:bCs/>
          <w:sz w:val="24"/>
          <w:szCs w:val="24"/>
        </w:rPr>
        <w:t xml:space="preserve"> </w:t>
      </w:r>
      <w:r w:rsidR="00411229" w:rsidRPr="004C3C0F">
        <w:rPr>
          <w:b/>
          <w:bCs/>
          <w:sz w:val="24"/>
          <w:szCs w:val="24"/>
        </w:rPr>
        <w:t xml:space="preserve">- </w:t>
      </w:r>
      <w:r w:rsidR="009A1858" w:rsidRPr="004C3C0F">
        <w:rPr>
          <w:sz w:val="24"/>
          <w:szCs w:val="24"/>
        </w:rPr>
        <w:t xml:space="preserve">dot. </w:t>
      </w:r>
      <w:r w:rsidR="001333CF" w:rsidRPr="004C3C0F">
        <w:rPr>
          <w:sz w:val="24"/>
          <w:szCs w:val="24"/>
        </w:rPr>
        <w:t>Pakiet 9</w:t>
      </w:r>
      <w:r w:rsidR="009A1858" w:rsidRPr="004C3C0F">
        <w:rPr>
          <w:sz w:val="24"/>
          <w:szCs w:val="24"/>
        </w:rPr>
        <w:t xml:space="preserve">, </w:t>
      </w:r>
      <w:r w:rsidR="001333CF" w:rsidRPr="004C3C0F">
        <w:rPr>
          <w:sz w:val="24"/>
          <w:szCs w:val="24"/>
        </w:rPr>
        <w:t>Pozycja 1</w:t>
      </w:r>
      <w:r w:rsidR="001333CF" w:rsidRPr="004C3C0F">
        <w:rPr>
          <w:b/>
          <w:sz w:val="24"/>
          <w:szCs w:val="24"/>
        </w:rPr>
        <w:t xml:space="preserve"> </w:t>
      </w:r>
      <w:r w:rsidR="009A1858" w:rsidRPr="004C3C0F">
        <w:rPr>
          <w:b/>
          <w:sz w:val="24"/>
          <w:szCs w:val="24"/>
        </w:rPr>
        <w:br/>
      </w:r>
      <w:r w:rsidR="009A1858" w:rsidRPr="004C3C0F">
        <w:rPr>
          <w:sz w:val="24"/>
          <w:szCs w:val="24"/>
        </w:rPr>
        <w:t>C</w:t>
      </w:r>
      <w:r w:rsidR="001333CF" w:rsidRPr="004C3C0F">
        <w:rPr>
          <w:sz w:val="24"/>
          <w:szCs w:val="24"/>
        </w:rPr>
        <w:t xml:space="preserve">zy Zamawiający dopuści możliwość zaoferowania kompresy gazowe o wadze min. 0,51g/cm2 – pozostałe parametry spełnione? </w:t>
      </w:r>
      <w:r w:rsidR="004C3C0F" w:rsidRPr="004C3C0F">
        <w:rPr>
          <w:sz w:val="24"/>
          <w:szCs w:val="24"/>
        </w:rPr>
        <w:t xml:space="preserve"> </w:t>
      </w:r>
    </w:p>
    <w:p w14:paraId="60D0869A" w14:textId="77777777" w:rsidR="004C3C0F" w:rsidRDefault="000A176E" w:rsidP="004C3C0F">
      <w:pPr>
        <w:autoSpaceDE w:val="0"/>
        <w:autoSpaceDN w:val="0"/>
        <w:adjustRightInd w:val="0"/>
        <w:rPr>
          <w:rFonts w:cstheme="minorHAnsi"/>
          <w:b/>
          <w:bCs/>
          <w:color w:val="FF0000"/>
          <w:sz w:val="24"/>
          <w:szCs w:val="24"/>
        </w:rPr>
      </w:pPr>
      <w:r w:rsidRPr="004C3C0F">
        <w:rPr>
          <w:b/>
          <w:bCs/>
          <w:sz w:val="24"/>
          <w:szCs w:val="24"/>
        </w:rPr>
        <w:t>Stanowisko (wyjaśnienie) Zamawiającego:</w:t>
      </w:r>
      <w:r w:rsidR="004C3C0F" w:rsidRPr="004C3C0F">
        <w:rPr>
          <w:b/>
          <w:bCs/>
          <w:sz w:val="24"/>
          <w:szCs w:val="24"/>
        </w:rPr>
        <w:t xml:space="preserve"> </w:t>
      </w:r>
      <w:r w:rsidR="004C3C0F" w:rsidRPr="004C3C0F">
        <w:rPr>
          <w:rFonts w:cstheme="minorHAnsi"/>
          <w:sz w:val="24"/>
          <w:szCs w:val="24"/>
        </w:rPr>
        <w:t>Zamawiający dopuszcza kompresy gazowe o wadze jednostkowej min. 0,51 g. Wykonawca ma obowiązek dołączyć do oferty odpowiednie dokumenty potwierdzające masę kompresu.</w:t>
      </w:r>
    </w:p>
    <w:p w14:paraId="157ED7C5" w14:textId="77777777" w:rsidR="000A176E" w:rsidRPr="0083167C" w:rsidRDefault="000A176E" w:rsidP="000A176E">
      <w:pPr>
        <w:autoSpaceDE w:val="0"/>
        <w:autoSpaceDN w:val="0"/>
        <w:adjustRightInd w:val="0"/>
        <w:rPr>
          <w:b/>
          <w:bCs/>
          <w:sz w:val="24"/>
          <w:szCs w:val="24"/>
          <w:highlight w:val="yellow"/>
        </w:rPr>
      </w:pPr>
    </w:p>
    <w:p w14:paraId="7714B8B2" w14:textId="40402305" w:rsidR="000A176E" w:rsidRPr="0083167C" w:rsidRDefault="000A176E" w:rsidP="009A1858">
      <w:pPr>
        <w:autoSpaceDE w:val="0"/>
        <w:autoSpaceDN w:val="0"/>
        <w:adjustRightInd w:val="0"/>
        <w:rPr>
          <w:sz w:val="24"/>
          <w:szCs w:val="24"/>
          <w:highlight w:val="yellow"/>
        </w:rPr>
      </w:pPr>
      <w:r w:rsidRPr="007E233D">
        <w:rPr>
          <w:b/>
          <w:bCs/>
          <w:sz w:val="24"/>
          <w:szCs w:val="24"/>
        </w:rPr>
        <w:t>Pytanie nr 19</w:t>
      </w:r>
      <w:r w:rsidR="009A1858" w:rsidRPr="007E233D">
        <w:rPr>
          <w:b/>
          <w:bCs/>
          <w:sz w:val="24"/>
          <w:szCs w:val="24"/>
        </w:rPr>
        <w:t xml:space="preserve"> – </w:t>
      </w:r>
      <w:r w:rsidR="009A1858" w:rsidRPr="007E233D">
        <w:rPr>
          <w:sz w:val="24"/>
          <w:szCs w:val="24"/>
        </w:rPr>
        <w:t xml:space="preserve">dot. </w:t>
      </w:r>
      <w:r w:rsidR="001333CF" w:rsidRPr="007E233D">
        <w:rPr>
          <w:sz w:val="24"/>
          <w:szCs w:val="24"/>
        </w:rPr>
        <w:t>Pakiet 9</w:t>
      </w:r>
      <w:r w:rsidR="009A1858" w:rsidRPr="007E233D">
        <w:rPr>
          <w:sz w:val="24"/>
          <w:szCs w:val="24"/>
        </w:rPr>
        <w:t xml:space="preserve">, </w:t>
      </w:r>
      <w:r w:rsidR="001333CF" w:rsidRPr="007E233D">
        <w:rPr>
          <w:sz w:val="24"/>
          <w:szCs w:val="24"/>
        </w:rPr>
        <w:t>Pozycja 2</w:t>
      </w:r>
      <w:r w:rsidR="001333CF" w:rsidRPr="007E233D">
        <w:rPr>
          <w:b/>
          <w:sz w:val="24"/>
          <w:szCs w:val="24"/>
        </w:rPr>
        <w:t xml:space="preserve"> </w:t>
      </w:r>
      <w:r w:rsidR="009A1858" w:rsidRPr="007E233D">
        <w:rPr>
          <w:b/>
          <w:sz w:val="24"/>
          <w:szCs w:val="24"/>
        </w:rPr>
        <w:br/>
      </w:r>
      <w:r w:rsidR="001333CF" w:rsidRPr="007E233D">
        <w:rPr>
          <w:sz w:val="24"/>
          <w:szCs w:val="24"/>
        </w:rPr>
        <w:t xml:space="preserve">czy Zamawiający dopuści możliwość zaoferowania kompresy gazowe o wadze min. 1,11g/cm2 – pozostałe parametry spełnione? </w:t>
      </w:r>
      <w:r w:rsidRPr="007E233D">
        <w:rPr>
          <w:b/>
          <w:bCs/>
          <w:sz w:val="24"/>
          <w:szCs w:val="24"/>
        </w:rPr>
        <w:br/>
        <w:t>Stanowisko (wyjaśnienie) Zamawiającego:</w:t>
      </w:r>
      <w:r w:rsidR="007E233D" w:rsidRPr="007E233D">
        <w:rPr>
          <w:b/>
          <w:bCs/>
          <w:sz w:val="24"/>
          <w:szCs w:val="24"/>
        </w:rPr>
        <w:t xml:space="preserve"> </w:t>
      </w:r>
      <w:r w:rsidR="007E233D" w:rsidRPr="007E233D">
        <w:rPr>
          <w:rFonts w:cstheme="minorHAnsi"/>
          <w:sz w:val="24"/>
          <w:szCs w:val="24"/>
        </w:rPr>
        <w:t>Zamawiający dopuszcza kompresy gazowe o wadze jednostkowej min. 1,11 g. Wykonawca ma obowiązek dołączyć do oferty odpowiednie dokumenty potwierdzające masę kompresu.</w:t>
      </w:r>
    </w:p>
    <w:p w14:paraId="2CC40586" w14:textId="77777777" w:rsidR="000A176E" w:rsidRPr="007E233D" w:rsidRDefault="000A176E" w:rsidP="000A176E">
      <w:pPr>
        <w:autoSpaceDE w:val="0"/>
        <w:autoSpaceDN w:val="0"/>
        <w:adjustRightInd w:val="0"/>
        <w:rPr>
          <w:b/>
          <w:bCs/>
          <w:sz w:val="24"/>
          <w:szCs w:val="24"/>
        </w:rPr>
      </w:pPr>
    </w:p>
    <w:p w14:paraId="2D661561" w14:textId="77777777" w:rsidR="007E233D" w:rsidRDefault="000A176E" w:rsidP="007E233D">
      <w:pPr>
        <w:autoSpaceDE w:val="0"/>
        <w:autoSpaceDN w:val="0"/>
        <w:adjustRightInd w:val="0"/>
        <w:rPr>
          <w:rFonts w:cstheme="minorHAnsi"/>
          <w:b/>
          <w:bCs/>
          <w:color w:val="FF0000"/>
          <w:sz w:val="24"/>
          <w:szCs w:val="24"/>
        </w:rPr>
      </w:pPr>
      <w:r w:rsidRPr="007E233D">
        <w:rPr>
          <w:b/>
          <w:bCs/>
          <w:sz w:val="24"/>
          <w:szCs w:val="24"/>
        </w:rPr>
        <w:t>Pytanie nr 20</w:t>
      </w:r>
      <w:r w:rsidR="009A1858" w:rsidRPr="007E233D">
        <w:rPr>
          <w:b/>
          <w:bCs/>
          <w:sz w:val="24"/>
          <w:szCs w:val="24"/>
        </w:rPr>
        <w:t xml:space="preserve"> – </w:t>
      </w:r>
      <w:r w:rsidR="009A1858" w:rsidRPr="007E233D">
        <w:rPr>
          <w:sz w:val="24"/>
          <w:szCs w:val="24"/>
        </w:rPr>
        <w:t xml:space="preserve">dot. </w:t>
      </w:r>
      <w:r w:rsidR="001333CF" w:rsidRPr="007E233D">
        <w:rPr>
          <w:sz w:val="24"/>
          <w:szCs w:val="24"/>
        </w:rPr>
        <w:t>Pakiet 9</w:t>
      </w:r>
      <w:r w:rsidR="009A1858" w:rsidRPr="007E233D">
        <w:rPr>
          <w:sz w:val="24"/>
          <w:szCs w:val="24"/>
        </w:rPr>
        <w:t xml:space="preserve">, </w:t>
      </w:r>
      <w:r w:rsidR="001333CF" w:rsidRPr="007E233D">
        <w:rPr>
          <w:sz w:val="24"/>
          <w:szCs w:val="24"/>
        </w:rPr>
        <w:t>Pozycja 3</w:t>
      </w:r>
      <w:r w:rsidR="001333CF" w:rsidRPr="007E233D">
        <w:rPr>
          <w:b/>
          <w:sz w:val="24"/>
          <w:szCs w:val="24"/>
        </w:rPr>
        <w:t xml:space="preserve">  </w:t>
      </w:r>
      <w:r w:rsidR="009A1858" w:rsidRPr="007E233D">
        <w:rPr>
          <w:b/>
          <w:sz w:val="24"/>
          <w:szCs w:val="24"/>
        </w:rPr>
        <w:br/>
      </w:r>
      <w:r w:rsidR="009A1858" w:rsidRPr="007E233D">
        <w:rPr>
          <w:sz w:val="24"/>
          <w:szCs w:val="24"/>
        </w:rPr>
        <w:t>C</w:t>
      </w:r>
      <w:r w:rsidR="001333CF" w:rsidRPr="007E233D">
        <w:rPr>
          <w:sz w:val="24"/>
          <w:szCs w:val="24"/>
        </w:rPr>
        <w:t xml:space="preserve">zy Zamawiający dopuści możliwość zaoferowania kompresy gazowe o wadze min. </w:t>
      </w:r>
      <w:r w:rsidR="001333CF" w:rsidRPr="007E233D">
        <w:rPr>
          <w:sz w:val="24"/>
          <w:szCs w:val="24"/>
        </w:rPr>
        <w:lastRenderedPageBreak/>
        <w:t xml:space="preserve">1,94g/cm2 – pozostałe parametry spełnione? </w:t>
      </w:r>
      <w:r w:rsidRPr="007E233D">
        <w:rPr>
          <w:b/>
          <w:bCs/>
          <w:sz w:val="24"/>
          <w:szCs w:val="24"/>
        </w:rPr>
        <w:br/>
        <w:t>Stanowisko (wyjaśnienie) Zamawiającego:</w:t>
      </w:r>
      <w:r w:rsidR="007E233D" w:rsidRPr="007E233D">
        <w:rPr>
          <w:b/>
          <w:bCs/>
          <w:sz w:val="24"/>
          <w:szCs w:val="24"/>
        </w:rPr>
        <w:t xml:space="preserve"> </w:t>
      </w:r>
      <w:r w:rsidR="007E233D" w:rsidRPr="007E233D">
        <w:rPr>
          <w:rFonts w:cstheme="minorHAnsi"/>
          <w:sz w:val="24"/>
          <w:szCs w:val="24"/>
        </w:rPr>
        <w:t>Zamawiający dopuszcza kompresy gazowe o wadze jednostkowej min. 1,94 g. Wykonawca ma obowiązek dołączyć do oferty odpowiednie dokumenty potwierdzające masę kompresu.</w:t>
      </w:r>
    </w:p>
    <w:p w14:paraId="70B77952" w14:textId="77777777" w:rsidR="000A176E" w:rsidRPr="007E233D" w:rsidRDefault="000A176E" w:rsidP="000A176E">
      <w:pPr>
        <w:autoSpaceDE w:val="0"/>
        <w:autoSpaceDN w:val="0"/>
        <w:adjustRightInd w:val="0"/>
        <w:rPr>
          <w:b/>
          <w:bCs/>
          <w:sz w:val="24"/>
          <w:szCs w:val="24"/>
        </w:rPr>
      </w:pPr>
    </w:p>
    <w:p w14:paraId="0E9DC29E" w14:textId="43657011" w:rsidR="001333CF" w:rsidRPr="007E233D" w:rsidRDefault="000A176E" w:rsidP="009A1858">
      <w:pPr>
        <w:autoSpaceDE w:val="0"/>
        <w:autoSpaceDN w:val="0"/>
        <w:adjustRightInd w:val="0"/>
        <w:rPr>
          <w:sz w:val="24"/>
          <w:szCs w:val="24"/>
        </w:rPr>
      </w:pPr>
      <w:r w:rsidRPr="007E233D">
        <w:rPr>
          <w:b/>
          <w:bCs/>
          <w:sz w:val="24"/>
          <w:szCs w:val="24"/>
        </w:rPr>
        <w:t>Pytanie nr 21</w:t>
      </w:r>
      <w:r w:rsidR="009A1858" w:rsidRPr="007E233D">
        <w:rPr>
          <w:b/>
          <w:bCs/>
          <w:sz w:val="24"/>
          <w:szCs w:val="24"/>
        </w:rPr>
        <w:t xml:space="preserve">- </w:t>
      </w:r>
      <w:r w:rsidR="009A1858" w:rsidRPr="007E233D">
        <w:rPr>
          <w:sz w:val="24"/>
          <w:szCs w:val="24"/>
        </w:rPr>
        <w:t xml:space="preserve">dot. </w:t>
      </w:r>
      <w:r w:rsidR="001333CF" w:rsidRPr="007E233D">
        <w:rPr>
          <w:sz w:val="24"/>
          <w:szCs w:val="24"/>
        </w:rPr>
        <w:t>Pakiet 9</w:t>
      </w:r>
      <w:r w:rsidR="009A1858" w:rsidRPr="007E233D">
        <w:rPr>
          <w:sz w:val="24"/>
          <w:szCs w:val="24"/>
        </w:rPr>
        <w:t xml:space="preserve">, </w:t>
      </w:r>
      <w:r w:rsidR="001333CF" w:rsidRPr="007E233D">
        <w:rPr>
          <w:sz w:val="24"/>
          <w:szCs w:val="24"/>
        </w:rPr>
        <w:t>Pozycja 4</w:t>
      </w:r>
      <w:r w:rsidR="001333CF" w:rsidRPr="007E233D">
        <w:rPr>
          <w:b/>
          <w:sz w:val="24"/>
          <w:szCs w:val="24"/>
        </w:rPr>
        <w:t xml:space="preserve"> </w:t>
      </w:r>
      <w:r w:rsidR="009A1858" w:rsidRPr="007E233D">
        <w:rPr>
          <w:b/>
          <w:sz w:val="24"/>
          <w:szCs w:val="24"/>
        </w:rPr>
        <w:br/>
      </w:r>
      <w:r w:rsidR="009A1858" w:rsidRPr="007E233D">
        <w:rPr>
          <w:sz w:val="24"/>
          <w:szCs w:val="24"/>
        </w:rPr>
        <w:t>C</w:t>
      </w:r>
      <w:r w:rsidR="001333CF" w:rsidRPr="007E233D">
        <w:rPr>
          <w:sz w:val="24"/>
          <w:szCs w:val="24"/>
        </w:rPr>
        <w:t xml:space="preserve">zy Zamawiający dopuści możliwość zaoferowania kompresy gazowe o wadze min. 3,70g/cm2 – pozostałe parametry spełnione? </w:t>
      </w:r>
    </w:p>
    <w:p w14:paraId="523FE207" w14:textId="77777777" w:rsidR="007E233D" w:rsidRDefault="000A176E" w:rsidP="007E233D">
      <w:pPr>
        <w:autoSpaceDE w:val="0"/>
        <w:autoSpaceDN w:val="0"/>
        <w:adjustRightInd w:val="0"/>
        <w:rPr>
          <w:rFonts w:cstheme="minorHAnsi"/>
          <w:b/>
          <w:bCs/>
          <w:color w:val="FF0000"/>
          <w:sz w:val="24"/>
          <w:szCs w:val="24"/>
        </w:rPr>
      </w:pPr>
      <w:r w:rsidRPr="007E233D">
        <w:rPr>
          <w:b/>
          <w:bCs/>
          <w:sz w:val="24"/>
          <w:szCs w:val="24"/>
        </w:rPr>
        <w:t>Stanowisko (wyjaśnienie) Zamawiającego:</w:t>
      </w:r>
      <w:r w:rsidR="007E233D" w:rsidRPr="007E233D">
        <w:rPr>
          <w:b/>
          <w:bCs/>
          <w:sz w:val="24"/>
          <w:szCs w:val="24"/>
        </w:rPr>
        <w:t xml:space="preserve"> </w:t>
      </w:r>
      <w:r w:rsidR="007E233D" w:rsidRPr="007E233D">
        <w:rPr>
          <w:rFonts w:cstheme="minorHAnsi"/>
          <w:sz w:val="24"/>
          <w:szCs w:val="24"/>
        </w:rPr>
        <w:t>Zamawiający dopuszcza kompresy gazowe o wadze jednostkowej min. 3,70 g. Wykonawca ma obowiązek dołączyć do oferty odpowiednie dokumenty potwierdzające masę kompresu.</w:t>
      </w:r>
    </w:p>
    <w:p w14:paraId="7ED8C09C" w14:textId="77777777" w:rsidR="000A176E" w:rsidRPr="0083167C" w:rsidRDefault="000A176E" w:rsidP="000A176E">
      <w:pPr>
        <w:autoSpaceDE w:val="0"/>
        <w:autoSpaceDN w:val="0"/>
        <w:adjustRightInd w:val="0"/>
        <w:rPr>
          <w:b/>
          <w:bCs/>
          <w:sz w:val="24"/>
          <w:szCs w:val="24"/>
          <w:highlight w:val="yellow"/>
        </w:rPr>
      </w:pPr>
    </w:p>
    <w:p w14:paraId="64B5DBA2" w14:textId="54BFE810" w:rsidR="000A176E" w:rsidRPr="007E233D" w:rsidRDefault="000A176E" w:rsidP="009A1858">
      <w:pPr>
        <w:autoSpaceDE w:val="0"/>
        <w:autoSpaceDN w:val="0"/>
        <w:adjustRightInd w:val="0"/>
        <w:rPr>
          <w:sz w:val="24"/>
          <w:szCs w:val="24"/>
        </w:rPr>
      </w:pPr>
      <w:r w:rsidRPr="007E233D">
        <w:rPr>
          <w:b/>
          <w:bCs/>
          <w:sz w:val="24"/>
          <w:szCs w:val="24"/>
        </w:rPr>
        <w:t>Pytanie nr 22</w:t>
      </w:r>
      <w:r w:rsidR="009A1858" w:rsidRPr="007E233D">
        <w:rPr>
          <w:b/>
          <w:bCs/>
          <w:sz w:val="24"/>
          <w:szCs w:val="24"/>
        </w:rPr>
        <w:t xml:space="preserve"> </w:t>
      </w:r>
      <w:r w:rsidR="00411229" w:rsidRPr="007E233D">
        <w:rPr>
          <w:b/>
          <w:bCs/>
          <w:sz w:val="24"/>
          <w:szCs w:val="24"/>
        </w:rPr>
        <w:t xml:space="preserve">- </w:t>
      </w:r>
      <w:r w:rsidR="009A1858" w:rsidRPr="007E233D">
        <w:rPr>
          <w:sz w:val="24"/>
          <w:szCs w:val="24"/>
        </w:rPr>
        <w:t xml:space="preserve">dot. </w:t>
      </w:r>
      <w:r w:rsidR="001333CF" w:rsidRPr="007E233D">
        <w:rPr>
          <w:sz w:val="24"/>
          <w:szCs w:val="24"/>
        </w:rPr>
        <w:t>Pakiet 11</w:t>
      </w:r>
      <w:r w:rsidR="009A1858" w:rsidRPr="007E233D">
        <w:rPr>
          <w:sz w:val="24"/>
          <w:szCs w:val="24"/>
        </w:rPr>
        <w:t xml:space="preserve">,  </w:t>
      </w:r>
      <w:r w:rsidR="001333CF" w:rsidRPr="007E233D">
        <w:rPr>
          <w:sz w:val="24"/>
          <w:szCs w:val="24"/>
        </w:rPr>
        <w:t>Pozycja 1</w:t>
      </w:r>
      <w:r w:rsidR="009A1858" w:rsidRPr="007E233D">
        <w:rPr>
          <w:b/>
          <w:sz w:val="24"/>
          <w:szCs w:val="24"/>
        </w:rPr>
        <w:br/>
      </w:r>
      <w:r w:rsidR="009A1858" w:rsidRPr="007E233D">
        <w:rPr>
          <w:sz w:val="24"/>
          <w:szCs w:val="24"/>
        </w:rPr>
        <w:t>C</w:t>
      </w:r>
      <w:r w:rsidR="001333CF" w:rsidRPr="007E233D">
        <w:rPr>
          <w:sz w:val="24"/>
          <w:szCs w:val="24"/>
        </w:rPr>
        <w:t>zy Zamawiający dopuści możliwość zaoferowania kompres</w:t>
      </w:r>
      <w:r w:rsidR="00C454D9">
        <w:rPr>
          <w:sz w:val="24"/>
          <w:szCs w:val="24"/>
        </w:rPr>
        <w:t xml:space="preserve"> </w:t>
      </w:r>
      <w:r w:rsidR="001333CF" w:rsidRPr="007E233D">
        <w:rPr>
          <w:sz w:val="24"/>
          <w:szCs w:val="24"/>
        </w:rPr>
        <w:t>y gazowe jałowe 12-warstw, 17-nitek z nitką RTG 5 cm x 5 cm x 20 sztuk z odpowiednim przeliczeniem zamawianych ilości tj. 2 600 opakowań?</w:t>
      </w:r>
      <w:r w:rsidRPr="007E233D">
        <w:rPr>
          <w:b/>
          <w:bCs/>
          <w:sz w:val="24"/>
          <w:szCs w:val="24"/>
        </w:rPr>
        <w:br/>
        <w:t>Stanowisko (wyjaśnienie) Zamawiającego:</w:t>
      </w:r>
      <w:r w:rsidR="007E233D" w:rsidRPr="007E233D">
        <w:rPr>
          <w:b/>
          <w:bCs/>
          <w:sz w:val="24"/>
          <w:szCs w:val="24"/>
        </w:rPr>
        <w:t xml:space="preserve"> </w:t>
      </w:r>
      <w:r w:rsidR="001C2275">
        <w:rPr>
          <w:sz w:val="24"/>
          <w:szCs w:val="24"/>
        </w:rPr>
        <w:t>z</w:t>
      </w:r>
      <w:r w:rsidR="007E233D" w:rsidRPr="007E233D">
        <w:rPr>
          <w:sz w:val="24"/>
          <w:szCs w:val="24"/>
        </w:rPr>
        <w:t>godnie z SWZ</w:t>
      </w:r>
    </w:p>
    <w:p w14:paraId="01924D8D" w14:textId="77777777" w:rsidR="000A176E" w:rsidRPr="00C454D9" w:rsidRDefault="000A176E" w:rsidP="000A176E">
      <w:pPr>
        <w:autoSpaceDE w:val="0"/>
        <w:autoSpaceDN w:val="0"/>
        <w:adjustRightInd w:val="0"/>
        <w:rPr>
          <w:b/>
          <w:bCs/>
          <w:sz w:val="24"/>
          <w:szCs w:val="24"/>
        </w:rPr>
      </w:pPr>
    </w:p>
    <w:p w14:paraId="2C212A07" w14:textId="2780A5AA" w:rsidR="000A176E" w:rsidRPr="00C454D9" w:rsidRDefault="000A176E" w:rsidP="009A1858">
      <w:pPr>
        <w:autoSpaceDE w:val="0"/>
        <w:autoSpaceDN w:val="0"/>
        <w:adjustRightInd w:val="0"/>
        <w:rPr>
          <w:sz w:val="24"/>
          <w:szCs w:val="24"/>
        </w:rPr>
      </w:pPr>
      <w:r w:rsidRPr="00C454D9">
        <w:rPr>
          <w:b/>
          <w:bCs/>
          <w:sz w:val="24"/>
          <w:szCs w:val="24"/>
        </w:rPr>
        <w:t>Pytanie nr 23</w:t>
      </w:r>
      <w:r w:rsidR="009A1858" w:rsidRPr="00C454D9">
        <w:rPr>
          <w:b/>
          <w:bCs/>
          <w:sz w:val="24"/>
          <w:szCs w:val="24"/>
        </w:rPr>
        <w:t xml:space="preserve"> – </w:t>
      </w:r>
      <w:r w:rsidR="009A1858" w:rsidRPr="00C454D9">
        <w:rPr>
          <w:sz w:val="24"/>
          <w:szCs w:val="24"/>
        </w:rPr>
        <w:t xml:space="preserve">dot. </w:t>
      </w:r>
      <w:r w:rsidR="001333CF" w:rsidRPr="00C454D9">
        <w:rPr>
          <w:sz w:val="24"/>
          <w:szCs w:val="24"/>
        </w:rPr>
        <w:t>Pakiet 22</w:t>
      </w:r>
      <w:r w:rsidR="009A1858" w:rsidRPr="00C454D9">
        <w:rPr>
          <w:sz w:val="24"/>
          <w:szCs w:val="24"/>
        </w:rPr>
        <w:t xml:space="preserve">, </w:t>
      </w:r>
      <w:r w:rsidR="001333CF" w:rsidRPr="00C454D9">
        <w:rPr>
          <w:sz w:val="24"/>
          <w:szCs w:val="24"/>
        </w:rPr>
        <w:t>Pozycja 1</w:t>
      </w:r>
      <w:r w:rsidR="001333CF" w:rsidRPr="00C454D9">
        <w:rPr>
          <w:b/>
          <w:sz w:val="24"/>
          <w:szCs w:val="24"/>
        </w:rPr>
        <w:t xml:space="preserve"> </w:t>
      </w:r>
      <w:r w:rsidR="009A1858" w:rsidRPr="00C454D9">
        <w:rPr>
          <w:b/>
          <w:sz w:val="24"/>
          <w:szCs w:val="24"/>
        </w:rPr>
        <w:br/>
      </w:r>
      <w:r w:rsidR="009A1858" w:rsidRPr="00C454D9">
        <w:rPr>
          <w:sz w:val="24"/>
          <w:szCs w:val="24"/>
        </w:rPr>
        <w:t>C</w:t>
      </w:r>
      <w:r w:rsidR="001333CF" w:rsidRPr="00C454D9">
        <w:rPr>
          <w:sz w:val="24"/>
          <w:szCs w:val="24"/>
        </w:rPr>
        <w:t>zy Zamawiający dopuści możliwość zaoferowania jednorazowy zestaw do zakładania szwów w którego składzie nożyczki metalowe ostre są w rozmiarze 11,4 cm – pozostałe parametry i komponenty zgodne z SWZ?</w:t>
      </w:r>
      <w:r w:rsidRPr="00C454D9">
        <w:rPr>
          <w:b/>
          <w:bCs/>
          <w:sz w:val="24"/>
          <w:szCs w:val="24"/>
        </w:rPr>
        <w:br/>
        <w:t>Stanowisko (wyjaśnienie) Zamawiającego:</w:t>
      </w:r>
      <w:r w:rsidR="00C454D9" w:rsidRPr="00C454D9">
        <w:rPr>
          <w:b/>
          <w:bCs/>
          <w:sz w:val="24"/>
          <w:szCs w:val="24"/>
        </w:rPr>
        <w:t xml:space="preserve"> </w:t>
      </w:r>
      <w:r w:rsidR="00C454D9" w:rsidRPr="00C454D9">
        <w:rPr>
          <w:rFonts w:cstheme="minorHAnsi"/>
          <w:sz w:val="24"/>
          <w:szCs w:val="24"/>
        </w:rPr>
        <w:t>Zamawiający dopuszcza</w:t>
      </w:r>
    </w:p>
    <w:p w14:paraId="0A55EA7A" w14:textId="77777777" w:rsidR="000A176E" w:rsidRPr="0083167C" w:rsidRDefault="000A176E">
      <w:pPr>
        <w:rPr>
          <w:b/>
          <w:bCs/>
          <w:sz w:val="24"/>
          <w:szCs w:val="24"/>
          <w:highlight w:val="yellow"/>
        </w:rPr>
      </w:pPr>
    </w:p>
    <w:p w14:paraId="1D10F807" w14:textId="64D88DBC" w:rsidR="000A176E" w:rsidRPr="0028656D" w:rsidRDefault="000A176E" w:rsidP="009A1858">
      <w:pPr>
        <w:autoSpaceDE w:val="0"/>
        <w:autoSpaceDN w:val="0"/>
        <w:adjustRightInd w:val="0"/>
        <w:rPr>
          <w:sz w:val="24"/>
          <w:szCs w:val="24"/>
        </w:rPr>
      </w:pPr>
      <w:r w:rsidRPr="0028656D">
        <w:rPr>
          <w:b/>
          <w:bCs/>
          <w:sz w:val="24"/>
          <w:szCs w:val="24"/>
        </w:rPr>
        <w:t>Pytanie nr 24</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23</w:t>
      </w:r>
      <w:r w:rsidR="009A1858" w:rsidRPr="0028656D">
        <w:rPr>
          <w:sz w:val="24"/>
          <w:szCs w:val="24"/>
        </w:rPr>
        <w:t xml:space="preserve">,  </w:t>
      </w:r>
      <w:r w:rsidR="001333CF" w:rsidRPr="0028656D">
        <w:rPr>
          <w:sz w:val="24"/>
          <w:szCs w:val="24"/>
        </w:rPr>
        <w:t>Pozycja 1</w:t>
      </w:r>
      <w:r w:rsidR="001333CF" w:rsidRPr="0028656D">
        <w:rPr>
          <w:b/>
          <w:sz w:val="24"/>
          <w:szCs w:val="24"/>
        </w:rPr>
        <w:t xml:space="preserve">  </w:t>
      </w:r>
      <w:r w:rsidR="009A1858" w:rsidRPr="0028656D">
        <w:rPr>
          <w:b/>
          <w:sz w:val="24"/>
          <w:szCs w:val="24"/>
        </w:rPr>
        <w:br/>
      </w:r>
      <w:r w:rsidR="009A1858" w:rsidRPr="0028656D">
        <w:rPr>
          <w:sz w:val="24"/>
          <w:szCs w:val="24"/>
        </w:rPr>
        <w:t>C</w:t>
      </w:r>
      <w:r w:rsidR="001333CF" w:rsidRPr="0028656D">
        <w:rPr>
          <w:sz w:val="24"/>
          <w:szCs w:val="24"/>
        </w:rPr>
        <w:t>zy Zamawiający dopuści możliwość zaoferowania jednorazowy zestaw do hemodializy, w którego składzie: w części Podłączenie serweta włókninowa nieprzylepna jest w rozmiarze 37,5 cm x 45 cm, a 2 przylepce włókninowe podtrzymujące są w rozmiarze 1,25 cm x 14,8 cm, natomiast w części Rozłączenie pojedyncza rękawiczka diagnostyczna dla pacjenta jest w rozmiarze M - pozostałe parametry i komponenty zgodne z SWZ?</w:t>
      </w:r>
      <w:r w:rsidRPr="0028656D">
        <w:rPr>
          <w:b/>
          <w:bCs/>
          <w:sz w:val="24"/>
          <w:szCs w:val="24"/>
        </w:rPr>
        <w:br/>
        <w:t>Stanowisko (wyjaśnienie) Zamawiającego:</w:t>
      </w:r>
      <w:r w:rsidR="001C2275" w:rsidRPr="0028656D">
        <w:rPr>
          <w:b/>
          <w:bCs/>
          <w:sz w:val="24"/>
          <w:szCs w:val="24"/>
        </w:rPr>
        <w:t xml:space="preserve"> </w:t>
      </w:r>
      <w:r w:rsidR="001C2275" w:rsidRPr="0028656D">
        <w:rPr>
          <w:rFonts w:cstheme="minorHAnsi"/>
          <w:sz w:val="24"/>
          <w:szCs w:val="24"/>
        </w:rPr>
        <w:t>Zamawiający dopuszcza</w:t>
      </w:r>
    </w:p>
    <w:p w14:paraId="5F919477" w14:textId="77777777" w:rsidR="000A176E" w:rsidRPr="0083167C" w:rsidRDefault="000A176E">
      <w:pPr>
        <w:rPr>
          <w:b/>
          <w:bCs/>
          <w:sz w:val="24"/>
          <w:szCs w:val="24"/>
          <w:highlight w:val="yellow"/>
        </w:rPr>
      </w:pPr>
    </w:p>
    <w:p w14:paraId="0098BE10" w14:textId="022EF65F" w:rsidR="001333CF" w:rsidRPr="0028656D" w:rsidRDefault="000A176E" w:rsidP="009A1858">
      <w:pPr>
        <w:autoSpaceDE w:val="0"/>
        <w:autoSpaceDN w:val="0"/>
        <w:adjustRightInd w:val="0"/>
        <w:rPr>
          <w:sz w:val="24"/>
          <w:szCs w:val="24"/>
        </w:rPr>
      </w:pPr>
      <w:r w:rsidRPr="0028656D">
        <w:rPr>
          <w:b/>
          <w:bCs/>
          <w:sz w:val="24"/>
          <w:szCs w:val="24"/>
        </w:rPr>
        <w:t>Pytanie nr 25</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25</w:t>
      </w:r>
      <w:r w:rsidR="009A1858" w:rsidRPr="0028656D">
        <w:rPr>
          <w:sz w:val="24"/>
          <w:szCs w:val="24"/>
        </w:rPr>
        <w:t xml:space="preserve">, </w:t>
      </w:r>
      <w:r w:rsidR="001333CF" w:rsidRPr="0028656D">
        <w:rPr>
          <w:sz w:val="24"/>
          <w:szCs w:val="24"/>
        </w:rPr>
        <w:t>Pozycja 1</w:t>
      </w:r>
      <w:r w:rsidR="001333CF" w:rsidRPr="0028656D">
        <w:rPr>
          <w:b/>
          <w:sz w:val="24"/>
          <w:szCs w:val="24"/>
        </w:rPr>
        <w:t xml:space="preserve"> </w:t>
      </w:r>
      <w:r w:rsidR="009A1858" w:rsidRPr="0028656D">
        <w:rPr>
          <w:b/>
          <w:sz w:val="24"/>
          <w:szCs w:val="24"/>
        </w:rPr>
        <w:br/>
      </w:r>
      <w:r w:rsidR="009A1858" w:rsidRPr="0028656D">
        <w:rPr>
          <w:bCs/>
          <w:sz w:val="24"/>
          <w:szCs w:val="24"/>
        </w:rPr>
        <w:t>C</w:t>
      </w:r>
      <w:r w:rsidR="001333CF" w:rsidRPr="0028656D">
        <w:rPr>
          <w:sz w:val="24"/>
          <w:szCs w:val="24"/>
        </w:rPr>
        <w:t>zy Zamawiający dopuści możliwość zaoferowania zestaw do dezynfekcji o składzie:</w:t>
      </w:r>
    </w:p>
    <w:p w14:paraId="7EC00A61" w14:textId="77777777" w:rsidR="001333CF" w:rsidRPr="0028656D" w:rsidRDefault="001333CF" w:rsidP="001333CF">
      <w:pPr>
        <w:autoSpaceDE w:val="0"/>
        <w:autoSpaceDN w:val="0"/>
        <w:adjustRightInd w:val="0"/>
        <w:rPr>
          <w:color w:val="000000"/>
          <w:sz w:val="24"/>
          <w:szCs w:val="24"/>
        </w:rPr>
      </w:pPr>
      <w:r w:rsidRPr="0028656D">
        <w:rPr>
          <w:color w:val="000000"/>
          <w:sz w:val="24"/>
          <w:szCs w:val="24"/>
        </w:rPr>
        <w:t xml:space="preserve">6 x tampon włókninowy (tupfer), wielkość jajka </w:t>
      </w:r>
    </w:p>
    <w:p w14:paraId="285B2FA4" w14:textId="77777777" w:rsidR="001333CF" w:rsidRPr="0028656D" w:rsidRDefault="001333CF" w:rsidP="001333CF">
      <w:pPr>
        <w:autoSpaceDE w:val="0"/>
        <w:autoSpaceDN w:val="0"/>
        <w:adjustRightInd w:val="0"/>
        <w:rPr>
          <w:color w:val="000000"/>
          <w:sz w:val="24"/>
          <w:szCs w:val="24"/>
        </w:rPr>
      </w:pPr>
      <w:r w:rsidRPr="0028656D">
        <w:rPr>
          <w:color w:val="000000"/>
          <w:sz w:val="24"/>
          <w:szCs w:val="24"/>
        </w:rPr>
        <w:t xml:space="preserve">1 x kleszczyki plastikowe 24 cm </w:t>
      </w:r>
    </w:p>
    <w:p w14:paraId="4D3F6418" w14:textId="77777777" w:rsidR="001333CF" w:rsidRPr="0028656D" w:rsidRDefault="001333CF" w:rsidP="001333CF">
      <w:pPr>
        <w:autoSpaceDE w:val="0"/>
        <w:autoSpaceDN w:val="0"/>
        <w:adjustRightInd w:val="0"/>
        <w:rPr>
          <w:color w:val="000000"/>
          <w:sz w:val="24"/>
          <w:szCs w:val="24"/>
        </w:rPr>
      </w:pPr>
      <w:r w:rsidRPr="0028656D">
        <w:rPr>
          <w:color w:val="000000"/>
          <w:sz w:val="24"/>
          <w:szCs w:val="24"/>
        </w:rPr>
        <w:t xml:space="preserve">1 x transparentna miseczka plastikowa 150 ml </w:t>
      </w:r>
    </w:p>
    <w:p w14:paraId="6EF970F8" w14:textId="0E36E241" w:rsidR="000A176E" w:rsidRPr="0028656D" w:rsidRDefault="001333CF" w:rsidP="000A176E">
      <w:pPr>
        <w:autoSpaceDE w:val="0"/>
        <w:autoSpaceDN w:val="0"/>
        <w:adjustRightInd w:val="0"/>
        <w:rPr>
          <w:color w:val="000000"/>
          <w:sz w:val="24"/>
          <w:szCs w:val="24"/>
        </w:rPr>
      </w:pPr>
      <w:r w:rsidRPr="0028656D">
        <w:rPr>
          <w:color w:val="000000"/>
          <w:sz w:val="24"/>
          <w:szCs w:val="24"/>
        </w:rPr>
        <w:t xml:space="preserve">Całość zapakowana w opakowanie typu twardy blister służące jako pojemnik.  </w:t>
      </w:r>
      <w:r w:rsidR="000A176E" w:rsidRPr="0028656D">
        <w:rPr>
          <w:b/>
          <w:bCs/>
          <w:sz w:val="24"/>
          <w:szCs w:val="24"/>
        </w:rPr>
        <w:br/>
        <w:t>Stanowisko (wyjaśnienie) Zamawiającego:</w:t>
      </w:r>
      <w:r w:rsidR="0028656D" w:rsidRPr="0028656D">
        <w:rPr>
          <w:b/>
          <w:bCs/>
          <w:sz w:val="24"/>
          <w:szCs w:val="24"/>
        </w:rPr>
        <w:t xml:space="preserve"> </w:t>
      </w:r>
      <w:r w:rsidR="0028656D" w:rsidRPr="0028656D">
        <w:rPr>
          <w:sz w:val="24"/>
          <w:szCs w:val="24"/>
        </w:rPr>
        <w:t>zgodnie z SWZ</w:t>
      </w:r>
    </w:p>
    <w:p w14:paraId="465E9B38" w14:textId="77777777" w:rsidR="000A176E" w:rsidRPr="0028656D" w:rsidRDefault="000A176E">
      <w:pPr>
        <w:rPr>
          <w:b/>
          <w:bCs/>
          <w:sz w:val="24"/>
          <w:szCs w:val="24"/>
        </w:rPr>
      </w:pPr>
    </w:p>
    <w:p w14:paraId="0A760214" w14:textId="1CC767CD" w:rsidR="009A1858" w:rsidRPr="0028656D" w:rsidRDefault="000A176E" w:rsidP="000A176E">
      <w:pPr>
        <w:autoSpaceDE w:val="0"/>
        <w:autoSpaceDN w:val="0"/>
        <w:adjustRightInd w:val="0"/>
        <w:rPr>
          <w:sz w:val="24"/>
          <w:szCs w:val="24"/>
        </w:rPr>
      </w:pPr>
      <w:r w:rsidRPr="0028656D">
        <w:rPr>
          <w:b/>
          <w:bCs/>
          <w:sz w:val="24"/>
          <w:szCs w:val="24"/>
        </w:rPr>
        <w:t>Pytanie nr 26</w:t>
      </w:r>
      <w:r w:rsidR="009A1858" w:rsidRPr="0028656D">
        <w:rPr>
          <w:b/>
          <w:bCs/>
          <w:sz w:val="24"/>
          <w:szCs w:val="24"/>
        </w:rPr>
        <w:t xml:space="preserve">-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 xml:space="preserve">Pozycje 1-4, 6-9 </w:t>
      </w:r>
    </w:p>
    <w:p w14:paraId="36758517" w14:textId="13D8DA81" w:rsidR="000A176E" w:rsidRPr="0028656D" w:rsidRDefault="009A1858" w:rsidP="000A176E">
      <w:pPr>
        <w:autoSpaceDE w:val="0"/>
        <w:autoSpaceDN w:val="0"/>
        <w:adjustRightInd w:val="0"/>
        <w:rPr>
          <w:sz w:val="24"/>
          <w:szCs w:val="24"/>
        </w:rPr>
      </w:pPr>
      <w:r w:rsidRPr="0028656D">
        <w:rPr>
          <w:sz w:val="24"/>
          <w:szCs w:val="24"/>
        </w:rPr>
        <w:t>C</w:t>
      </w:r>
      <w:r w:rsidR="001333CF" w:rsidRPr="0028656D">
        <w:rPr>
          <w:sz w:val="24"/>
          <w:szCs w:val="24"/>
        </w:rPr>
        <w:t>zy Zamawiający dopuści możliwość zaoferowania serwety, które posiadają gramaturę włókniny min. 55 g/m2?</w:t>
      </w:r>
      <w:r w:rsidR="000A176E" w:rsidRPr="0028656D">
        <w:rPr>
          <w:b/>
          <w:bCs/>
          <w:sz w:val="24"/>
          <w:szCs w:val="24"/>
        </w:rPr>
        <w:br/>
        <w:t>Stanowisko (wyjaśnienie) Zamawiającego:</w:t>
      </w:r>
      <w:r w:rsidR="0028656D" w:rsidRPr="0028656D">
        <w:rPr>
          <w:b/>
          <w:bCs/>
          <w:sz w:val="24"/>
          <w:szCs w:val="24"/>
        </w:rPr>
        <w:t xml:space="preserve"> </w:t>
      </w:r>
      <w:r w:rsidR="0028656D" w:rsidRPr="0028656D">
        <w:rPr>
          <w:sz w:val="24"/>
          <w:szCs w:val="24"/>
        </w:rPr>
        <w:t>zgodnie z SWZ</w:t>
      </w:r>
    </w:p>
    <w:p w14:paraId="1CB86D96" w14:textId="77777777" w:rsidR="000A176E" w:rsidRPr="0028656D" w:rsidRDefault="000A176E">
      <w:pPr>
        <w:rPr>
          <w:b/>
          <w:bCs/>
          <w:sz w:val="24"/>
          <w:szCs w:val="24"/>
        </w:rPr>
      </w:pPr>
    </w:p>
    <w:p w14:paraId="6D001EFD" w14:textId="0747B199" w:rsidR="009A1858" w:rsidRPr="0028656D" w:rsidRDefault="000A176E" w:rsidP="000A176E">
      <w:pPr>
        <w:autoSpaceDE w:val="0"/>
        <w:autoSpaceDN w:val="0"/>
        <w:adjustRightInd w:val="0"/>
        <w:rPr>
          <w:b/>
          <w:sz w:val="24"/>
          <w:szCs w:val="24"/>
        </w:rPr>
      </w:pPr>
      <w:r w:rsidRPr="0028656D">
        <w:rPr>
          <w:b/>
          <w:bCs/>
          <w:sz w:val="24"/>
          <w:szCs w:val="24"/>
        </w:rPr>
        <w:t>Pytanie nr 27</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Pozycja 1</w:t>
      </w:r>
      <w:r w:rsidR="001333CF" w:rsidRPr="0028656D">
        <w:rPr>
          <w:b/>
          <w:sz w:val="24"/>
          <w:szCs w:val="24"/>
        </w:rPr>
        <w:t xml:space="preserve"> </w:t>
      </w:r>
    </w:p>
    <w:p w14:paraId="6A50DF9E" w14:textId="0B24CD27" w:rsidR="000A176E" w:rsidRPr="0028656D" w:rsidRDefault="009A1858" w:rsidP="000A176E">
      <w:pPr>
        <w:autoSpaceDE w:val="0"/>
        <w:autoSpaceDN w:val="0"/>
        <w:adjustRightInd w:val="0"/>
        <w:rPr>
          <w:sz w:val="24"/>
          <w:szCs w:val="24"/>
        </w:rPr>
      </w:pPr>
      <w:r w:rsidRPr="0028656D">
        <w:rPr>
          <w:sz w:val="24"/>
          <w:szCs w:val="24"/>
        </w:rPr>
        <w:t>C</w:t>
      </w:r>
      <w:r w:rsidR="001333CF" w:rsidRPr="0028656D">
        <w:rPr>
          <w:sz w:val="24"/>
          <w:szCs w:val="24"/>
        </w:rPr>
        <w:t>zy Zamawiający dopuści możliwość zaoferowania serwety nie przylepnej w rozmiarze 90 x 150 cm?</w:t>
      </w:r>
      <w:r w:rsidR="000A176E" w:rsidRPr="0028656D">
        <w:rPr>
          <w:b/>
          <w:bCs/>
          <w:sz w:val="24"/>
          <w:szCs w:val="24"/>
        </w:rPr>
        <w:br/>
        <w:t>Stanowisko (wyjaśnienie) Zamawiającego:</w:t>
      </w:r>
      <w:r w:rsidR="0028656D" w:rsidRPr="0028656D">
        <w:rPr>
          <w:sz w:val="24"/>
          <w:szCs w:val="24"/>
        </w:rPr>
        <w:t xml:space="preserve"> zgodnie z SWZ</w:t>
      </w:r>
    </w:p>
    <w:p w14:paraId="0C094FA5" w14:textId="77777777" w:rsidR="000A176E" w:rsidRPr="0083167C" w:rsidRDefault="000A176E">
      <w:pPr>
        <w:rPr>
          <w:b/>
          <w:bCs/>
          <w:sz w:val="24"/>
          <w:szCs w:val="24"/>
          <w:highlight w:val="yellow"/>
        </w:rPr>
      </w:pPr>
    </w:p>
    <w:p w14:paraId="402267B8" w14:textId="3AAAF358" w:rsidR="009A1858" w:rsidRPr="0028656D" w:rsidRDefault="000A176E" w:rsidP="000A176E">
      <w:pPr>
        <w:autoSpaceDE w:val="0"/>
        <w:autoSpaceDN w:val="0"/>
        <w:adjustRightInd w:val="0"/>
        <w:rPr>
          <w:b/>
          <w:sz w:val="24"/>
          <w:szCs w:val="24"/>
        </w:rPr>
      </w:pPr>
      <w:r w:rsidRPr="0028656D">
        <w:rPr>
          <w:b/>
          <w:bCs/>
          <w:sz w:val="24"/>
          <w:szCs w:val="24"/>
        </w:rPr>
        <w:lastRenderedPageBreak/>
        <w:t>Pytanie nr 28</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Pozycja 2</w:t>
      </w:r>
    </w:p>
    <w:p w14:paraId="5C4124B0" w14:textId="0F12B302" w:rsidR="000A176E" w:rsidRPr="0028656D" w:rsidRDefault="009A1858" w:rsidP="000A176E">
      <w:pPr>
        <w:autoSpaceDE w:val="0"/>
        <w:autoSpaceDN w:val="0"/>
        <w:adjustRightInd w:val="0"/>
        <w:rPr>
          <w:color w:val="000000"/>
          <w:sz w:val="24"/>
          <w:szCs w:val="24"/>
        </w:rPr>
      </w:pPr>
      <w:r w:rsidRPr="0028656D">
        <w:rPr>
          <w:sz w:val="24"/>
          <w:szCs w:val="24"/>
        </w:rPr>
        <w:t>C</w:t>
      </w:r>
      <w:r w:rsidR="001333CF" w:rsidRPr="0028656D">
        <w:rPr>
          <w:sz w:val="24"/>
          <w:szCs w:val="24"/>
        </w:rPr>
        <w:t>zy Zamawiający dopuści możliwość zaoferowania serwety przylepnej w rozmiarze 90 x 100 cm?</w:t>
      </w:r>
      <w:r w:rsidR="000A176E" w:rsidRPr="0028656D">
        <w:rPr>
          <w:b/>
          <w:bCs/>
          <w:sz w:val="24"/>
          <w:szCs w:val="24"/>
        </w:rPr>
        <w:br/>
        <w:t>Stanowisko (wyjaśnienie) Zamawiającego:</w:t>
      </w:r>
      <w:r w:rsidR="0028656D" w:rsidRPr="0028656D">
        <w:rPr>
          <w:b/>
          <w:bCs/>
          <w:sz w:val="24"/>
          <w:szCs w:val="24"/>
        </w:rPr>
        <w:t xml:space="preserve"> </w:t>
      </w:r>
      <w:r w:rsidR="0028656D" w:rsidRPr="0028656D">
        <w:rPr>
          <w:sz w:val="24"/>
          <w:szCs w:val="24"/>
        </w:rPr>
        <w:t>zgodnie z SWZ</w:t>
      </w:r>
    </w:p>
    <w:p w14:paraId="2E6893A8" w14:textId="77777777" w:rsidR="000A176E" w:rsidRPr="0028656D" w:rsidRDefault="000A176E">
      <w:pPr>
        <w:rPr>
          <w:b/>
          <w:bCs/>
          <w:sz w:val="24"/>
          <w:szCs w:val="24"/>
        </w:rPr>
      </w:pPr>
    </w:p>
    <w:p w14:paraId="0882EE1A" w14:textId="72893DED" w:rsidR="009A1858" w:rsidRPr="0028656D" w:rsidRDefault="000A176E" w:rsidP="000A176E">
      <w:pPr>
        <w:autoSpaceDE w:val="0"/>
        <w:autoSpaceDN w:val="0"/>
        <w:adjustRightInd w:val="0"/>
        <w:rPr>
          <w:b/>
          <w:sz w:val="24"/>
          <w:szCs w:val="24"/>
        </w:rPr>
      </w:pPr>
      <w:r w:rsidRPr="0028656D">
        <w:rPr>
          <w:b/>
          <w:bCs/>
          <w:sz w:val="24"/>
          <w:szCs w:val="24"/>
        </w:rPr>
        <w:t>Pytanie nr 29</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Pozycja</w:t>
      </w:r>
      <w:r w:rsidR="001333CF" w:rsidRPr="0028656D">
        <w:rPr>
          <w:b/>
          <w:sz w:val="24"/>
          <w:szCs w:val="24"/>
        </w:rPr>
        <w:t xml:space="preserve"> 3 </w:t>
      </w:r>
    </w:p>
    <w:p w14:paraId="7CF5513F" w14:textId="0D319CAD" w:rsidR="000A176E" w:rsidRPr="0028656D" w:rsidRDefault="009A1858" w:rsidP="000A176E">
      <w:pPr>
        <w:autoSpaceDE w:val="0"/>
        <w:autoSpaceDN w:val="0"/>
        <w:adjustRightInd w:val="0"/>
        <w:rPr>
          <w:sz w:val="24"/>
          <w:szCs w:val="24"/>
        </w:rPr>
      </w:pPr>
      <w:r w:rsidRPr="0028656D">
        <w:rPr>
          <w:sz w:val="24"/>
          <w:szCs w:val="24"/>
        </w:rPr>
        <w:t>C</w:t>
      </w:r>
      <w:r w:rsidR="001333CF" w:rsidRPr="0028656D">
        <w:rPr>
          <w:sz w:val="24"/>
          <w:szCs w:val="24"/>
        </w:rPr>
        <w:t>zy Zamawiający dopuści możliwość zaoferowania serwety przylepnej w rozmiarze 150 x 175 cm?</w:t>
      </w:r>
      <w:r w:rsidR="000A176E" w:rsidRPr="0028656D">
        <w:rPr>
          <w:b/>
          <w:bCs/>
          <w:sz w:val="24"/>
          <w:szCs w:val="24"/>
        </w:rPr>
        <w:br/>
        <w:t>Stanowisko (wyjaśnienie) Zamawiającego:</w:t>
      </w:r>
      <w:r w:rsidR="0028656D" w:rsidRPr="0028656D">
        <w:rPr>
          <w:b/>
          <w:bCs/>
          <w:sz w:val="24"/>
          <w:szCs w:val="24"/>
        </w:rPr>
        <w:t xml:space="preserve"> </w:t>
      </w:r>
      <w:r w:rsidR="0028656D" w:rsidRPr="0028656D">
        <w:rPr>
          <w:sz w:val="24"/>
          <w:szCs w:val="24"/>
        </w:rPr>
        <w:t>zgodnie z SWZ</w:t>
      </w:r>
    </w:p>
    <w:p w14:paraId="6BF471BA" w14:textId="77777777" w:rsidR="000A176E" w:rsidRPr="0028656D" w:rsidRDefault="000A176E">
      <w:pPr>
        <w:rPr>
          <w:b/>
          <w:bCs/>
          <w:sz w:val="24"/>
          <w:szCs w:val="24"/>
        </w:rPr>
      </w:pPr>
    </w:p>
    <w:p w14:paraId="315AE619" w14:textId="2D12F0A0" w:rsidR="009A1858" w:rsidRPr="0028656D" w:rsidRDefault="000A176E" w:rsidP="000A176E">
      <w:pPr>
        <w:autoSpaceDE w:val="0"/>
        <w:autoSpaceDN w:val="0"/>
        <w:adjustRightInd w:val="0"/>
        <w:rPr>
          <w:b/>
          <w:sz w:val="24"/>
          <w:szCs w:val="24"/>
        </w:rPr>
      </w:pPr>
      <w:r w:rsidRPr="0028656D">
        <w:rPr>
          <w:b/>
          <w:bCs/>
          <w:sz w:val="24"/>
          <w:szCs w:val="24"/>
        </w:rPr>
        <w:t>Pytanie nr 30</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Pozycja 4</w:t>
      </w:r>
      <w:r w:rsidR="001333CF" w:rsidRPr="0028656D">
        <w:rPr>
          <w:b/>
          <w:sz w:val="24"/>
          <w:szCs w:val="24"/>
        </w:rPr>
        <w:t xml:space="preserve"> </w:t>
      </w:r>
    </w:p>
    <w:p w14:paraId="1BBBEB80" w14:textId="12770F8C" w:rsidR="000A176E" w:rsidRPr="0028656D" w:rsidRDefault="009A1858" w:rsidP="000A176E">
      <w:pPr>
        <w:autoSpaceDE w:val="0"/>
        <w:autoSpaceDN w:val="0"/>
        <w:adjustRightInd w:val="0"/>
        <w:rPr>
          <w:sz w:val="24"/>
          <w:szCs w:val="24"/>
        </w:rPr>
      </w:pPr>
      <w:r w:rsidRPr="0028656D">
        <w:rPr>
          <w:bCs/>
          <w:sz w:val="24"/>
          <w:szCs w:val="24"/>
        </w:rPr>
        <w:t>C</w:t>
      </w:r>
      <w:r w:rsidR="001333CF" w:rsidRPr="0028656D">
        <w:rPr>
          <w:sz w:val="24"/>
          <w:szCs w:val="24"/>
        </w:rPr>
        <w:t>zy Zamawiający dopuści możliwość zaoferowania serwety nie przylepnej w rozmiarze 150 x 175 cm?</w:t>
      </w:r>
      <w:r w:rsidR="000A176E" w:rsidRPr="0028656D">
        <w:rPr>
          <w:b/>
          <w:bCs/>
          <w:sz w:val="24"/>
          <w:szCs w:val="24"/>
        </w:rPr>
        <w:br/>
        <w:t>Stanowisko (wyjaśnienie) Zamawiającego:</w:t>
      </w:r>
      <w:r w:rsidR="0028656D" w:rsidRPr="0028656D">
        <w:rPr>
          <w:sz w:val="24"/>
          <w:szCs w:val="24"/>
        </w:rPr>
        <w:t xml:space="preserve"> zgodnie z SWZ</w:t>
      </w:r>
    </w:p>
    <w:p w14:paraId="0D4259F0" w14:textId="77777777" w:rsidR="000A176E" w:rsidRPr="0028656D" w:rsidRDefault="000A176E">
      <w:pPr>
        <w:rPr>
          <w:b/>
          <w:bCs/>
          <w:sz w:val="24"/>
          <w:szCs w:val="24"/>
        </w:rPr>
      </w:pPr>
    </w:p>
    <w:p w14:paraId="3B9A869E" w14:textId="7F47F741" w:rsidR="009A1858" w:rsidRPr="0028656D" w:rsidRDefault="000A176E" w:rsidP="000A176E">
      <w:pPr>
        <w:autoSpaceDE w:val="0"/>
        <w:autoSpaceDN w:val="0"/>
        <w:adjustRightInd w:val="0"/>
        <w:rPr>
          <w:b/>
          <w:sz w:val="24"/>
          <w:szCs w:val="24"/>
        </w:rPr>
      </w:pPr>
      <w:r w:rsidRPr="0028656D">
        <w:rPr>
          <w:b/>
          <w:bCs/>
          <w:sz w:val="24"/>
          <w:szCs w:val="24"/>
        </w:rPr>
        <w:t>Pytanie nr 31</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Pozycja 5</w:t>
      </w:r>
      <w:r w:rsidR="001333CF" w:rsidRPr="0028656D">
        <w:rPr>
          <w:b/>
          <w:sz w:val="24"/>
          <w:szCs w:val="24"/>
        </w:rPr>
        <w:t xml:space="preserve">  </w:t>
      </w:r>
    </w:p>
    <w:p w14:paraId="45810BCD" w14:textId="0B05A572" w:rsidR="000A176E" w:rsidRPr="0028656D" w:rsidRDefault="009A1858" w:rsidP="000A176E">
      <w:pPr>
        <w:autoSpaceDE w:val="0"/>
        <w:autoSpaceDN w:val="0"/>
        <w:adjustRightInd w:val="0"/>
        <w:rPr>
          <w:sz w:val="24"/>
          <w:szCs w:val="24"/>
        </w:rPr>
      </w:pPr>
      <w:r w:rsidRPr="0028656D">
        <w:rPr>
          <w:sz w:val="24"/>
          <w:szCs w:val="24"/>
        </w:rPr>
        <w:t>C</w:t>
      </w:r>
      <w:r w:rsidR="001333CF" w:rsidRPr="0028656D">
        <w:rPr>
          <w:sz w:val="24"/>
          <w:szCs w:val="24"/>
        </w:rPr>
        <w:t>zy Zamawiający dopuści możliwość zaoferowania sterylną, jednokomorową kieszeń na płyny w rozmiarze 50 x 55 cm, samoprzylepna, wykonana z przeźroczystej folii, bez sztywnika, bez lateksu?</w:t>
      </w:r>
      <w:r w:rsidR="000A176E" w:rsidRPr="0028656D">
        <w:rPr>
          <w:b/>
          <w:bCs/>
          <w:sz w:val="24"/>
          <w:szCs w:val="24"/>
        </w:rPr>
        <w:br/>
        <w:t>Stanowisko (wyjaśnienie) Zamawiającego:</w:t>
      </w:r>
      <w:r w:rsidR="0028656D" w:rsidRPr="0028656D">
        <w:rPr>
          <w:sz w:val="24"/>
          <w:szCs w:val="24"/>
        </w:rPr>
        <w:t xml:space="preserve"> zgodnie z SWZ</w:t>
      </w:r>
    </w:p>
    <w:p w14:paraId="7F42CDA2" w14:textId="609E7F4A" w:rsidR="000A176E" w:rsidRPr="0028656D" w:rsidRDefault="0028656D">
      <w:pPr>
        <w:rPr>
          <w:b/>
          <w:bCs/>
          <w:sz w:val="24"/>
          <w:szCs w:val="24"/>
        </w:rPr>
      </w:pPr>
      <w:r>
        <w:rPr>
          <w:b/>
          <w:bCs/>
          <w:sz w:val="24"/>
          <w:szCs w:val="24"/>
        </w:rPr>
        <w:t xml:space="preserve"> </w:t>
      </w:r>
    </w:p>
    <w:p w14:paraId="165C7405" w14:textId="269EFBCB" w:rsidR="009A1858" w:rsidRPr="0028656D" w:rsidRDefault="000A176E" w:rsidP="000A176E">
      <w:pPr>
        <w:autoSpaceDE w:val="0"/>
        <w:autoSpaceDN w:val="0"/>
        <w:adjustRightInd w:val="0"/>
        <w:rPr>
          <w:b/>
          <w:sz w:val="24"/>
          <w:szCs w:val="24"/>
        </w:rPr>
      </w:pPr>
      <w:r w:rsidRPr="0028656D">
        <w:rPr>
          <w:b/>
          <w:bCs/>
          <w:sz w:val="24"/>
          <w:szCs w:val="24"/>
        </w:rPr>
        <w:t>Pytanie nr 32</w:t>
      </w:r>
      <w:r w:rsidR="009A1858" w:rsidRPr="0028656D">
        <w:rPr>
          <w:b/>
          <w:bCs/>
          <w:sz w:val="24"/>
          <w:szCs w:val="24"/>
        </w:rPr>
        <w:t xml:space="preserve"> </w:t>
      </w:r>
      <w:r w:rsidR="009A1858" w:rsidRPr="0028656D">
        <w:rPr>
          <w:sz w:val="24"/>
          <w:szCs w:val="24"/>
        </w:rPr>
        <w:t xml:space="preserve">– dot. </w:t>
      </w:r>
      <w:r w:rsidR="001333CF" w:rsidRPr="0028656D">
        <w:rPr>
          <w:sz w:val="24"/>
          <w:szCs w:val="24"/>
        </w:rPr>
        <w:t>Pakiet 26</w:t>
      </w:r>
      <w:r w:rsidR="009A1858" w:rsidRPr="0028656D">
        <w:rPr>
          <w:sz w:val="24"/>
          <w:szCs w:val="24"/>
        </w:rPr>
        <w:t xml:space="preserve">, </w:t>
      </w:r>
      <w:r w:rsidR="001333CF" w:rsidRPr="0028656D">
        <w:rPr>
          <w:sz w:val="24"/>
          <w:szCs w:val="24"/>
        </w:rPr>
        <w:t>Pozycja 6</w:t>
      </w:r>
      <w:r w:rsidR="001333CF" w:rsidRPr="0028656D">
        <w:rPr>
          <w:b/>
          <w:sz w:val="24"/>
          <w:szCs w:val="24"/>
        </w:rPr>
        <w:t xml:space="preserve"> </w:t>
      </w:r>
    </w:p>
    <w:p w14:paraId="40D7CAC5" w14:textId="4F26A388" w:rsidR="000A176E" w:rsidRPr="0028656D" w:rsidRDefault="009A1858" w:rsidP="000A176E">
      <w:pPr>
        <w:autoSpaceDE w:val="0"/>
        <w:autoSpaceDN w:val="0"/>
        <w:adjustRightInd w:val="0"/>
        <w:rPr>
          <w:sz w:val="24"/>
          <w:szCs w:val="24"/>
        </w:rPr>
      </w:pPr>
      <w:r w:rsidRPr="0028656D">
        <w:rPr>
          <w:sz w:val="24"/>
          <w:szCs w:val="24"/>
        </w:rPr>
        <w:t>C</w:t>
      </w:r>
      <w:r w:rsidR="001333CF" w:rsidRPr="0028656D">
        <w:rPr>
          <w:sz w:val="24"/>
          <w:szCs w:val="24"/>
        </w:rPr>
        <w:t>zy Zamawiający dopuści możliwość zaoferowania serwety przylepnej w rozmiarze 170 x 175 cm?</w:t>
      </w:r>
      <w:r w:rsidR="000A176E" w:rsidRPr="0028656D">
        <w:rPr>
          <w:b/>
          <w:bCs/>
          <w:sz w:val="24"/>
          <w:szCs w:val="24"/>
        </w:rPr>
        <w:br/>
        <w:t>Stanowisko (wyjaśnienie) Zamawiającego:</w:t>
      </w:r>
      <w:r w:rsidR="0028656D" w:rsidRPr="0028656D">
        <w:rPr>
          <w:b/>
          <w:bCs/>
          <w:sz w:val="24"/>
          <w:szCs w:val="24"/>
        </w:rPr>
        <w:t xml:space="preserve"> </w:t>
      </w:r>
      <w:r w:rsidR="0028656D" w:rsidRPr="0028656D">
        <w:rPr>
          <w:sz w:val="24"/>
          <w:szCs w:val="24"/>
        </w:rPr>
        <w:t>zgodnie z SWZ</w:t>
      </w:r>
    </w:p>
    <w:p w14:paraId="35412C66" w14:textId="77777777" w:rsidR="000A176E" w:rsidRPr="0028656D" w:rsidRDefault="000A176E">
      <w:pPr>
        <w:rPr>
          <w:b/>
          <w:bCs/>
          <w:sz w:val="24"/>
          <w:szCs w:val="24"/>
        </w:rPr>
      </w:pPr>
    </w:p>
    <w:p w14:paraId="3D13B423" w14:textId="1C5B9323" w:rsidR="009A1858" w:rsidRPr="0028656D" w:rsidRDefault="000A176E" w:rsidP="000A176E">
      <w:pPr>
        <w:autoSpaceDE w:val="0"/>
        <w:autoSpaceDN w:val="0"/>
        <w:adjustRightInd w:val="0"/>
        <w:rPr>
          <w:b/>
          <w:sz w:val="24"/>
          <w:szCs w:val="24"/>
        </w:rPr>
      </w:pPr>
      <w:r w:rsidRPr="0028656D">
        <w:rPr>
          <w:b/>
          <w:bCs/>
          <w:sz w:val="24"/>
          <w:szCs w:val="24"/>
        </w:rPr>
        <w:t>Pytanie nr 33</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Pozycja 7</w:t>
      </w:r>
      <w:r w:rsidR="001333CF" w:rsidRPr="0028656D">
        <w:rPr>
          <w:b/>
          <w:sz w:val="24"/>
          <w:szCs w:val="24"/>
        </w:rPr>
        <w:t xml:space="preserve">  </w:t>
      </w:r>
    </w:p>
    <w:p w14:paraId="20511F32" w14:textId="2FD692B2" w:rsidR="000A176E" w:rsidRPr="0028656D" w:rsidRDefault="009A1858" w:rsidP="000A176E">
      <w:pPr>
        <w:autoSpaceDE w:val="0"/>
        <w:autoSpaceDN w:val="0"/>
        <w:adjustRightInd w:val="0"/>
        <w:rPr>
          <w:sz w:val="24"/>
          <w:szCs w:val="24"/>
        </w:rPr>
      </w:pPr>
      <w:r w:rsidRPr="0028656D">
        <w:rPr>
          <w:sz w:val="24"/>
          <w:szCs w:val="24"/>
        </w:rPr>
        <w:t>C</w:t>
      </w:r>
      <w:r w:rsidR="001333CF" w:rsidRPr="0028656D">
        <w:rPr>
          <w:sz w:val="24"/>
          <w:szCs w:val="24"/>
        </w:rPr>
        <w:t>zy Zamawiający dopuści możliwość zaoferowania serwety przylepnej w rozmiarze 225 x 280 cm i wycięciem „U” 10 x 95 cm?</w:t>
      </w:r>
      <w:r w:rsidR="000A176E" w:rsidRPr="0028656D">
        <w:rPr>
          <w:b/>
          <w:bCs/>
          <w:sz w:val="24"/>
          <w:szCs w:val="24"/>
        </w:rPr>
        <w:br/>
        <w:t>Stanowisko (wyjaśnienie) Zamawiającego:</w:t>
      </w:r>
      <w:r w:rsidR="0028656D" w:rsidRPr="0028656D">
        <w:rPr>
          <w:b/>
          <w:bCs/>
          <w:sz w:val="24"/>
          <w:szCs w:val="24"/>
        </w:rPr>
        <w:t xml:space="preserve"> </w:t>
      </w:r>
      <w:r w:rsidR="0028656D" w:rsidRPr="0028656D">
        <w:rPr>
          <w:sz w:val="24"/>
          <w:szCs w:val="24"/>
        </w:rPr>
        <w:t>zgodnie z SWZ</w:t>
      </w:r>
    </w:p>
    <w:p w14:paraId="6418E78D" w14:textId="77777777" w:rsidR="000A176E" w:rsidRPr="0028656D" w:rsidRDefault="000A176E" w:rsidP="000A176E">
      <w:pPr>
        <w:autoSpaceDE w:val="0"/>
        <w:autoSpaceDN w:val="0"/>
        <w:adjustRightInd w:val="0"/>
        <w:rPr>
          <w:b/>
          <w:bCs/>
          <w:sz w:val="24"/>
          <w:szCs w:val="24"/>
        </w:rPr>
      </w:pPr>
    </w:p>
    <w:p w14:paraId="285CAE2E" w14:textId="17E5414B" w:rsidR="009A1858" w:rsidRPr="0028656D" w:rsidRDefault="000A176E" w:rsidP="000A176E">
      <w:pPr>
        <w:autoSpaceDE w:val="0"/>
        <w:autoSpaceDN w:val="0"/>
        <w:adjustRightInd w:val="0"/>
        <w:rPr>
          <w:b/>
          <w:sz w:val="24"/>
          <w:szCs w:val="24"/>
        </w:rPr>
      </w:pPr>
      <w:r w:rsidRPr="0028656D">
        <w:rPr>
          <w:b/>
          <w:bCs/>
          <w:sz w:val="24"/>
          <w:szCs w:val="24"/>
        </w:rPr>
        <w:t>Pytanie nr 34</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Pozycja 8</w:t>
      </w:r>
      <w:r w:rsidR="001333CF" w:rsidRPr="0028656D">
        <w:rPr>
          <w:b/>
          <w:sz w:val="24"/>
          <w:szCs w:val="24"/>
        </w:rPr>
        <w:t xml:space="preserve"> </w:t>
      </w:r>
    </w:p>
    <w:p w14:paraId="10D748B6" w14:textId="3AC85762" w:rsidR="000A176E" w:rsidRPr="0028656D" w:rsidRDefault="009A1858" w:rsidP="000A176E">
      <w:pPr>
        <w:autoSpaceDE w:val="0"/>
        <w:autoSpaceDN w:val="0"/>
        <w:adjustRightInd w:val="0"/>
        <w:rPr>
          <w:sz w:val="24"/>
          <w:szCs w:val="24"/>
        </w:rPr>
      </w:pPr>
      <w:r w:rsidRPr="0028656D">
        <w:rPr>
          <w:sz w:val="24"/>
          <w:szCs w:val="24"/>
        </w:rPr>
        <w:t>C</w:t>
      </w:r>
      <w:r w:rsidR="001333CF" w:rsidRPr="0028656D">
        <w:rPr>
          <w:sz w:val="24"/>
          <w:szCs w:val="24"/>
        </w:rPr>
        <w:t>zy Zamawiający dopuści możliwość zaoferowania serwety przylepnej w rozmiarze 120 x 150 cm z samoprzylepnym, owalnym otworem o średnicy 7 cm?</w:t>
      </w:r>
      <w:r w:rsidR="000A176E" w:rsidRPr="0028656D">
        <w:rPr>
          <w:b/>
          <w:bCs/>
          <w:sz w:val="24"/>
          <w:szCs w:val="24"/>
        </w:rPr>
        <w:br/>
        <w:t>Stanowisko (wyjaśnienie) Zamawiającego:</w:t>
      </w:r>
      <w:r w:rsidR="0028656D" w:rsidRPr="0028656D">
        <w:rPr>
          <w:sz w:val="24"/>
          <w:szCs w:val="24"/>
        </w:rPr>
        <w:t xml:space="preserve"> zgodnie z SWZ</w:t>
      </w:r>
    </w:p>
    <w:p w14:paraId="567991B2" w14:textId="77777777" w:rsidR="000A176E" w:rsidRPr="0028656D" w:rsidRDefault="000A176E" w:rsidP="000A176E">
      <w:pPr>
        <w:autoSpaceDE w:val="0"/>
        <w:autoSpaceDN w:val="0"/>
        <w:adjustRightInd w:val="0"/>
        <w:rPr>
          <w:b/>
          <w:bCs/>
          <w:sz w:val="24"/>
          <w:szCs w:val="24"/>
        </w:rPr>
      </w:pPr>
    </w:p>
    <w:p w14:paraId="1327C846" w14:textId="2E70571F" w:rsidR="009A1858" w:rsidRPr="0028656D" w:rsidRDefault="000A176E" w:rsidP="000A176E">
      <w:pPr>
        <w:autoSpaceDE w:val="0"/>
        <w:autoSpaceDN w:val="0"/>
        <w:adjustRightInd w:val="0"/>
        <w:rPr>
          <w:b/>
          <w:sz w:val="24"/>
          <w:szCs w:val="24"/>
        </w:rPr>
      </w:pPr>
      <w:r w:rsidRPr="0028656D">
        <w:rPr>
          <w:b/>
          <w:bCs/>
          <w:sz w:val="24"/>
          <w:szCs w:val="24"/>
        </w:rPr>
        <w:t>Pytanie nr 35</w:t>
      </w:r>
      <w:r w:rsidR="009A1858" w:rsidRPr="0028656D">
        <w:rPr>
          <w:b/>
          <w:bCs/>
          <w:sz w:val="24"/>
          <w:szCs w:val="24"/>
        </w:rPr>
        <w:t xml:space="preserve"> – </w:t>
      </w:r>
      <w:r w:rsidR="009A1858" w:rsidRPr="0028656D">
        <w:rPr>
          <w:sz w:val="24"/>
          <w:szCs w:val="24"/>
        </w:rPr>
        <w:t xml:space="preserve">dot. </w:t>
      </w:r>
      <w:r w:rsidR="001333CF" w:rsidRPr="0028656D">
        <w:rPr>
          <w:sz w:val="24"/>
          <w:szCs w:val="24"/>
        </w:rPr>
        <w:t>Pakiet 26</w:t>
      </w:r>
      <w:r w:rsidR="009A1858" w:rsidRPr="0028656D">
        <w:rPr>
          <w:sz w:val="24"/>
          <w:szCs w:val="24"/>
        </w:rPr>
        <w:t xml:space="preserve">, </w:t>
      </w:r>
      <w:r w:rsidR="001333CF" w:rsidRPr="0028656D">
        <w:rPr>
          <w:sz w:val="24"/>
          <w:szCs w:val="24"/>
        </w:rPr>
        <w:t>Pozycja 9</w:t>
      </w:r>
      <w:r w:rsidR="001333CF" w:rsidRPr="0028656D">
        <w:rPr>
          <w:b/>
          <w:sz w:val="24"/>
          <w:szCs w:val="24"/>
        </w:rPr>
        <w:t xml:space="preserve"> </w:t>
      </w:r>
    </w:p>
    <w:p w14:paraId="6F4DAE80" w14:textId="048E429F" w:rsidR="000A176E" w:rsidRPr="0028656D" w:rsidRDefault="009A1858" w:rsidP="000A176E">
      <w:pPr>
        <w:autoSpaceDE w:val="0"/>
        <w:autoSpaceDN w:val="0"/>
        <w:adjustRightInd w:val="0"/>
        <w:rPr>
          <w:sz w:val="24"/>
          <w:szCs w:val="24"/>
        </w:rPr>
      </w:pPr>
      <w:r w:rsidRPr="0028656D">
        <w:rPr>
          <w:b/>
          <w:sz w:val="24"/>
          <w:szCs w:val="24"/>
        </w:rPr>
        <w:t>C</w:t>
      </w:r>
      <w:r w:rsidR="001333CF" w:rsidRPr="0028656D">
        <w:rPr>
          <w:sz w:val="24"/>
          <w:szCs w:val="24"/>
        </w:rPr>
        <w:t>zy Zamawiający dopuści możliwość zaoferowania serwety przylepnej w rozmiarze 75 x 90 cm z samoprzylepnym, owalnym otworem o średnicy 7 cm?</w:t>
      </w:r>
      <w:r w:rsidR="000A176E" w:rsidRPr="0028656D">
        <w:rPr>
          <w:b/>
          <w:bCs/>
          <w:sz w:val="24"/>
          <w:szCs w:val="24"/>
        </w:rPr>
        <w:br/>
        <w:t>Stanowisko (wyjaśnienie) Zamawiającego:</w:t>
      </w:r>
      <w:r w:rsidR="0028656D" w:rsidRPr="0028656D">
        <w:rPr>
          <w:sz w:val="24"/>
          <w:szCs w:val="24"/>
        </w:rPr>
        <w:t xml:space="preserve"> zgodnie z SWZ</w:t>
      </w:r>
    </w:p>
    <w:p w14:paraId="49E84937" w14:textId="77777777" w:rsidR="000A176E" w:rsidRPr="0028656D" w:rsidRDefault="000A176E" w:rsidP="000A176E">
      <w:pPr>
        <w:autoSpaceDE w:val="0"/>
        <w:autoSpaceDN w:val="0"/>
        <w:adjustRightInd w:val="0"/>
        <w:rPr>
          <w:b/>
          <w:bCs/>
          <w:sz w:val="24"/>
          <w:szCs w:val="24"/>
        </w:rPr>
      </w:pPr>
    </w:p>
    <w:p w14:paraId="6FE6C416" w14:textId="16018ED6" w:rsidR="00411229" w:rsidRPr="0028656D" w:rsidRDefault="000A176E" w:rsidP="00411229">
      <w:pPr>
        <w:autoSpaceDE w:val="0"/>
        <w:autoSpaceDN w:val="0"/>
        <w:adjustRightInd w:val="0"/>
        <w:rPr>
          <w:b/>
          <w:sz w:val="24"/>
          <w:szCs w:val="24"/>
        </w:rPr>
      </w:pPr>
      <w:r w:rsidRPr="0028656D">
        <w:rPr>
          <w:b/>
          <w:bCs/>
          <w:sz w:val="24"/>
          <w:szCs w:val="24"/>
        </w:rPr>
        <w:t>Pytanie nr 36</w:t>
      </w:r>
      <w:r w:rsidR="00411229" w:rsidRPr="0028656D">
        <w:rPr>
          <w:b/>
          <w:bCs/>
          <w:sz w:val="24"/>
          <w:szCs w:val="24"/>
        </w:rPr>
        <w:t xml:space="preserve"> – </w:t>
      </w:r>
      <w:r w:rsidR="00411229" w:rsidRPr="0028656D">
        <w:rPr>
          <w:sz w:val="24"/>
          <w:szCs w:val="24"/>
        </w:rPr>
        <w:t xml:space="preserve">dot. </w:t>
      </w:r>
      <w:r w:rsidR="001333CF" w:rsidRPr="0028656D">
        <w:rPr>
          <w:sz w:val="24"/>
          <w:szCs w:val="24"/>
        </w:rPr>
        <w:t>Pakiet 28</w:t>
      </w:r>
      <w:r w:rsidR="00411229" w:rsidRPr="0028656D">
        <w:rPr>
          <w:sz w:val="24"/>
          <w:szCs w:val="24"/>
        </w:rPr>
        <w:t xml:space="preserve">, </w:t>
      </w:r>
      <w:r w:rsidR="001333CF" w:rsidRPr="0028656D">
        <w:rPr>
          <w:sz w:val="24"/>
          <w:szCs w:val="24"/>
        </w:rPr>
        <w:t>Pozycja 1</w:t>
      </w:r>
      <w:r w:rsidR="001333CF" w:rsidRPr="0028656D">
        <w:rPr>
          <w:b/>
          <w:sz w:val="24"/>
          <w:szCs w:val="24"/>
        </w:rPr>
        <w:t xml:space="preserve"> </w:t>
      </w:r>
    </w:p>
    <w:p w14:paraId="2E7E1E8E" w14:textId="292F42C5" w:rsidR="001333CF" w:rsidRPr="0028656D" w:rsidRDefault="00411229" w:rsidP="001333CF">
      <w:pPr>
        <w:autoSpaceDE w:val="0"/>
        <w:autoSpaceDN w:val="0"/>
        <w:adjustRightInd w:val="0"/>
        <w:spacing w:line="276" w:lineRule="auto"/>
        <w:rPr>
          <w:sz w:val="24"/>
          <w:szCs w:val="24"/>
        </w:rPr>
      </w:pPr>
      <w:r w:rsidRPr="0028656D">
        <w:rPr>
          <w:sz w:val="24"/>
          <w:szCs w:val="24"/>
        </w:rPr>
        <w:t>C</w:t>
      </w:r>
      <w:r w:rsidR="001333CF" w:rsidRPr="0028656D">
        <w:rPr>
          <w:sz w:val="24"/>
          <w:szCs w:val="24"/>
        </w:rPr>
        <w:t>zy Zamawiający dopuści możliwość zaoferowania zestaw do znieczuleń przewodowych o składzie:</w:t>
      </w:r>
    </w:p>
    <w:p w14:paraId="3766FEF5" w14:textId="77777777" w:rsidR="001333CF" w:rsidRPr="0028656D" w:rsidRDefault="001333CF" w:rsidP="001333CF">
      <w:pPr>
        <w:spacing w:line="276" w:lineRule="auto"/>
        <w:rPr>
          <w:sz w:val="24"/>
          <w:szCs w:val="24"/>
        </w:rPr>
      </w:pPr>
      <w:r w:rsidRPr="0028656D">
        <w:rPr>
          <w:sz w:val="24"/>
          <w:szCs w:val="24"/>
        </w:rPr>
        <w:t xml:space="preserve">1 x serweta dwuwarstwowa na stolik instrumentalny 90 x 75 cm, służąca jako owinięcie zestawu </w:t>
      </w:r>
    </w:p>
    <w:p w14:paraId="054FE0E3" w14:textId="77777777" w:rsidR="001333CF" w:rsidRPr="0028656D" w:rsidRDefault="001333CF" w:rsidP="001333CF">
      <w:pPr>
        <w:spacing w:line="276" w:lineRule="auto"/>
        <w:rPr>
          <w:sz w:val="24"/>
          <w:szCs w:val="24"/>
        </w:rPr>
      </w:pPr>
      <w:r w:rsidRPr="0028656D">
        <w:rPr>
          <w:sz w:val="24"/>
          <w:szCs w:val="24"/>
        </w:rPr>
        <w:t xml:space="preserve">1 x serweta 100 x 150 cm z otworem lepnym o średnicy 10 cm, dwuwarstwowa </w:t>
      </w:r>
    </w:p>
    <w:p w14:paraId="64731CCF" w14:textId="77777777" w:rsidR="001333CF" w:rsidRPr="0028656D" w:rsidRDefault="001333CF" w:rsidP="001333CF">
      <w:pPr>
        <w:spacing w:line="276" w:lineRule="auto"/>
        <w:rPr>
          <w:sz w:val="24"/>
          <w:szCs w:val="24"/>
        </w:rPr>
      </w:pPr>
      <w:r w:rsidRPr="0028656D">
        <w:rPr>
          <w:sz w:val="24"/>
          <w:szCs w:val="24"/>
        </w:rPr>
        <w:t>5 x tupfery włókninowe 19x21 cm, średnica ok 4 cm, o gramaturze 30 g/m2</w:t>
      </w:r>
    </w:p>
    <w:p w14:paraId="2F2521D1" w14:textId="77777777" w:rsidR="001333CF" w:rsidRPr="0028656D" w:rsidRDefault="001333CF" w:rsidP="001333CF">
      <w:pPr>
        <w:spacing w:line="276" w:lineRule="auto"/>
        <w:rPr>
          <w:sz w:val="24"/>
          <w:szCs w:val="24"/>
        </w:rPr>
      </w:pPr>
      <w:r w:rsidRPr="0028656D">
        <w:rPr>
          <w:sz w:val="24"/>
          <w:szCs w:val="24"/>
        </w:rPr>
        <w:t>1 x miska dwudzielna o wymiarach 18x9,5x2.5 cm, przezroczysta bez podziałki</w:t>
      </w:r>
    </w:p>
    <w:p w14:paraId="3E8F28FD" w14:textId="77777777" w:rsidR="001333CF" w:rsidRPr="0028656D" w:rsidRDefault="001333CF" w:rsidP="001333CF">
      <w:pPr>
        <w:spacing w:line="276" w:lineRule="auto"/>
        <w:rPr>
          <w:sz w:val="24"/>
          <w:szCs w:val="24"/>
        </w:rPr>
      </w:pPr>
      <w:r w:rsidRPr="0028656D">
        <w:rPr>
          <w:sz w:val="24"/>
          <w:szCs w:val="24"/>
        </w:rPr>
        <w:lastRenderedPageBreak/>
        <w:t>1 x kleszczyki do mycia pola operacyjnego 19 cm</w:t>
      </w:r>
    </w:p>
    <w:p w14:paraId="1524587D" w14:textId="77777777" w:rsidR="001333CF" w:rsidRPr="0028656D" w:rsidRDefault="001333CF" w:rsidP="001333CF">
      <w:pPr>
        <w:spacing w:line="276" w:lineRule="auto"/>
        <w:rPr>
          <w:sz w:val="24"/>
          <w:szCs w:val="24"/>
        </w:rPr>
      </w:pPr>
      <w:r w:rsidRPr="0028656D">
        <w:rPr>
          <w:sz w:val="24"/>
          <w:szCs w:val="24"/>
        </w:rPr>
        <w:t>1 x strzykawka 3 częściowa, 2 ml</w:t>
      </w:r>
    </w:p>
    <w:p w14:paraId="2E638070" w14:textId="77777777" w:rsidR="001333CF" w:rsidRPr="0028656D" w:rsidRDefault="001333CF" w:rsidP="001333CF">
      <w:pPr>
        <w:spacing w:line="276" w:lineRule="auto"/>
        <w:rPr>
          <w:sz w:val="24"/>
          <w:szCs w:val="24"/>
        </w:rPr>
      </w:pPr>
      <w:r w:rsidRPr="0028656D">
        <w:rPr>
          <w:sz w:val="24"/>
          <w:szCs w:val="24"/>
        </w:rPr>
        <w:t>1 x strzykawka 3 częściowa, 5 ml</w:t>
      </w:r>
    </w:p>
    <w:p w14:paraId="3A43180A" w14:textId="77777777" w:rsidR="001333CF" w:rsidRPr="0028656D" w:rsidRDefault="001333CF" w:rsidP="001333CF">
      <w:pPr>
        <w:spacing w:line="276" w:lineRule="auto"/>
        <w:rPr>
          <w:sz w:val="24"/>
          <w:szCs w:val="24"/>
        </w:rPr>
      </w:pPr>
      <w:r w:rsidRPr="0028656D">
        <w:rPr>
          <w:sz w:val="24"/>
          <w:szCs w:val="24"/>
        </w:rPr>
        <w:t>1 x igła 18G, 1,20mm</w:t>
      </w:r>
    </w:p>
    <w:p w14:paraId="3AFDF8D2" w14:textId="77777777" w:rsidR="001333CF" w:rsidRPr="0028656D" w:rsidRDefault="001333CF" w:rsidP="001333CF">
      <w:pPr>
        <w:spacing w:line="276" w:lineRule="auto"/>
        <w:rPr>
          <w:sz w:val="24"/>
          <w:szCs w:val="24"/>
        </w:rPr>
      </w:pPr>
      <w:r w:rsidRPr="0028656D">
        <w:rPr>
          <w:sz w:val="24"/>
          <w:szCs w:val="24"/>
        </w:rPr>
        <w:t>5 x kompresy gazowe 7,5x7.5 cm z nitką RTG 17N, 12W</w:t>
      </w:r>
    </w:p>
    <w:p w14:paraId="3C3F6B2D" w14:textId="77777777" w:rsidR="001333CF" w:rsidRPr="0028656D" w:rsidRDefault="001333CF" w:rsidP="001333CF">
      <w:pPr>
        <w:autoSpaceDE w:val="0"/>
        <w:autoSpaceDN w:val="0"/>
        <w:adjustRightInd w:val="0"/>
        <w:spacing w:line="276" w:lineRule="auto"/>
        <w:rPr>
          <w:sz w:val="24"/>
          <w:szCs w:val="24"/>
        </w:rPr>
      </w:pPr>
      <w:r w:rsidRPr="0028656D">
        <w:rPr>
          <w:sz w:val="24"/>
          <w:szCs w:val="24"/>
        </w:rPr>
        <w:t>5 x kompresy gazowe 7,5x7.5 cm z nitką RTG 17N, 16W</w:t>
      </w:r>
    </w:p>
    <w:p w14:paraId="48AB0B4C" w14:textId="220E4D9D" w:rsidR="000A176E" w:rsidRPr="0028656D" w:rsidRDefault="001333CF" w:rsidP="001333CF">
      <w:pPr>
        <w:spacing w:line="276" w:lineRule="auto"/>
        <w:jc w:val="both"/>
        <w:rPr>
          <w:sz w:val="24"/>
          <w:szCs w:val="24"/>
        </w:rPr>
      </w:pPr>
      <w:r w:rsidRPr="0028656D">
        <w:rPr>
          <w:sz w:val="24"/>
          <w:szCs w:val="24"/>
        </w:rPr>
        <w:t>Sterylne obłożenie wykonane z dwuwarstwowego pełnobarierowego laminatu (folia polietylenowa + hydrofilowa warstwa włókniny polipropylenowej, zgodne z EN 13795) bez zawartości wiskozy i celulozy o gramaturze 55g/m2. Obłożenie o odporności na penetrację płynów min. 158 cm H2O oraz odporność na rozerwanie: na sucho 145 kPa i na mokro 134 kPa (zgodnie z EN 13938). Włóknina nie zawiera lateksu. Wyroby gotowe z laminatu posiadają certyfikat walidacji procesu sterylizacji wydany przez zewnętrzną jednostkę certyfikującą. Włóknina serwet spełnia wymagania dla 1 klasy palności CFR 1610 oraz posiada właściwości antystatyczne. Chłonność włókniny w miejscu wzmocnienia badana wg EN ISO 9073-6: wynosi około 285%, czyli około 285 ml/m2.</w:t>
      </w:r>
      <w:r w:rsidR="000A176E" w:rsidRPr="0028656D">
        <w:rPr>
          <w:b/>
          <w:bCs/>
          <w:sz w:val="24"/>
          <w:szCs w:val="24"/>
        </w:rPr>
        <w:br/>
        <w:t>Stanowisko (wyjaśnienie) Zamawiającego:</w:t>
      </w:r>
      <w:r w:rsidR="0028656D" w:rsidRPr="0028656D">
        <w:rPr>
          <w:sz w:val="24"/>
          <w:szCs w:val="24"/>
        </w:rPr>
        <w:t xml:space="preserve"> zgodnie z SWZ</w:t>
      </w:r>
    </w:p>
    <w:p w14:paraId="4A23561A" w14:textId="77777777" w:rsidR="000A176E" w:rsidRPr="0083167C" w:rsidRDefault="000A176E" w:rsidP="000A176E">
      <w:pPr>
        <w:autoSpaceDE w:val="0"/>
        <w:autoSpaceDN w:val="0"/>
        <w:adjustRightInd w:val="0"/>
        <w:rPr>
          <w:b/>
          <w:bCs/>
          <w:sz w:val="24"/>
          <w:szCs w:val="24"/>
          <w:highlight w:val="yellow"/>
        </w:rPr>
      </w:pPr>
    </w:p>
    <w:p w14:paraId="2EFC801F" w14:textId="59E59820" w:rsidR="00411229" w:rsidRPr="0028656D" w:rsidRDefault="000A176E" w:rsidP="00411229">
      <w:pPr>
        <w:autoSpaceDE w:val="0"/>
        <w:autoSpaceDN w:val="0"/>
        <w:adjustRightInd w:val="0"/>
        <w:rPr>
          <w:b/>
          <w:sz w:val="24"/>
          <w:szCs w:val="24"/>
        </w:rPr>
      </w:pPr>
      <w:r w:rsidRPr="0028656D">
        <w:rPr>
          <w:b/>
          <w:bCs/>
          <w:sz w:val="24"/>
          <w:szCs w:val="24"/>
        </w:rPr>
        <w:t>Pytanie nr 37</w:t>
      </w:r>
      <w:r w:rsidR="00411229" w:rsidRPr="0028656D">
        <w:rPr>
          <w:b/>
          <w:bCs/>
          <w:sz w:val="24"/>
          <w:szCs w:val="24"/>
        </w:rPr>
        <w:t xml:space="preserve"> – </w:t>
      </w:r>
      <w:r w:rsidR="00411229" w:rsidRPr="0028656D">
        <w:rPr>
          <w:sz w:val="24"/>
          <w:szCs w:val="24"/>
        </w:rPr>
        <w:t xml:space="preserve">dot. </w:t>
      </w:r>
      <w:r w:rsidR="001333CF" w:rsidRPr="0028656D">
        <w:rPr>
          <w:sz w:val="24"/>
          <w:szCs w:val="24"/>
        </w:rPr>
        <w:t>Pakiet 29</w:t>
      </w:r>
      <w:r w:rsidR="00411229" w:rsidRPr="0028656D">
        <w:rPr>
          <w:sz w:val="24"/>
          <w:szCs w:val="24"/>
        </w:rPr>
        <w:t xml:space="preserve">, </w:t>
      </w:r>
      <w:r w:rsidR="001333CF" w:rsidRPr="0028656D">
        <w:rPr>
          <w:sz w:val="24"/>
          <w:szCs w:val="24"/>
        </w:rPr>
        <w:t>Pozycja</w:t>
      </w:r>
      <w:r w:rsidR="001333CF" w:rsidRPr="0028656D">
        <w:rPr>
          <w:b/>
          <w:sz w:val="24"/>
          <w:szCs w:val="24"/>
        </w:rPr>
        <w:t xml:space="preserve"> </w:t>
      </w:r>
      <w:r w:rsidR="001333CF" w:rsidRPr="0028656D">
        <w:rPr>
          <w:bCs/>
          <w:sz w:val="24"/>
          <w:szCs w:val="24"/>
        </w:rPr>
        <w:t>1</w:t>
      </w:r>
      <w:r w:rsidR="001333CF" w:rsidRPr="0028656D">
        <w:rPr>
          <w:b/>
          <w:sz w:val="24"/>
          <w:szCs w:val="24"/>
        </w:rPr>
        <w:t xml:space="preserve">  </w:t>
      </w:r>
    </w:p>
    <w:p w14:paraId="678A5DE6" w14:textId="14B5F891" w:rsidR="001333CF" w:rsidRPr="0028656D" w:rsidRDefault="00411229" w:rsidP="001333CF">
      <w:pPr>
        <w:autoSpaceDE w:val="0"/>
        <w:autoSpaceDN w:val="0"/>
        <w:adjustRightInd w:val="0"/>
        <w:spacing w:line="276" w:lineRule="auto"/>
        <w:rPr>
          <w:sz w:val="24"/>
          <w:szCs w:val="24"/>
        </w:rPr>
      </w:pPr>
      <w:r w:rsidRPr="0028656D">
        <w:rPr>
          <w:sz w:val="24"/>
          <w:szCs w:val="24"/>
        </w:rPr>
        <w:t>C</w:t>
      </w:r>
      <w:r w:rsidR="001333CF" w:rsidRPr="0028656D">
        <w:rPr>
          <w:sz w:val="24"/>
          <w:szCs w:val="24"/>
        </w:rPr>
        <w:t>zy Zamawiający dopuści możliwość zaoferowania zestaw do cięcia cesarskiego o składzie:</w:t>
      </w:r>
    </w:p>
    <w:p w14:paraId="20682197" w14:textId="77777777" w:rsidR="001333CF" w:rsidRPr="0028656D" w:rsidRDefault="001333CF" w:rsidP="001333CF">
      <w:pPr>
        <w:autoSpaceDE w:val="0"/>
        <w:autoSpaceDN w:val="0"/>
        <w:adjustRightInd w:val="0"/>
        <w:spacing w:line="276" w:lineRule="auto"/>
        <w:rPr>
          <w:sz w:val="24"/>
          <w:szCs w:val="24"/>
        </w:rPr>
      </w:pPr>
      <w:r w:rsidRPr="0028656D">
        <w:rPr>
          <w:sz w:val="24"/>
          <w:szCs w:val="24"/>
        </w:rPr>
        <w:t>1 x serweta do cięcia cesarskiego dwuwarstwowa 260 x 325 cm, otwór 32 x 32 cm (folia operacyjna). Wbudowany worek na płyny, uchwyt Velcro oraz wbudowane legginsy</w:t>
      </w:r>
      <w:r w:rsidRPr="0028656D">
        <w:rPr>
          <w:sz w:val="24"/>
          <w:szCs w:val="24"/>
        </w:rPr>
        <w:br/>
        <w:t>3 x ręcznik chłonny 33x30 cm</w:t>
      </w:r>
      <w:r w:rsidRPr="0028656D">
        <w:rPr>
          <w:sz w:val="24"/>
          <w:szCs w:val="24"/>
        </w:rPr>
        <w:br/>
        <w:t>2 x fartuch chirurgiczny wzmocniony L</w:t>
      </w:r>
      <w:r w:rsidRPr="0028656D">
        <w:rPr>
          <w:sz w:val="24"/>
          <w:szCs w:val="24"/>
        </w:rPr>
        <w:br/>
        <w:t>3 x fartuch chirurgiczny wzmocniony XL</w:t>
      </w:r>
      <w:r w:rsidRPr="0028656D">
        <w:rPr>
          <w:sz w:val="24"/>
          <w:szCs w:val="24"/>
        </w:rPr>
        <w:br/>
        <w:t>1 x serweta na stolik Mayo wzmocniona 80 x 145 cm</w:t>
      </w:r>
      <w:r w:rsidRPr="0028656D">
        <w:rPr>
          <w:sz w:val="24"/>
          <w:szCs w:val="24"/>
        </w:rPr>
        <w:br/>
        <w:t>1 x papierowa torba max 30 x 18,5 cm</w:t>
      </w:r>
      <w:r w:rsidRPr="0028656D">
        <w:rPr>
          <w:sz w:val="24"/>
          <w:szCs w:val="24"/>
        </w:rPr>
        <w:br/>
        <w:t>2 x ostrze chirurgiczne nr 23</w:t>
      </w:r>
      <w:r w:rsidRPr="0028656D">
        <w:rPr>
          <w:sz w:val="24"/>
          <w:szCs w:val="24"/>
        </w:rPr>
        <w:br/>
        <w:t>1x pojemnik na igły magnetyczno-piankowy wymiary 7.5 x 5.2 x 3 cm na 10 igieł</w:t>
      </w:r>
      <w:r w:rsidRPr="0028656D">
        <w:rPr>
          <w:sz w:val="24"/>
          <w:szCs w:val="24"/>
        </w:rPr>
        <w:br/>
        <w:t>5 x kompres gazowy laparotomijny 50 x 60 cm z tasiemką (gaza 20-nitkowa, 4-warstwowy, znacznik Rtg, kolor zielony) wiązane po 5 sztuk</w:t>
      </w:r>
      <w:r w:rsidRPr="0028656D">
        <w:rPr>
          <w:sz w:val="24"/>
          <w:szCs w:val="24"/>
        </w:rPr>
        <w:br/>
        <w:t>50 x kompres gazowy 10x10cm (gaza 17-nitkowa,12-warstwowy, znacznik Rtg, biały) wiązane po 10szt</w:t>
      </w:r>
      <w:r w:rsidRPr="0028656D">
        <w:rPr>
          <w:sz w:val="24"/>
          <w:szCs w:val="24"/>
        </w:rPr>
        <w:br/>
        <w:t>1 x kieszeń na narzędzia jednosekcyjna, rozmiar 56 x 50 cm</w:t>
      </w:r>
      <w:r w:rsidRPr="0028656D">
        <w:rPr>
          <w:sz w:val="24"/>
          <w:szCs w:val="24"/>
        </w:rPr>
        <w:br/>
        <w:t>1 x taśma lepna min.10x50cm</w:t>
      </w:r>
      <w:r w:rsidRPr="0028656D">
        <w:rPr>
          <w:sz w:val="24"/>
          <w:szCs w:val="24"/>
        </w:rPr>
        <w:br/>
        <w:t>1 x opatrunek na ranę, chłonny, piankowy rozm. max. 10x25cm</w:t>
      </w:r>
      <w:r w:rsidRPr="0028656D">
        <w:rPr>
          <w:sz w:val="24"/>
          <w:szCs w:val="24"/>
        </w:rPr>
        <w:br/>
        <w:t>2 x kocyk dla noworodka – biały - 87 x 90 cm</w:t>
      </w:r>
      <w:r w:rsidRPr="0028656D">
        <w:rPr>
          <w:sz w:val="24"/>
          <w:szCs w:val="24"/>
        </w:rPr>
        <w:br/>
        <w:t>1 x serweta na stół narzędziowy wzmocniona 190 x 150 cm (opakowanie zestawu)</w:t>
      </w:r>
      <w:r w:rsidRPr="0028656D">
        <w:rPr>
          <w:sz w:val="24"/>
          <w:szCs w:val="24"/>
        </w:rPr>
        <w:br/>
        <w:t>2 x osłona na uchwyty do lampy operacyjnej</w:t>
      </w:r>
    </w:p>
    <w:p w14:paraId="55DD657C" w14:textId="77777777" w:rsidR="001333CF" w:rsidRPr="0028656D" w:rsidRDefault="001333CF" w:rsidP="001333CF">
      <w:pPr>
        <w:spacing w:line="276" w:lineRule="auto"/>
        <w:jc w:val="both"/>
        <w:rPr>
          <w:sz w:val="24"/>
          <w:szCs w:val="24"/>
        </w:rPr>
      </w:pPr>
      <w:r w:rsidRPr="0028656D">
        <w:rPr>
          <w:sz w:val="24"/>
          <w:szCs w:val="24"/>
        </w:rPr>
        <w:t xml:space="preserve">Serweta główna wykonana z dwuwarstwowego pełnobarierowego laminatu (folia polietylenowa + hydrofilowa warstwa włókniny polipropylenowej, zgodne z EN 13795) bez zawartości wiskozy i celulozy o gramaturze 55g/m2. Obłożenie o odporności na penetrację płynów min. 158 cm H2O oraz odporność na rozerwanie: na sucho 145 kPa i na mokro 134 kPa (zgodnie z EN 13938). Włóknina nie zawiera lateksu. Wyroby gotowe z laminatu posiadają certyfikat walidacji procesu sterylizacji wydany przez zewnętrzną jednostkę certyfikującą. </w:t>
      </w:r>
      <w:r w:rsidRPr="0028656D">
        <w:rPr>
          <w:sz w:val="24"/>
          <w:szCs w:val="24"/>
        </w:rPr>
        <w:lastRenderedPageBreak/>
        <w:t>Włóknina serwet spełnia wymagania dla 1 klasy palności CFR 1610 oraz posiada właściwości antystatyczne. Chłonność włókniny w miejscu wzmocnienia badana wg EN ISO 9073-6: wynosi około 285%, czyli około 285 ml/m2.</w:t>
      </w:r>
    </w:p>
    <w:p w14:paraId="298B38C4" w14:textId="77777777" w:rsidR="001333CF" w:rsidRPr="0028656D" w:rsidRDefault="001333CF" w:rsidP="001333CF">
      <w:pPr>
        <w:spacing w:line="276" w:lineRule="auto"/>
        <w:jc w:val="both"/>
        <w:rPr>
          <w:sz w:val="24"/>
          <w:szCs w:val="24"/>
        </w:rPr>
      </w:pPr>
      <w:r w:rsidRPr="0028656D">
        <w:rPr>
          <w:sz w:val="24"/>
          <w:szCs w:val="24"/>
        </w:rPr>
        <w:t xml:space="preserve">Serweta na stół narzędziowy wzmocniona służąca do owinięcia całego zestawu wykonana jest z laminatu dwuwarstwowego z padem chłonnym o gramaturze min. 90 g/m2 oraz spełnia wymagania wysokiej strefy krytycznej na całej powierzchni zgodnie z normą PN-EN13795, odporność na przenikanie cieczy min. 190 cmH2O w strefie wzmocnionej oraz wytrzymałość na wypychanie na sucho/mokro min. 200/190 kPa w strefie wzmocnionej. </w:t>
      </w:r>
    </w:p>
    <w:p w14:paraId="6F4ECBF1" w14:textId="19857CE8" w:rsidR="000A176E" w:rsidRPr="0028656D" w:rsidRDefault="000A176E" w:rsidP="001333CF">
      <w:pPr>
        <w:autoSpaceDE w:val="0"/>
        <w:autoSpaceDN w:val="0"/>
        <w:adjustRightInd w:val="0"/>
        <w:rPr>
          <w:b/>
          <w:bCs/>
          <w:sz w:val="24"/>
          <w:szCs w:val="24"/>
        </w:rPr>
      </w:pPr>
      <w:r w:rsidRPr="0028656D">
        <w:rPr>
          <w:b/>
          <w:bCs/>
          <w:sz w:val="24"/>
          <w:szCs w:val="24"/>
        </w:rPr>
        <w:t>Stanowisko (wyjaśnienie) Zamawiającego:</w:t>
      </w:r>
      <w:r w:rsidR="0028656D" w:rsidRPr="0028656D">
        <w:rPr>
          <w:b/>
          <w:bCs/>
          <w:sz w:val="24"/>
          <w:szCs w:val="24"/>
        </w:rPr>
        <w:t xml:space="preserve"> </w:t>
      </w:r>
      <w:r w:rsidR="0028656D" w:rsidRPr="0028656D">
        <w:rPr>
          <w:sz w:val="24"/>
          <w:szCs w:val="24"/>
        </w:rPr>
        <w:t>zgodnie z SWZ</w:t>
      </w:r>
    </w:p>
    <w:p w14:paraId="14FAA9BF" w14:textId="77777777" w:rsidR="000A176E" w:rsidRPr="0083167C" w:rsidRDefault="000A176E" w:rsidP="000A176E">
      <w:pPr>
        <w:autoSpaceDE w:val="0"/>
        <w:autoSpaceDN w:val="0"/>
        <w:adjustRightInd w:val="0"/>
        <w:rPr>
          <w:b/>
          <w:bCs/>
          <w:sz w:val="24"/>
          <w:szCs w:val="24"/>
          <w:highlight w:val="yellow"/>
        </w:rPr>
      </w:pPr>
    </w:p>
    <w:p w14:paraId="10678E8A" w14:textId="2B54BB9A" w:rsidR="00411229" w:rsidRPr="0028656D" w:rsidRDefault="00E16F84" w:rsidP="00411229">
      <w:pPr>
        <w:autoSpaceDE w:val="0"/>
        <w:autoSpaceDN w:val="0"/>
        <w:adjustRightInd w:val="0"/>
        <w:rPr>
          <w:b/>
          <w:sz w:val="24"/>
          <w:szCs w:val="24"/>
        </w:rPr>
      </w:pPr>
      <w:r>
        <w:rPr>
          <w:b/>
          <w:bCs/>
          <w:sz w:val="24"/>
          <w:szCs w:val="24"/>
        </w:rPr>
        <w:t xml:space="preserve"> </w:t>
      </w:r>
      <w:r w:rsidR="000A176E" w:rsidRPr="0028656D">
        <w:rPr>
          <w:b/>
          <w:bCs/>
          <w:sz w:val="24"/>
          <w:szCs w:val="24"/>
        </w:rPr>
        <w:t>Pytanie nr 38</w:t>
      </w:r>
      <w:r w:rsidR="00411229" w:rsidRPr="0028656D">
        <w:rPr>
          <w:b/>
          <w:bCs/>
          <w:sz w:val="24"/>
          <w:szCs w:val="24"/>
        </w:rPr>
        <w:t xml:space="preserve"> – </w:t>
      </w:r>
      <w:r w:rsidR="00411229" w:rsidRPr="0028656D">
        <w:rPr>
          <w:sz w:val="24"/>
          <w:szCs w:val="24"/>
        </w:rPr>
        <w:t xml:space="preserve">dot. </w:t>
      </w:r>
      <w:r w:rsidR="001333CF" w:rsidRPr="0028656D">
        <w:rPr>
          <w:sz w:val="24"/>
          <w:szCs w:val="24"/>
        </w:rPr>
        <w:t>Pakiet 35</w:t>
      </w:r>
      <w:r w:rsidR="00411229" w:rsidRPr="0028656D">
        <w:rPr>
          <w:sz w:val="24"/>
          <w:szCs w:val="24"/>
        </w:rPr>
        <w:t xml:space="preserve">, </w:t>
      </w:r>
      <w:r w:rsidR="001333CF" w:rsidRPr="0028656D">
        <w:rPr>
          <w:sz w:val="24"/>
          <w:szCs w:val="24"/>
        </w:rPr>
        <w:t>Pozycja 1</w:t>
      </w:r>
      <w:r w:rsidR="001333CF" w:rsidRPr="0028656D">
        <w:rPr>
          <w:b/>
          <w:sz w:val="24"/>
          <w:szCs w:val="24"/>
        </w:rPr>
        <w:t xml:space="preserve"> </w:t>
      </w:r>
    </w:p>
    <w:p w14:paraId="5D6C30FF" w14:textId="0D2EB000" w:rsidR="000A176E" w:rsidRPr="0028656D" w:rsidRDefault="00411229" w:rsidP="001333CF">
      <w:pPr>
        <w:spacing w:line="276" w:lineRule="auto"/>
        <w:rPr>
          <w:sz w:val="24"/>
          <w:szCs w:val="24"/>
        </w:rPr>
      </w:pPr>
      <w:r w:rsidRPr="0028656D">
        <w:rPr>
          <w:sz w:val="24"/>
          <w:szCs w:val="24"/>
        </w:rPr>
        <w:t>C</w:t>
      </w:r>
      <w:r w:rsidR="001333CF" w:rsidRPr="0028656D">
        <w:rPr>
          <w:sz w:val="24"/>
          <w:szCs w:val="24"/>
        </w:rPr>
        <w:t>zy Zamawiający dopuści możliwość zaoferowania plaster do zamykania brzegów rany, sterylny, 6mmx76mm?</w:t>
      </w:r>
      <w:r w:rsidR="000A176E" w:rsidRPr="0028656D">
        <w:rPr>
          <w:b/>
          <w:bCs/>
          <w:sz w:val="24"/>
          <w:szCs w:val="24"/>
        </w:rPr>
        <w:br/>
        <w:t>Stanowisko (wyjaśnienie) Zamawiającego:</w:t>
      </w:r>
      <w:r w:rsidR="0028656D" w:rsidRPr="0028656D">
        <w:rPr>
          <w:b/>
          <w:bCs/>
          <w:sz w:val="24"/>
          <w:szCs w:val="24"/>
        </w:rPr>
        <w:t xml:space="preserve"> </w:t>
      </w:r>
      <w:r w:rsidR="0028656D" w:rsidRPr="0028656D">
        <w:rPr>
          <w:sz w:val="24"/>
          <w:szCs w:val="24"/>
        </w:rPr>
        <w:t>Zamawiający dopuszcza</w:t>
      </w:r>
    </w:p>
    <w:p w14:paraId="3ED802BD" w14:textId="77777777" w:rsidR="000A176E" w:rsidRPr="00E16F84" w:rsidRDefault="000A176E">
      <w:pPr>
        <w:rPr>
          <w:b/>
          <w:bCs/>
          <w:sz w:val="24"/>
          <w:szCs w:val="24"/>
        </w:rPr>
      </w:pPr>
    </w:p>
    <w:p w14:paraId="57046E33" w14:textId="2F45213C" w:rsidR="007A2C45" w:rsidRPr="00E16F84" w:rsidRDefault="000A176E" w:rsidP="00411229">
      <w:pPr>
        <w:autoSpaceDE w:val="0"/>
        <w:autoSpaceDN w:val="0"/>
        <w:adjustRightInd w:val="0"/>
        <w:rPr>
          <w:b/>
          <w:bCs/>
          <w:sz w:val="24"/>
          <w:szCs w:val="24"/>
        </w:rPr>
      </w:pPr>
      <w:r w:rsidRPr="00E16F84">
        <w:rPr>
          <w:b/>
          <w:bCs/>
          <w:sz w:val="24"/>
          <w:szCs w:val="24"/>
        </w:rPr>
        <w:t>Pytanie nr 39</w:t>
      </w:r>
      <w:r w:rsidR="00411229" w:rsidRPr="00E16F84">
        <w:rPr>
          <w:b/>
          <w:bCs/>
          <w:sz w:val="24"/>
          <w:szCs w:val="24"/>
        </w:rPr>
        <w:t xml:space="preserve"> - </w:t>
      </w:r>
      <w:r w:rsidR="007A2C45" w:rsidRPr="00E16F84">
        <w:rPr>
          <w:sz w:val="24"/>
          <w:szCs w:val="24"/>
        </w:rPr>
        <w:t>dotyczy Zadania nr 9</w:t>
      </w:r>
      <w:r w:rsidR="007A2C45" w:rsidRPr="00E16F84">
        <w:rPr>
          <w:b/>
          <w:bCs/>
          <w:sz w:val="24"/>
          <w:szCs w:val="24"/>
        </w:rPr>
        <w:t xml:space="preserve"> </w:t>
      </w:r>
    </w:p>
    <w:p w14:paraId="33C6A148" w14:textId="77777777" w:rsidR="00E16F84" w:rsidRPr="00DF4B25" w:rsidRDefault="007A2C45" w:rsidP="00E16F84">
      <w:pPr>
        <w:pStyle w:val="Bezodstpw"/>
        <w:rPr>
          <w:rFonts w:ascii="Times New Roman" w:hAnsi="Times New Roman"/>
          <w:sz w:val="24"/>
          <w:szCs w:val="24"/>
          <w:vertAlign w:val="superscript"/>
        </w:rPr>
      </w:pPr>
      <w:r w:rsidRPr="00E16F84">
        <w:rPr>
          <w:rFonts w:ascii="Times New Roman" w:hAnsi="Times New Roman"/>
          <w:sz w:val="24"/>
          <w:szCs w:val="24"/>
        </w:rPr>
        <w:t>Prosimy o sprecyzowanie czy podane przez Zamawiającego gramatury dotyczą wagi pojedynczego kompresu czy 3 sztuk?</w:t>
      </w:r>
      <w:r w:rsidR="000A176E" w:rsidRPr="00E16F84">
        <w:rPr>
          <w:rFonts w:ascii="Times New Roman" w:hAnsi="Times New Roman"/>
          <w:b/>
          <w:bCs/>
          <w:sz w:val="24"/>
          <w:szCs w:val="24"/>
        </w:rPr>
        <w:br/>
        <w:t>Stanowisko (wyjaśnienie) Zamawiającego:</w:t>
      </w:r>
      <w:r w:rsidR="00E16F84" w:rsidRPr="00E16F84">
        <w:rPr>
          <w:rFonts w:ascii="Times New Roman" w:hAnsi="Times New Roman"/>
          <w:sz w:val="24"/>
          <w:szCs w:val="24"/>
        </w:rPr>
        <w:t xml:space="preserve"> Zamawiający miał na myśli wagę pojedynczego kompresu, wyrażoną w gramach</w:t>
      </w:r>
    </w:p>
    <w:p w14:paraId="6B897151" w14:textId="77777777" w:rsidR="000A176E" w:rsidRPr="0083167C" w:rsidRDefault="000A176E" w:rsidP="000A176E">
      <w:pPr>
        <w:autoSpaceDE w:val="0"/>
        <w:autoSpaceDN w:val="0"/>
        <w:adjustRightInd w:val="0"/>
        <w:rPr>
          <w:b/>
          <w:bCs/>
          <w:sz w:val="24"/>
          <w:szCs w:val="24"/>
          <w:highlight w:val="yellow"/>
        </w:rPr>
      </w:pPr>
    </w:p>
    <w:p w14:paraId="2D0B3904" w14:textId="39EE63AA" w:rsidR="007A2C45" w:rsidRPr="00E16F84" w:rsidRDefault="000A176E" w:rsidP="00411229">
      <w:pPr>
        <w:autoSpaceDE w:val="0"/>
        <w:autoSpaceDN w:val="0"/>
        <w:adjustRightInd w:val="0"/>
        <w:rPr>
          <w:b/>
          <w:bCs/>
          <w:sz w:val="24"/>
          <w:szCs w:val="24"/>
        </w:rPr>
      </w:pPr>
      <w:r w:rsidRPr="00E16F84">
        <w:rPr>
          <w:b/>
          <w:bCs/>
          <w:sz w:val="24"/>
          <w:szCs w:val="24"/>
        </w:rPr>
        <w:t>Pytanie nr 40</w:t>
      </w:r>
      <w:r w:rsidR="00411229" w:rsidRPr="00E16F84">
        <w:rPr>
          <w:b/>
          <w:bCs/>
          <w:sz w:val="24"/>
          <w:szCs w:val="24"/>
        </w:rPr>
        <w:t xml:space="preserve"> - </w:t>
      </w:r>
      <w:r w:rsidR="007A2C45" w:rsidRPr="00E16F84">
        <w:rPr>
          <w:sz w:val="24"/>
          <w:szCs w:val="24"/>
        </w:rPr>
        <w:t>dotyczy Zadania nr 9</w:t>
      </w:r>
    </w:p>
    <w:p w14:paraId="22971AF5" w14:textId="77777777" w:rsidR="007A2C45" w:rsidRPr="00E16F84" w:rsidRDefault="007A2C45" w:rsidP="007A2C45">
      <w:pPr>
        <w:pStyle w:val="Bezodstpw"/>
        <w:jc w:val="both"/>
        <w:rPr>
          <w:rFonts w:ascii="Times New Roman" w:hAnsi="Times New Roman"/>
          <w:sz w:val="24"/>
          <w:szCs w:val="24"/>
        </w:rPr>
      </w:pPr>
      <w:r w:rsidRPr="00E16F84">
        <w:rPr>
          <w:rFonts w:ascii="Times New Roman" w:hAnsi="Times New Roman"/>
          <w:sz w:val="24"/>
          <w:szCs w:val="24"/>
        </w:rPr>
        <w:t>Czy Zamawiający wyrazi zgodę na zaoferowanie kompresów o niżej wymienionych wagach pojedynczego kompresu?</w:t>
      </w:r>
    </w:p>
    <w:p w14:paraId="19F1EDF1" w14:textId="77777777" w:rsidR="007A2C45" w:rsidRPr="00E16F84" w:rsidRDefault="007A2C45" w:rsidP="007A2C45">
      <w:pPr>
        <w:pStyle w:val="Bezodstpw"/>
        <w:jc w:val="both"/>
        <w:rPr>
          <w:rFonts w:ascii="Times New Roman" w:hAnsi="Times New Roman"/>
          <w:sz w:val="24"/>
          <w:szCs w:val="24"/>
        </w:rPr>
      </w:pPr>
      <w:r w:rsidRPr="00E16F84">
        <w:rPr>
          <w:rFonts w:ascii="Times New Roman" w:hAnsi="Times New Roman"/>
          <w:sz w:val="24"/>
          <w:szCs w:val="24"/>
        </w:rPr>
        <w:t>- poz. 1 – min. 0,39g</w:t>
      </w:r>
    </w:p>
    <w:p w14:paraId="7141EE38" w14:textId="77777777" w:rsidR="007A2C45" w:rsidRPr="00E16F84" w:rsidRDefault="007A2C45" w:rsidP="007A2C45">
      <w:pPr>
        <w:pStyle w:val="Bezodstpw"/>
        <w:jc w:val="both"/>
        <w:rPr>
          <w:rFonts w:ascii="Times New Roman" w:hAnsi="Times New Roman"/>
          <w:sz w:val="24"/>
          <w:szCs w:val="24"/>
        </w:rPr>
      </w:pPr>
      <w:r w:rsidRPr="00E16F84">
        <w:rPr>
          <w:rFonts w:ascii="Times New Roman" w:hAnsi="Times New Roman"/>
          <w:sz w:val="24"/>
          <w:szCs w:val="24"/>
        </w:rPr>
        <w:t>- poz. 2 – min. 0,90g</w:t>
      </w:r>
    </w:p>
    <w:p w14:paraId="095CD8FA" w14:textId="77777777" w:rsidR="007A2C45" w:rsidRPr="00E16F84" w:rsidRDefault="007A2C45" w:rsidP="007A2C45">
      <w:pPr>
        <w:pStyle w:val="Bezodstpw"/>
        <w:jc w:val="both"/>
        <w:rPr>
          <w:rFonts w:ascii="Times New Roman" w:hAnsi="Times New Roman"/>
          <w:sz w:val="24"/>
          <w:szCs w:val="24"/>
        </w:rPr>
      </w:pPr>
      <w:r w:rsidRPr="00E16F84">
        <w:rPr>
          <w:rFonts w:ascii="Times New Roman" w:hAnsi="Times New Roman"/>
          <w:sz w:val="24"/>
          <w:szCs w:val="24"/>
        </w:rPr>
        <w:t>- poz. 3 – min. 1,68g</w:t>
      </w:r>
    </w:p>
    <w:p w14:paraId="0F38BC6B" w14:textId="7D804388" w:rsidR="000A176E" w:rsidRPr="00E16F84" w:rsidRDefault="007A2C45" w:rsidP="00411229">
      <w:pPr>
        <w:pStyle w:val="Bezodstpw"/>
        <w:rPr>
          <w:rFonts w:ascii="Times New Roman" w:hAnsi="Times New Roman"/>
          <w:sz w:val="24"/>
          <w:szCs w:val="24"/>
        </w:rPr>
      </w:pPr>
      <w:r w:rsidRPr="00E16F84">
        <w:rPr>
          <w:rFonts w:ascii="Times New Roman" w:hAnsi="Times New Roman"/>
          <w:sz w:val="24"/>
          <w:szCs w:val="24"/>
        </w:rPr>
        <w:t>- poz. 4 – min. 3,45g</w:t>
      </w:r>
      <w:r w:rsidR="000A176E" w:rsidRPr="00E16F84">
        <w:rPr>
          <w:rFonts w:ascii="Times New Roman" w:hAnsi="Times New Roman"/>
          <w:b/>
          <w:bCs/>
          <w:sz w:val="24"/>
          <w:szCs w:val="24"/>
        </w:rPr>
        <w:br/>
        <w:t>Stanowisko (wyjaśnienie) Zamawiającego:</w:t>
      </w:r>
      <w:r w:rsidR="00E16F84" w:rsidRPr="00E16F84">
        <w:rPr>
          <w:rFonts w:ascii="Times New Roman" w:hAnsi="Times New Roman"/>
          <w:b/>
          <w:bCs/>
          <w:sz w:val="24"/>
          <w:szCs w:val="24"/>
        </w:rPr>
        <w:t xml:space="preserve"> </w:t>
      </w:r>
      <w:r w:rsidR="00E16F84" w:rsidRPr="00E16F84">
        <w:rPr>
          <w:rFonts w:ascii="Times New Roman" w:hAnsi="Times New Roman"/>
          <w:sz w:val="24"/>
          <w:szCs w:val="24"/>
        </w:rPr>
        <w:t>zgodnie z SWZ</w:t>
      </w:r>
    </w:p>
    <w:p w14:paraId="62206111" w14:textId="77777777" w:rsidR="000A176E" w:rsidRPr="008E5014" w:rsidRDefault="000A176E" w:rsidP="000A176E">
      <w:pPr>
        <w:autoSpaceDE w:val="0"/>
        <w:autoSpaceDN w:val="0"/>
        <w:adjustRightInd w:val="0"/>
        <w:rPr>
          <w:b/>
          <w:bCs/>
          <w:sz w:val="24"/>
          <w:szCs w:val="24"/>
        </w:rPr>
      </w:pPr>
    </w:p>
    <w:p w14:paraId="22FB63D2" w14:textId="61B4029A" w:rsidR="007A2C45" w:rsidRPr="008E5014" w:rsidRDefault="000A176E" w:rsidP="00411229">
      <w:pPr>
        <w:autoSpaceDE w:val="0"/>
        <w:autoSpaceDN w:val="0"/>
        <w:adjustRightInd w:val="0"/>
        <w:rPr>
          <w:b/>
          <w:bCs/>
          <w:sz w:val="24"/>
          <w:szCs w:val="24"/>
        </w:rPr>
      </w:pPr>
      <w:r w:rsidRPr="008E5014">
        <w:rPr>
          <w:b/>
          <w:bCs/>
          <w:sz w:val="24"/>
          <w:szCs w:val="24"/>
        </w:rPr>
        <w:t>Pytanie nr 41</w:t>
      </w:r>
      <w:r w:rsidR="00411229" w:rsidRPr="008E5014">
        <w:rPr>
          <w:b/>
          <w:bCs/>
          <w:sz w:val="24"/>
          <w:szCs w:val="24"/>
        </w:rPr>
        <w:t xml:space="preserve"> </w:t>
      </w:r>
      <w:r w:rsidR="007A2C45" w:rsidRPr="008E5014">
        <w:rPr>
          <w:b/>
          <w:bCs/>
          <w:sz w:val="24"/>
          <w:szCs w:val="24"/>
        </w:rPr>
        <w:t xml:space="preserve">– </w:t>
      </w:r>
      <w:r w:rsidR="007A2C45" w:rsidRPr="008E5014">
        <w:rPr>
          <w:sz w:val="24"/>
          <w:szCs w:val="24"/>
        </w:rPr>
        <w:t>dotyczy Zadania nr 16</w:t>
      </w:r>
    </w:p>
    <w:p w14:paraId="4BFDBF6A" w14:textId="390B9A9C" w:rsidR="000A176E" w:rsidRPr="008E5014" w:rsidRDefault="008E5014" w:rsidP="009A1858">
      <w:pPr>
        <w:pStyle w:val="Bezodstpw"/>
        <w:rPr>
          <w:rFonts w:ascii="Times New Roman" w:hAnsi="Times New Roman"/>
          <w:sz w:val="24"/>
          <w:szCs w:val="24"/>
        </w:rPr>
      </w:pPr>
      <w:r>
        <w:rPr>
          <w:rFonts w:ascii="Times New Roman" w:hAnsi="Times New Roman"/>
          <w:sz w:val="24"/>
          <w:szCs w:val="24"/>
        </w:rPr>
        <w:t xml:space="preserve"> </w:t>
      </w:r>
      <w:r w:rsidR="007A2C45" w:rsidRPr="008E5014">
        <w:rPr>
          <w:rFonts w:ascii="Times New Roman" w:hAnsi="Times New Roman"/>
          <w:sz w:val="24"/>
          <w:szCs w:val="24"/>
        </w:rPr>
        <w:t>Czy Zamawiający wyrazi zgodę na zaoferowanie opatrunku samoprzylepnego z wycięciem do zabezpieczania kaniul, spełniającego pozostałe wymagania zawarte w SWZ?</w:t>
      </w:r>
      <w:r w:rsidR="000A176E" w:rsidRPr="008E5014">
        <w:rPr>
          <w:rFonts w:ascii="Times New Roman" w:hAnsi="Times New Roman"/>
          <w:b/>
          <w:bCs/>
          <w:sz w:val="24"/>
          <w:szCs w:val="24"/>
        </w:rPr>
        <w:br/>
        <w:t>Stanowisko (wyjaśnienie) Zamawiającego:</w:t>
      </w:r>
      <w:r w:rsidR="00E16F84" w:rsidRPr="008E5014">
        <w:rPr>
          <w:rFonts w:ascii="Times New Roman" w:hAnsi="Times New Roman"/>
          <w:b/>
          <w:bCs/>
          <w:sz w:val="24"/>
          <w:szCs w:val="24"/>
        </w:rPr>
        <w:t xml:space="preserve"> </w:t>
      </w:r>
      <w:r w:rsidR="00E16F84" w:rsidRPr="008E5014">
        <w:rPr>
          <w:rFonts w:ascii="Times New Roman" w:hAnsi="Times New Roman"/>
          <w:sz w:val="24"/>
          <w:szCs w:val="24"/>
        </w:rPr>
        <w:t xml:space="preserve">zgodnie z SWZ </w:t>
      </w:r>
    </w:p>
    <w:p w14:paraId="54E0B7F3" w14:textId="77777777" w:rsidR="000A176E" w:rsidRPr="008E5014" w:rsidRDefault="000A176E" w:rsidP="000A176E">
      <w:pPr>
        <w:autoSpaceDE w:val="0"/>
        <w:autoSpaceDN w:val="0"/>
        <w:adjustRightInd w:val="0"/>
        <w:rPr>
          <w:b/>
          <w:bCs/>
          <w:sz w:val="24"/>
          <w:szCs w:val="24"/>
        </w:rPr>
      </w:pPr>
    </w:p>
    <w:p w14:paraId="158514F2" w14:textId="65ED7525" w:rsidR="009A1858" w:rsidRPr="008E5014" w:rsidRDefault="000A176E" w:rsidP="00411229">
      <w:pPr>
        <w:autoSpaceDE w:val="0"/>
        <w:autoSpaceDN w:val="0"/>
        <w:adjustRightInd w:val="0"/>
        <w:rPr>
          <w:b/>
          <w:bCs/>
          <w:sz w:val="24"/>
          <w:szCs w:val="24"/>
        </w:rPr>
      </w:pPr>
      <w:r w:rsidRPr="008E5014">
        <w:rPr>
          <w:b/>
          <w:bCs/>
          <w:sz w:val="24"/>
          <w:szCs w:val="24"/>
        </w:rPr>
        <w:t>Pytanie nr 42</w:t>
      </w:r>
      <w:r w:rsidR="00411229" w:rsidRPr="008E5014">
        <w:rPr>
          <w:b/>
          <w:bCs/>
          <w:sz w:val="24"/>
          <w:szCs w:val="24"/>
        </w:rPr>
        <w:t xml:space="preserve"> </w:t>
      </w:r>
      <w:r w:rsidR="009A1858" w:rsidRPr="008E5014">
        <w:rPr>
          <w:b/>
          <w:bCs/>
          <w:sz w:val="24"/>
          <w:szCs w:val="24"/>
        </w:rPr>
        <w:t xml:space="preserve">– </w:t>
      </w:r>
      <w:r w:rsidR="009A1858" w:rsidRPr="008E5014">
        <w:rPr>
          <w:sz w:val="24"/>
          <w:szCs w:val="24"/>
        </w:rPr>
        <w:t>dotyczy Zadania nr 23</w:t>
      </w:r>
    </w:p>
    <w:p w14:paraId="2D814B20"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Czy Zamawiający wyrazi zgodę na zaoferowanie niżej opisanego zestawu?</w:t>
      </w:r>
    </w:p>
    <w:tbl>
      <w:tblPr>
        <w:tblStyle w:val="Tabela-Siatka"/>
        <w:tblW w:w="0" w:type="auto"/>
        <w:tblLook w:val="04A0" w:firstRow="1" w:lastRow="0" w:firstColumn="1" w:lastColumn="0" w:noHBand="0" w:noVBand="1"/>
      </w:tblPr>
      <w:tblGrid>
        <w:gridCol w:w="8215"/>
        <w:gridCol w:w="845"/>
      </w:tblGrid>
      <w:tr w:rsidR="009A1858" w:rsidRPr="008E5014" w14:paraId="081F4F23" w14:textId="77777777" w:rsidTr="00391F55">
        <w:tc>
          <w:tcPr>
            <w:tcW w:w="8217" w:type="dxa"/>
            <w:vAlign w:val="center"/>
          </w:tcPr>
          <w:p w14:paraId="542BE1D7" w14:textId="77777777" w:rsidR="009A1858" w:rsidRPr="008E5014" w:rsidRDefault="009A1858" w:rsidP="00391F55">
            <w:pPr>
              <w:pStyle w:val="Bezodstpw"/>
              <w:jc w:val="center"/>
              <w:rPr>
                <w:rFonts w:ascii="Times New Roman" w:hAnsi="Times New Roman"/>
                <w:b/>
                <w:bCs/>
                <w:sz w:val="24"/>
                <w:szCs w:val="24"/>
              </w:rPr>
            </w:pPr>
            <w:r w:rsidRPr="008E5014">
              <w:rPr>
                <w:rFonts w:ascii="Times New Roman" w:hAnsi="Times New Roman"/>
                <w:b/>
                <w:bCs/>
                <w:sz w:val="24"/>
                <w:szCs w:val="24"/>
              </w:rPr>
              <w:t>Komponent</w:t>
            </w:r>
          </w:p>
        </w:tc>
        <w:tc>
          <w:tcPr>
            <w:tcW w:w="845" w:type="dxa"/>
            <w:vAlign w:val="center"/>
          </w:tcPr>
          <w:p w14:paraId="3283DF6E" w14:textId="77777777" w:rsidR="009A1858" w:rsidRPr="008E5014" w:rsidRDefault="009A1858" w:rsidP="00391F55">
            <w:pPr>
              <w:pStyle w:val="Bezodstpw"/>
              <w:jc w:val="center"/>
              <w:rPr>
                <w:rFonts w:ascii="Times New Roman" w:hAnsi="Times New Roman"/>
                <w:b/>
                <w:bCs/>
                <w:sz w:val="24"/>
                <w:szCs w:val="24"/>
              </w:rPr>
            </w:pPr>
            <w:r w:rsidRPr="008E5014">
              <w:rPr>
                <w:rFonts w:ascii="Times New Roman" w:hAnsi="Times New Roman"/>
                <w:b/>
                <w:bCs/>
                <w:sz w:val="24"/>
                <w:szCs w:val="24"/>
              </w:rPr>
              <w:t>Ilość</w:t>
            </w:r>
          </w:p>
        </w:tc>
      </w:tr>
      <w:tr w:rsidR="009A1858" w:rsidRPr="008E5014" w14:paraId="1FACB573" w14:textId="77777777" w:rsidTr="00391F55">
        <w:tc>
          <w:tcPr>
            <w:tcW w:w="8217" w:type="dxa"/>
            <w:vAlign w:val="center"/>
          </w:tcPr>
          <w:p w14:paraId="342BB2D4" w14:textId="77777777" w:rsidR="009A1858" w:rsidRPr="008E5014" w:rsidRDefault="009A1858" w:rsidP="00391F55">
            <w:pPr>
              <w:pStyle w:val="Bezodstpw"/>
              <w:rPr>
                <w:rFonts w:ascii="Times New Roman" w:hAnsi="Times New Roman"/>
                <w:b/>
                <w:bCs/>
                <w:sz w:val="24"/>
                <w:szCs w:val="24"/>
              </w:rPr>
            </w:pPr>
            <w:r w:rsidRPr="008E5014">
              <w:rPr>
                <w:rFonts w:ascii="Times New Roman" w:hAnsi="Times New Roman"/>
                <w:b/>
                <w:bCs/>
                <w:sz w:val="24"/>
                <w:szCs w:val="24"/>
              </w:rPr>
              <w:t>START:</w:t>
            </w:r>
          </w:p>
        </w:tc>
        <w:tc>
          <w:tcPr>
            <w:tcW w:w="845" w:type="dxa"/>
            <w:vAlign w:val="center"/>
          </w:tcPr>
          <w:p w14:paraId="0B7842F0" w14:textId="77777777" w:rsidR="009A1858" w:rsidRPr="008E5014" w:rsidRDefault="009A1858" w:rsidP="00391F55">
            <w:pPr>
              <w:pStyle w:val="Bezodstpw"/>
              <w:jc w:val="center"/>
              <w:rPr>
                <w:rFonts w:ascii="Times New Roman" w:hAnsi="Times New Roman"/>
                <w:sz w:val="24"/>
                <w:szCs w:val="24"/>
              </w:rPr>
            </w:pPr>
          </w:p>
        </w:tc>
      </w:tr>
      <w:tr w:rsidR="009A1858" w:rsidRPr="008E5014" w14:paraId="68157057" w14:textId="77777777" w:rsidTr="00391F55">
        <w:tc>
          <w:tcPr>
            <w:tcW w:w="8217" w:type="dxa"/>
            <w:vAlign w:val="center"/>
          </w:tcPr>
          <w:p w14:paraId="3FB9C276" w14:textId="77777777" w:rsidR="009A1858" w:rsidRPr="008E5014" w:rsidRDefault="009A1858" w:rsidP="00391F55">
            <w:pPr>
              <w:pStyle w:val="Bezodstpw"/>
              <w:rPr>
                <w:rFonts w:ascii="Times New Roman" w:hAnsi="Times New Roman"/>
                <w:b/>
                <w:bCs/>
                <w:sz w:val="24"/>
                <w:szCs w:val="24"/>
              </w:rPr>
            </w:pPr>
            <w:r w:rsidRPr="008E5014">
              <w:rPr>
                <w:rFonts w:ascii="Times New Roman" w:hAnsi="Times New Roman"/>
                <w:sz w:val="24"/>
                <w:szCs w:val="24"/>
              </w:rPr>
              <w:t>Kompres włókninowy 4w, 30g, 7,5x7,5cm</w:t>
            </w:r>
          </w:p>
        </w:tc>
        <w:tc>
          <w:tcPr>
            <w:tcW w:w="845" w:type="dxa"/>
            <w:vAlign w:val="center"/>
          </w:tcPr>
          <w:p w14:paraId="5465FFDC" w14:textId="77777777" w:rsidR="009A1858" w:rsidRPr="008E5014" w:rsidRDefault="009A1858" w:rsidP="00391F55">
            <w:pPr>
              <w:pStyle w:val="Bezodstpw"/>
              <w:jc w:val="center"/>
              <w:rPr>
                <w:rFonts w:ascii="Times New Roman" w:hAnsi="Times New Roman"/>
                <w:sz w:val="24"/>
                <w:szCs w:val="24"/>
              </w:rPr>
            </w:pPr>
            <w:r w:rsidRPr="008E5014">
              <w:rPr>
                <w:rFonts w:ascii="Times New Roman" w:hAnsi="Times New Roman"/>
                <w:sz w:val="24"/>
                <w:szCs w:val="24"/>
              </w:rPr>
              <w:t>4</w:t>
            </w:r>
          </w:p>
        </w:tc>
      </w:tr>
      <w:tr w:rsidR="009A1858" w:rsidRPr="008E5014" w14:paraId="3FF35F72" w14:textId="77777777" w:rsidTr="00391F55">
        <w:tc>
          <w:tcPr>
            <w:tcW w:w="8217" w:type="dxa"/>
            <w:vAlign w:val="center"/>
          </w:tcPr>
          <w:p w14:paraId="19839625" w14:textId="77777777" w:rsidR="009A1858" w:rsidRPr="008E5014" w:rsidRDefault="009A1858" w:rsidP="00391F55">
            <w:pPr>
              <w:pStyle w:val="Bezodstpw"/>
              <w:rPr>
                <w:rFonts w:ascii="Times New Roman" w:hAnsi="Times New Roman"/>
                <w:sz w:val="24"/>
                <w:szCs w:val="24"/>
              </w:rPr>
            </w:pPr>
            <w:r w:rsidRPr="008E5014">
              <w:rPr>
                <w:rFonts w:ascii="Times New Roman" w:hAnsi="Times New Roman"/>
                <w:sz w:val="24"/>
                <w:szCs w:val="24"/>
              </w:rPr>
              <w:t>Plaster paskowy 2,5x15cm</w:t>
            </w:r>
          </w:p>
        </w:tc>
        <w:tc>
          <w:tcPr>
            <w:tcW w:w="845" w:type="dxa"/>
            <w:vAlign w:val="center"/>
          </w:tcPr>
          <w:p w14:paraId="6823C96E" w14:textId="77777777" w:rsidR="009A1858" w:rsidRPr="008E5014" w:rsidRDefault="009A1858" w:rsidP="00391F55">
            <w:pPr>
              <w:pStyle w:val="Bezodstpw"/>
              <w:jc w:val="center"/>
              <w:rPr>
                <w:rFonts w:ascii="Times New Roman" w:hAnsi="Times New Roman"/>
                <w:sz w:val="24"/>
                <w:szCs w:val="24"/>
              </w:rPr>
            </w:pPr>
            <w:r w:rsidRPr="008E5014">
              <w:rPr>
                <w:rFonts w:ascii="Times New Roman" w:hAnsi="Times New Roman"/>
                <w:sz w:val="24"/>
                <w:szCs w:val="24"/>
              </w:rPr>
              <w:t>2</w:t>
            </w:r>
          </w:p>
        </w:tc>
      </w:tr>
      <w:tr w:rsidR="009A1858" w:rsidRPr="008E5014" w14:paraId="7450963F" w14:textId="77777777" w:rsidTr="00391F55">
        <w:tc>
          <w:tcPr>
            <w:tcW w:w="8217" w:type="dxa"/>
            <w:vAlign w:val="center"/>
          </w:tcPr>
          <w:p w14:paraId="76A17420" w14:textId="77777777" w:rsidR="009A1858" w:rsidRPr="008E5014" w:rsidRDefault="009A1858" w:rsidP="00391F55">
            <w:pPr>
              <w:pStyle w:val="Bezodstpw"/>
              <w:rPr>
                <w:rFonts w:ascii="Times New Roman" w:hAnsi="Times New Roman"/>
                <w:sz w:val="24"/>
                <w:szCs w:val="24"/>
              </w:rPr>
            </w:pPr>
            <w:r w:rsidRPr="008E5014">
              <w:rPr>
                <w:rFonts w:ascii="Times New Roman" w:hAnsi="Times New Roman"/>
                <w:sz w:val="24"/>
                <w:szCs w:val="24"/>
              </w:rPr>
              <w:t>Opatrunek przylepny do mocowania kaniul 6x8cm</w:t>
            </w:r>
          </w:p>
        </w:tc>
        <w:tc>
          <w:tcPr>
            <w:tcW w:w="845" w:type="dxa"/>
            <w:vAlign w:val="center"/>
          </w:tcPr>
          <w:p w14:paraId="2AF0D60E" w14:textId="77777777" w:rsidR="009A1858" w:rsidRPr="008E5014" w:rsidRDefault="009A1858" w:rsidP="00391F55">
            <w:pPr>
              <w:pStyle w:val="Bezodstpw"/>
              <w:jc w:val="center"/>
              <w:rPr>
                <w:rFonts w:ascii="Times New Roman" w:hAnsi="Times New Roman"/>
                <w:sz w:val="24"/>
                <w:szCs w:val="24"/>
              </w:rPr>
            </w:pPr>
            <w:r w:rsidRPr="008E5014">
              <w:rPr>
                <w:rFonts w:ascii="Times New Roman" w:hAnsi="Times New Roman"/>
                <w:sz w:val="24"/>
                <w:szCs w:val="24"/>
              </w:rPr>
              <w:t>2</w:t>
            </w:r>
          </w:p>
        </w:tc>
      </w:tr>
      <w:tr w:rsidR="009A1858" w:rsidRPr="008E5014" w14:paraId="7F370FC8" w14:textId="77777777" w:rsidTr="00391F55">
        <w:tc>
          <w:tcPr>
            <w:tcW w:w="8217" w:type="dxa"/>
            <w:vAlign w:val="center"/>
          </w:tcPr>
          <w:p w14:paraId="52A0F3CF" w14:textId="77777777" w:rsidR="009A1858" w:rsidRPr="008E5014" w:rsidRDefault="009A1858" w:rsidP="00391F55">
            <w:pPr>
              <w:pStyle w:val="Bezodstpw"/>
              <w:rPr>
                <w:rFonts w:ascii="Times New Roman" w:hAnsi="Times New Roman"/>
                <w:sz w:val="24"/>
                <w:szCs w:val="24"/>
              </w:rPr>
            </w:pPr>
            <w:r w:rsidRPr="008E5014">
              <w:rPr>
                <w:rFonts w:ascii="Times New Roman" w:hAnsi="Times New Roman"/>
                <w:sz w:val="24"/>
                <w:szCs w:val="24"/>
              </w:rPr>
              <w:t>Rękawica nitrylowa bezpudrowa z wywiniętym mankietem, rozmiar M</w:t>
            </w:r>
          </w:p>
        </w:tc>
        <w:tc>
          <w:tcPr>
            <w:tcW w:w="845" w:type="dxa"/>
            <w:vAlign w:val="center"/>
          </w:tcPr>
          <w:p w14:paraId="03B62F09" w14:textId="77777777" w:rsidR="009A1858" w:rsidRPr="008E5014" w:rsidRDefault="009A1858" w:rsidP="00391F55">
            <w:pPr>
              <w:pStyle w:val="Bezodstpw"/>
              <w:jc w:val="center"/>
              <w:rPr>
                <w:rFonts w:ascii="Times New Roman" w:hAnsi="Times New Roman"/>
                <w:sz w:val="24"/>
                <w:szCs w:val="24"/>
              </w:rPr>
            </w:pPr>
            <w:r w:rsidRPr="008E5014">
              <w:rPr>
                <w:rFonts w:ascii="Times New Roman" w:hAnsi="Times New Roman"/>
                <w:sz w:val="24"/>
                <w:szCs w:val="24"/>
              </w:rPr>
              <w:t>2</w:t>
            </w:r>
          </w:p>
        </w:tc>
      </w:tr>
      <w:tr w:rsidR="009A1858" w:rsidRPr="008E5014" w14:paraId="42FF3716" w14:textId="77777777" w:rsidTr="00391F55">
        <w:tc>
          <w:tcPr>
            <w:tcW w:w="8217" w:type="dxa"/>
            <w:vAlign w:val="center"/>
          </w:tcPr>
          <w:p w14:paraId="7E656F9A" w14:textId="77777777" w:rsidR="009A1858" w:rsidRPr="008E5014" w:rsidRDefault="009A1858" w:rsidP="00391F55">
            <w:pPr>
              <w:pStyle w:val="Bezodstpw"/>
              <w:rPr>
                <w:rFonts w:ascii="Times New Roman" w:hAnsi="Times New Roman"/>
                <w:sz w:val="24"/>
                <w:szCs w:val="24"/>
              </w:rPr>
            </w:pPr>
            <w:r w:rsidRPr="008E5014">
              <w:rPr>
                <w:rFonts w:ascii="Times New Roman" w:hAnsi="Times New Roman"/>
                <w:sz w:val="24"/>
                <w:szCs w:val="24"/>
              </w:rPr>
              <w:t>Serweta nieprzemakalna 38x45cm</w:t>
            </w:r>
          </w:p>
        </w:tc>
        <w:tc>
          <w:tcPr>
            <w:tcW w:w="845" w:type="dxa"/>
            <w:vAlign w:val="center"/>
          </w:tcPr>
          <w:p w14:paraId="14776235" w14:textId="77777777" w:rsidR="009A1858" w:rsidRPr="008E5014" w:rsidRDefault="009A1858" w:rsidP="00391F55">
            <w:pPr>
              <w:pStyle w:val="Bezodstpw"/>
              <w:jc w:val="center"/>
              <w:rPr>
                <w:rFonts w:ascii="Times New Roman" w:hAnsi="Times New Roman"/>
                <w:sz w:val="24"/>
                <w:szCs w:val="24"/>
              </w:rPr>
            </w:pPr>
            <w:r w:rsidRPr="008E5014">
              <w:rPr>
                <w:rFonts w:ascii="Times New Roman" w:hAnsi="Times New Roman"/>
                <w:sz w:val="24"/>
                <w:szCs w:val="24"/>
              </w:rPr>
              <w:t>1</w:t>
            </w:r>
          </w:p>
        </w:tc>
      </w:tr>
      <w:tr w:rsidR="009A1858" w:rsidRPr="008E5014" w14:paraId="35E49892" w14:textId="77777777" w:rsidTr="00391F55">
        <w:tc>
          <w:tcPr>
            <w:tcW w:w="8217" w:type="dxa"/>
            <w:vAlign w:val="center"/>
          </w:tcPr>
          <w:p w14:paraId="53F12ACC" w14:textId="77777777" w:rsidR="009A1858" w:rsidRPr="008E5014" w:rsidRDefault="009A1858" w:rsidP="00391F55">
            <w:pPr>
              <w:pStyle w:val="Bezodstpw"/>
              <w:rPr>
                <w:rFonts w:ascii="Times New Roman" w:hAnsi="Times New Roman"/>
                <w:sz w:val="24"/>
                <w:szCs w:val="24"/>
              </w:rPr>
            </w:pPr>
            <w:r w:rsidRPr="008E5014">
              <w:rPr>
                <w:rFonts w:ascii="Times New Roman" w:hAnsi="Times New Roman"/>
                <w:b/>
                <w:bCs/>
                <w:sz w:val="24"/>
                <w:szCs w:val="24"/>
              </w:rPr>
              <w:t>STOP:</w:t>
            </w:r>
          </w:p>
        </w:tc>
        <w:tc>
          <w:tcPr>
            <w:tcW w:w="845" w:type="dxa"/>
            <w:vAlign w:val="center"/>
          </w:tcPr>
          <w:p w14:paraId="6603ABD9" w14:textId="77777777" w:rsidR="009A1858" w:rsidRPr="008E5014" w:rsidRDefault="009A1858" w:rsidP="00391F55">
            <w:pPr>
              <w:pStyle w:val="Bezodstpw"/>
              <w:jc w:val="center"/>
              <w:rPr>
                <w:rFonts w:ascii="Times New Roman" w:hAnsi="Times New Roman"/>
                <w:sz w:val="24"/>
                <w:szCs w:val="24"/>
              </w:rPr>
            </w:pPr>
          </w:p>
        </w:tc>
      </w:tr>
      <w:tr w:rsidR="009A1858" w:rsidRPr="008E5014" w14:paraId="2A9A88C1" w14:textId="77777777" w:rsidTr="00391F55">
        <w:tc>
          <w:tcPr>
            <w:tcW w:w="8217" w:type="dxa"/>
            <w:vAlign w:val="center"/>
          </w:tcPr>
          <w:p w14:paraId="1DBDF2BB" w14:textId="77777777" w:rsidR="009A1858" w:rsidRPr="008E5014" w:rsidRDefault="009A1858" w:rsidP="00391F55">
            <w:pPr>
              <w:pStyle w:val="Bezodstpw"/>
              <w:rPr>
                <w:rFonts w:ascii="Times New Roman" w:hAnsi="Times New Roman"/>
                <w:b/>
                <w:bCs/>
                <w:sz w:val="24"/>
                <w:szCs w:val="24"/>
              </w:rPr>
            </w:pPr>
            <w:r w:rsidRPr="008E5014">
              <w:rPr>
                <w:rFonts w:ascii="Times New Roman" w:hAnsi="Times New Roman"/>
                <w:sz w:val="24"/>
                <w:szCs w:val="24"/>
              </w:rPr>
              <w:t>Kompres włókninowy 4w, 30g, 7,5x7,5cm</w:t>
            </w:r>
          </w:p>
        </w:tc>
        <w:tc>
          <w:tcPr>
            <w:tcW w:w="845" w:type="dxa"/>
            <w:vAlign w:val="center"/>
          </w:tcPr>
          <w:p w14:paraId="1B15B3AC" w14:textId="77777777" w:rsidR="009A1858" w:rsidRPr="008E5014" w:rsidRDefault="009A1858" w:rsidP="00391F55">
            <w:pPr>
              <w:pStyle w:val="Bezodstpw"/>
              <w:jc w:val="center"/>
              <w:rPr>
                <w:rFonts w:ascii="Times New Roman" w:hAnsi="Times New Roman"/>
                <w:sz w:val="24"/>
                <w:szCs w:val="24"/>
              </w:rPr>
            </w:pPr>
            <w:r w:rsidRPr="008E5014">
              <w:rPr>
                <w:rFonts w:ascii="Times New Roman" w:hAnsi="Times New Roman"/>
                <w:sz w:val="24"/>
                <w:szCs w:val="24"/>
              </w:rPr>
              <w:t>4</w:t>
            </w:r>
          </w:p>
        </w:tc>
      </w:tr>
      <w:tr w:rsidR="009A1858" w:rsidRPr="008E5014" w14:paraId="09B4857F" w14:textId="77777777" w:rsidTr="00391F55">
        <w:tc>
          <w:tcPr>
            <w:tcW w:w="8217" w:type="dxa"/>
            <w:vAlign w:val="center"/>
          </w:tcPr>
          <w:p w14:paraId="057D2198" w14:textId="77777777" w:rsidR="009A1858" w:rsidRPr="008E5014" w:rsidRDefault="009A1858" w:rsidP="00391F55">
            <w:pPr>
              <w:pStyle w:val="Bezodstpw"/>
              <w:rPr>
                <w:rFonts w:ascii="Times New Roman" w:hAnsi="Times New Roman"/>
                <w:sz w:val="24"/>
                <w:szCs w:val="24"/>
              </w:rPr>
            </w:pPr>
            <w:r w:rsidRPr="008E5014">
              <w:rPr>
                <w:rFonts w:ascii="Times New Roman" w:hAnsi="Times New Roman"/>
                <w:sz w:val="24"/>
                <w:szCs w:val="24"/>
              </w:rPr>
              <w:t>Opatrunek przylepny z wkładem chłonnym 5x7cm, wykonany z hydrofobowej włókniny pokrytej klejem hypoalergicznym</w:t>
            </w:r>
          </w:p>
        </w:tc>
        <w:tc>
          <w:tcPr>
            <w:tcW w:w="845" w:type="dxa"/>
            <w:vAlign w:val="center"/>
          </w:tcPr>
          <w:p w14:paraId="2C7E70A7" w14:textId="77777777" w:rsidR="009A1858" w:rsidRPr="008E5014" w:rsidRDefault="009A1858" w:rsidP="00391F55">
            <w:pPr>
              <w:pStyle w:val="Bezodstpw"/>
              <w:jc w:val="center"/>
              <w:rPr>
                <w:rFonts w:ascii="Times New Roman" w:hAnsi="Times New Roman"/>
                <w:sz w:val="24"/>
                <w:szCs w:val="24"/>
              </w:rPr>
            </w:pPr>
            <w:r w:rsidRPr="008E5014">
              <w:rPr>
                <w:rFonts w:ascii="Times New Roman" w:hAnsi="Times New Roman"/>
                <w:sz w:val="24"/>
                <w:szCs w:val="24"/>
              </w:rPr>
              <w:t>2</w:t>
            </w:r>
          </w:p>
        </w:tc>
      </w:tr>
      <w:tr w:rsidR="009A1858" w:rsidRPr="008E5014" w14:paraId="65ED907B" w14:textId="77777777" w:rsidTr="00391F55">
        <w:tc>
          <w:tcPr>
            <w:tcW w:w="8217" w:type="dxa"/>
            <w:vAlign w:val="center"/>
          </w:tcPr>
          <w:p w14:paraId="6D720FE8" w14:textId="77777777" w:rsidR="009A1858" w:rsidRPr="008E5014" w:rsidRDefault="009A1858" w:rsidP="00391F55">
            <w:pPr>
              <w:pStyle w:val="Bezodstpw"/>
              <w:rPr>
                <w:rFonts w:ascii="Times New Roman" w:hAnsi="Times New Roman"/>
                <w:sz w:val="24"/>
                <w:szCs w:val="24"/>
              </w:rPr>
            </w:pPr>
            <w:r w:rsidRPr="008E5014">
              <w:rPr>
                <w:rFonts w:ascii="Times New Roman" w:hAnsi="Times New Roman"/>
                <w:sz w:val="24"/>
                <w:szCs w:val="24"/>
              </w:rPr>
              <w:lastRenderedPageBreak/>
              <w:t>Rękawica nitrylowa bezpudrowa z wywiniętym mankietem, rozmiar M</w:t>
            </w:r>
          </w:p>
        </w:tc>
        <w:tc>
          <w:tcPr>
            <w:tcW w:w="845" w:type="dxa"/>
            <w:vAlign w:val="center"/>
          </w:tcPr>
          <w:p w14:paraId="4BD92F04" w14:textId="77777777" w:rsidR="009A1858" w:rsidRPr="008E5014" w:rsidRDefault="009A1858" w:rsidP="00391F55">
            <w:pPr>
              <w:pStyle w:val="Bezodstpw"/>
              <w:jc w:val="center"/>
              <w:rPr>
                <w:rFonts w:ascii="Times New Roman" w:hAnsi="Times New Roman"/>
                <w:sz w:val="24"/>
                <w:szCs w:val="24"/>
              </w:rPr>
            </w:pPr>
            <w:r w:rsidRPr="008E5014">
              <w:rPr>
                <w:rFonts w:ascii="Times New Roman" w:hAnsi="Times New Roman"/>
                <w:sz w:val="24"/>
                <w:szCs w:val="24"/>
              </w:rPr>
              <w:t>2</w:t>
            </w:r>
          </w:p>
        </w:tc>
      </w:tr>
    </w:tbl>
    <w:p w14:paraId="0A5CA800" w14:textId="2738022E" w:rsidR="000A176E" w:rsidRPr="008E5014" w:rsidRDefault="000A176E" w:rsidP="000A176E">
      <w:pPr>
        <w:autoSpaceDE w:val="0"/>
        <w:autoSpaceDN w:val="0"/>
        <w:adjustRightInd w:val="0"/>
        <w:rPr>
          <w:b/>
          <w:bCs/>
          <w:sz w:val="24"/>
          <w:szCs w:val="24"/>
        </w:rPr>
      </w:pPr>
      <w:r w:rsidRPr="008E5014">
        <w:rPr>
          <w:b/>
          <w:bCs/>
          <w:sz w:val="24"/>
          <w:szCs w:val="24"/>
        </w:rPr>
        <w:t>Stanowisko (wyjaśnienie) Zamawiającego:</w:t>
      </w:r>
      <w:r w:rsidR="00E16F84" w:rsidRPr="008E5014">
        <w:rPr>
          <w:sz w:val="24"/>
          <w:szCs w:val="24"/>
        </w:rPr>
        <w:t xml:space="preserve"> zgodnie z SWZ</w:t>
      </w:r>
    </w:p>
    <w:p w14:paraId="3CA468FE" w14:textId="77777777" w:rsidR="000A176E" w:rsidRPr="0083167C" w:rsidRDefault="000A176E" w:rsidP="000A176E">
      <w:pPr>
        <w:autoSpaceDE w:val="0"/>
        <w:autoSpaceDN w:val="0"/>
        <w:adjustRightInd w:val="0"/>
        <w:rPr>
          <w:b/>
          <w:bCs/>
          <w:sz w:val="24"/>
          <w:szCs w:val="24"/>
          <w:highlight w:val="yellow"/>
        </w:rPr>
      </w:pPr>
    </w:p>
    <w:p w14:paraId="0398DBE8" w14:textId="569F67A7" w:rsidR="009A1858" w:rsidRPr="008E5014" w:rsidRDefault="000A176E" w:rsidP="00411229">
      <w:pPr>
        <w:autoSpaceDE w:val="0"/>
        <w:autoSpaceDN w:val="0"/>
        <w:adjustRightInd w:val="0"/>
        <w:rPr>
          <w:b/>
          <w:bCs/>
          <w:sz w:val="24"/>
          <w:szCs w:val="24"/>
        </w:rPr>
      </w:pPr>
      <w:r w:rsidRPr="008E5014">
        <w:rPr>
          <w:b/>
          <w:bCs/>
          <w:sz w:val="24"/>
          <w:szCs w:val="24"/>
        </w:rPr>
        <w:t>Pytanie nr 43</w:t>
      </w:r>
      <w:r w:rsidR="00411229" w:rsidRPr="008E5014">
        <w:rPr>
          <w:b/>
          <w:bCs/>
          <w:sz w:val="24"/>
          <w:szCs w:val="24"/>
        </w:rPr>
        <w:t xml:space="preserve"> </w:t>
      </w:r>
      <w:r w:rsidR="009A1858" w:rsidRPr="008E5014">
        <w:rPr>
          <w:b/>
          <w:bCs/>
          <w:sz w:val="24"/>
          <w:szCs w:val="24"/>
        </w:rPr>
        <w:t xml:space="preserve">– </w:t>
      </w:r>
      <w:r w:rsidR="009A1858" w:rsidRPr="008E5014">
        <w:rPr>
          <w:sz w:val="24"/>
          <w:szCs w:val="24"/>
        </w:rPr>
        <w:t>dotyczy Zadania nr 32 poz. 1</w:t>
      </w:r>
    </w:p>
    <w:p w14:paraId="1A390E8D"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Czy Zamawiający wyrazi zgodę na zaoferowanie niżej opisanego zestawu?</w:t>
      </w:r>
    </w:p>
    <w:p w14:paraId="19F004B3"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Skład: </w:t>
      </w:r>
    </w:p>
    <w:p w14:paraId="27F119D3"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1 x osłona na stolik Mayo 79x145cm, wzmocnienie 66x85cm; </w:t>
      </w:r>
    </w:p>
    <w:p w14:paraId="6778827A"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2 x taśma mocująca 9x50cm; </w:t>
      </w:r>
    </w:p>
    <w:p w14:paraId="15325F76"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1 x serweta 100x150cm; 1 x osłona na kończynę 36x120cm; </w:t>
      </w:r>
    </w:p>
    <w:p w14:paraId="23B33828"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1 x serweta główna 225x260cm z wycęciem U 20x85cm, wzmocnienie 50x100cm, 4 podójne organizatory przewodów; </w:t>
      </w:r>
    </w:p>
    <w:p w14:paraId="2D7E11F3"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1 x serweta 150x300cm, wzmocnienia 15x50cm, 2 podójne organizatory przewodów; </w:t>
      </w:r>
    </w:p>
    <w:p w14:paraId="588372B0"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1 x serweta na stół do instrumentarium 150x190cm, wzmonienie 75x190cm (owinięcie zestawu)</w:t>
      </w:r>
    </w:p>
    <w:p w14:paraId="45D3BADB"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Serwety główne na całej powierzchni wykonane z laminatu dwuwarstwowego PE+PP (nieprzemakalna folia polietylenowa o grubości 25µm + chłonna włóknina polipropylenowa) o gramaturze 55g/m2 z dodatkowym padem chłonnym o gramaturze min. 55g/m2 (łączna gramatura 110g/m2).  Materiał serwet spełnia wymagania wysokie normy EN 13795-1:2019. Odporność na penetrację płynów 125cm H2O, odporność na rozerwanie na sucho/mokro 146/140kPa.</w:t>
      </w:r>
    </w:p>
    <w:p w14:paraId="66B43321"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Zestaw w opakowaniu typu „folia-papier” posiadającym cztery samoprzylepne naklejki transferowe zawierające nazwę marki, numer referencyjny produktu, numer serii i datę ważności, dodatkowo na dwóch etykietach kod QR. Opakowanie zbiorcze (karton) zabezpieczone jest dodatkowo wewnętrznie dyspenserem kartonowym. Na opakowaniu zbiorczym kolorystyczny wskaźnik sterylizacji. </w:t>
      </w:r>
    </w:p>
    <w:p w14:paraId="61CC12CB" w14:textId="17EA3851" w:rsidR="000A176E" w:rsidRPr="008E5014" w:rsidRDefault="000A176E" w:rsidP="000A176E">
      <w:pPr>
        <w:autoSpaceDE w:val="0"/>
        <w:autoSpaceDN w:val="0"/>
        <w:adjustRightInd w:val="0"/>
        <w:rPr>
          <w:b/>
          <w:bCs/>
          <w:sz w:val="24"/>
          <w:szCs w:val="24"/>
        </w:rPr>
      </w:pPr>
      <w:r w:rsidRPr="008E5014">
        <w:rPr>
          <w:b/>
          <w:bCs/>
          <w:sz w:val="24"/>
          <w:szCs w:val="24"/>
        </w:rPr>
        <w:t>Stanowisko (wyjaśnienie) Zamawiającego:</w:t>
      </w:r>
      <w:r w:rsidR="008E5014" w:rsidRPr="008E5014">
        <w:rPr>
          <w:b/>
          <w:bCs/>
          <w:sz w:val="24"/>
          <w:szCs w:val="24"/>
        </w:rPr>
        <w:t xml:space="preserve"> </w:t>
      </w:r>
      <w:r w:rsidR="008E5014" w:rsidRPr="008E5014">
        <w:rPr>
          <w:sz w:val="24"/>
          <w:szCs w:val="24"/>
        </w:rPr>
        <w:t>zgodnie z SWZ</w:t>
      </w:r>
    </w:p>
    <w:p w14:paraId="359CF768" w14:textId="77777777" w:rsidR="000A176E" w:rsidRPr="0083167C" w:rsidRDefault="000A176E" w:rsidP="000A176E">
      <w:pPr>
        <w:autoSpaceDE w:val="0"/>
        <w:autoSpaceDN w:val="0"/>
        <w:adjustRightInd w:val="0"/>
        <w:rPr>
          <w:b/>
          <w:bCs/>
          <w:sz w:val="24"/>
          <w:szCs w:val="24"/>
          <w:highlight w:val="yellow"/>
        </w:rPr>
      </w:pPr>
    </w:p>
    <w:p w14:paraId="5C6585AA" w14:textId="14661005" w:rsidR="009A1858" w:rsidRPr="008E5014" w:rsidRDefault="000A176E" w:rsidP="00411229">
      <w:pPr>
        <w:autoSpaceDE w:val="0"/>
        <w:autoSpaceDN w:val="0"/>
        <w:adjustRightInd w:val="0"/>
        <w:rPr>
          <w:b/>
          <w:bCs/>
          <w:sz w:val="24"/>
          <w:szCs w:val="24"/>
        </w:rPr>
      </w:pPr>
      <w:r w:rsidRPr="008E5014">
        <w:rPr>
          <w:b/>
          <w:bCs/>
          <w:sz w:val="24"/>
          <w:szCs w:val="24"/>
        </w:rPr>
        <w:t xml:space="preserve">Pytanie nr </w:t>
      </w:r>
      <w:r w:rsidR="001333CF" w:rsidRPr="008E5014">
        <w:rPr>
          <w:b/>
          <w:bCs/>
          <w:sz w:val="24"/>
          <w:szCs w:val="24"/>
        </w:rPr>
        <w:t>44</w:t>
      </w:r>
      <w:r w:rsidR="00411229" w:rsidRPr="008E5014">
        <w:rPr>
          <w:b/>
          <w:bCs/>
          <w:sz w:val="24"/>
          <w:szCs w:val="24"/>
        </w:rPr>
        <w:t xml:space="preserve"> </w:t>
      </w:r>
      <w:r w:rsidR="009A1858" w:rsidRPr="008E5014">
        <w:rPr>
          <w:b/>
          <w:bCs/>
          <w:sz w:val="24"/>
          <w:szCs w:val="24"/>
        </w:rPr>
        <w:t xml:space="preserve">– </w:t>
      </w:r>
      <w:r w:rsidR="009A1858" w:rsidRPr="008E5014">
        <w:rPr>
          <w:sz w:val="24"/>
          <w:szCs w:val="24"/>
        </w:rPr>
        <w:t>dotyczy Zadania nr 32 poz. 2</w:t>
      </w:r>
    </w:p>
    <w:p w14:paraId="3DC5B801"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Czy Zamawiający wyrazi zgodę na zaoferowanie niżej opisanego zestawu?</w:t>
      </w:r>
    </w:p>
    <w:p w14:paraId="6530D1C2"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Skład: </w:t>
      </w:r>
    </w:p>
    <w:p w14:paraId="1CEBDFB0"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1 x osłona na stolik Mayo 79x145cm, wzmocnienie 66x85cm; </w:t>
      </w:r>
    </w:p>
    <w:p w14:paraId="1FF11F1B"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2 x taśma mocująca 9x50cm; </w:t>
      </w:r>
    </w:p>
    <w:p w14:paraId="0043232F"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4 x ręcznik do rąk 30,5x34cm; </w:t>
      </w:r>
    </w:p>
    <w:p w14:paraId="2AA9636B"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1 x osłona na kończynę 36x65cm; </w:t>
      </w:r>
    </w:p>
    <w:p w14:paraId="3F57D331"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1 x serweta główna 225x300cm z elastycznym otworem Ø 7cm, wzmocienie 75x80cm, 8 podwójnych organizatorów przewodów; 1 x serweta na stół do instrumentarium 150x190cm, wzmonienie 75x190cm (owinięcie zestawu)</w:t>
      </w:r>
    </w:p>
    <w:p w14:paraId="274DE66E"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Serwety główne na całej powierzchni wykonane z laminatu dwuwarstwowego PE+PP (nieprzemakalna folia polietylenowa o grubości 25µm + chłonna włóknina polipropylenowa) o gramaturze 55g/m2 z dodatkowym padem chłonnym o gramaturze min. 55g/m2 (łączna gramatura 110g/m2).  Materiał serwet spełnia wymagania wysokie normy EN 13795-1:2019. Odporność na penetrację płynów 125cm H2O, odporność na rozerwanie na sucho/mokro 146/140kPa.</w:t>
      </w:r>
    </w:p>
    <w:p w14:paraId="728DC574" w14:textId="77777777" w:rsidR="009A1858" w:rsidRPr="008E5014" w:rsidRDefault="009A1858" w:rsidP="009A1858">
      <w:pPr>
        <w:pStyle w:val="Bezodstpw"/>
        <w:jc w:val="both"/>
        <w:rPr>
          <w:rFonts w:ascii="Times New Roman" w:hAnsi="Times New Roman"/>
          <w:sz w:val="24"/>
          <w:szCs w:val="24"/>
        </w:rPr>
      </w:pPr>
      <w:r w:rsidRPr="008E5014">
        <w:rPr>
          <w:rFonts w:ascii="Times New Roman" w:hAnsi="Times New Roman"/>
          <w:sz w:val="24"/>
          <w:szCs w:val="24"/>
        </w:rPr>
        <w:t xml:space="preserve">Zestaw w opakowaniu typu „folia-papier” posiadającym cztery samoprzylepne naklejki transferowe zawierające nazwę marki, numer referencyjny produktu, numer serii i datę ważności, dodatkowo na dwóch etykietach kod QR. Opakowanie zbiorcze (karton) zabezpieczone jest dodatkowo wewnętrznie dyspenserem kartonowym. Na opakowaniu zbiorczym kolorystyczny wskaźnik sterylizacji. </w:t>
      </w:r>
    </w:p>
    <w:p w14:paraId="3CB7A84D" w14:textId="202283F8" w:rsidR="000A176E" w:rsidRPr="0083167C" w:rsidRDefault="000A176E" w:rsidP="000A176E">
      <w:pPr>
        <w:autoSpaceDE w:val="0"/>
        <w:autoSpaceDN w:val="0"/>
        <w:adjustRightInd w:val="0"/>
        <w:rPr>
          <w:b/>
          <w:bCs/>
          <w:sz w:val="24"/>
          <w:szCs w:val="24"/>
          <w:highlight w:val="yellow"/>
        </w:rPr>
      </w:pPr>
      <w:r w:rsidRPr="008E5014">
        <w:rPr>
          <w:b/>
          <w:bCs/>
          <w:sz w:val="24"/>
          <w:szCs w:val="24"/>
        </w:rPr>
        <w:t>Stanowisko (wyjaśnienie) Zamawiającego:</w:t>
      </w:r>
      <w:r w:rsidR="008E5014" w:rsidRPr="008E5014">
        <w:rPr>
          <w:b/>
          <w:bCs/>
          <w:sz w:val="24"/>
          <w:szCs w:val="24"/>
        </w:rPr>
        <w:t xml:space="preserve"> </w:t>
      </w:r>
      <w:r w:rsidR="008E5014" w:rsidRPr="008E5014">
        <w:rPr>
          <w:sz w:val="24"/>
          <w:szCs w:val="24"/>
        </w:rPr>
        <w:t>zgodnie z SWZ</w:t>
      </w:r>
    </w:p>
    <w:p w14:paraId="46C2DD7C" w14:textId="77777777" w:rsidR="000A176E" w:rsidRPr="0083167C" w:rsidRDefault="000A176E" w:rsidP="000A176E">
      <w:pPr>
        <w:autoSpaceDE w:val="0"/>
        <w:autoSpaceDN w:val="0"/>
        <w:adjustRightInd w:val="0"/>
        <w:rPr>
          <w:b/>
          <w:bCs/>
          <w:sz w:val="24"/>
          <w:szCs w:val="24"/>
          <w:highlight w:val="yellow"/>
        </w:rPr>
      </w:pPr>
    </w:p>
    <w:p w14:paraId="21E3C169" w14:textId="77777777" w:rsidR="0093770D" w:rsidRPr="008E5014" w:rsidRDefault="0093770D" w:rsidP="0093770D">
      <w:pPr>
        <w:autoSpaceDE w:val="0"/>
        <w:autoSpaceDN w:val="0"/>
        <w:adjustRightInd w:val="0"/>
        <w:rPr>
          <w:rFonts w:cstheme="minorHAnsi"/>
          <w:b/>
          <w:bCs/>
          <w:sz w:val="24"/>
          <w:szCs w:val="24"/>
        </w:rPr>
      </w:pPr>
      <w:r w:rsidRPr="008E5014">
        <w:rPr>
          <w:b/>
          <w:bCs/>
          <w:sz w:val="24"/>
          <w:szCs w:val="24"/>
        </w:rPr>
        <w:lastRenderedPageBreak/>
        <w:t>Pytanie nr</w:t>
      </w:r>
      <w:r w:rsidRPr="008E5014">
        <w:rPr>
          <w:rFonts w:cstheme="minorHAnsi"/>
          <w:b/>
          <w:bCs/>
          <w:sz w:val="24"/>
          <w:szCs w:val="24"/>
        </w:rPr>
        <w:t xml:space="preserve"> 45</w:t>
      </w:r>
    </w:p>
    <w:p w14:paraId="397FA20D" w14:textId="106D6989" w:rsidR="0093770D" w:rsidRPr="008E5014" w:rsidRDefault="0093770D" w:rsidP="0093770D">
      <w:pPr>
        <w:pStyle w:val="Bezodstpw"/>
        <w:jc w:val="both"/>
        <w:rPr>
          <w:rFonts w:ascii="Times New Roman" w:hAnsi="Times New Roman"/>
          <w:sz w:val="24"/>
          <w:szCs w:val="24"/>
        </w:rPr>
      </w:pPr>
      <w:r w:rsidRPr="008E5014">
        <w:rPr>
          <w:rFonts w:ascii="Times New Roman" w:hAnsi="Times New Roman"/>
          <w:sz w:val="24"/>
          <w:szCs w:val="24"/>
        </w:rPr>
        <w:t>Zadanie 1 poz. 1: Czy Zamawiający wymaga, aby podkłady były wykonane z materiałów nadających się do sterylizacji parą wodną?</w:t>
      </w:r>
    </w:p>
    <w:p w14:paraId="16ACBE9C" w14:textId="2C69F889" w:rsidR="0093770D" w:rsidRPr="008E5014" w:rsidRDefault="0093770D" w:rsidP="0093770D">
      <w:pPr>
        <w:autoSpaceDE w:val="0"/>
        <w:autoSpaceDN w:val="0"/>
        <w:adjustRightInd w:val="0"/>
        <w:rPr>
          <w:b/>
          <w:bCs/>
          <w:sz w:val="24"/>
          <w:szCs w:val="24"/>
        </w:rPr>
      </w:pPr>
      <w:r w:rsidRPr="008E5014">
        <w:rPr>
          <w:b/>
          <w:bCs/>
          <w:sz w:val="24"/>
          <w:szCs w:val="24"/>
        </w:rPr>
        <w:t>Stanowisko (wyjaśnienie) Zamawiającego:</w:t>
      </w:r>
      <w:r w:rsidR="008E5014" w:rsidRPr="008E5014">
        <w:rPr>
          <w:b/>
          <w:bCs/>
          <w:sz w:val="24"/>
          <w:szCs w:val="24"/>
        </w:rPr>
        <w:t xml:space="preserve"> </w:t>
      </w:r>
      <w:r w:rsidR="008E5014" w:rsidRPr="008E5014">
        <w:rPr>
          <w:sz w:val="24"/>
          <w:szCs w:val="24"/>
        </w:rPr>
        <w:t xml:space="preserve">zgodnie z SWZ </w:t>
      </w:r>
    </w:p>
    <w:p w14:paraId="53322385" w14:textId="672D76D1" w:rsidR="0093770D" w:rsidRPr="008E5014" w:rsidRDefault="008E5014" w:rsidP="0093770D">
      <w:pPr>
        <w:autoSpaceDE w:val="0"/>
        <w:autoSpaceDN w:val="0"/>
        <w:adjustRightInd w:val="0"/>
        <w:rPr>
          <w:b/>
          <w:bCs/>
          <w:sz w:val="24"/>
          <w:szCs w:val="24"/>
        </w:rPr>
      </w:pPr>
      <w:r w:rsidRPr="008E5014">
        <w:rPr>
          <w:b/>
          <w:bCs/>
          <w:sz w:val="24"/>
          <w:szCs w:val="24"/>
        </w:rPr>
        <w:t xml:space="preserve"> </w:t>
      </w:r>
    </w:p>
    <w:p w14:paraId="5447F7F6" w14:textId="40139691" w:rsidR="0093770D" w:rsidRPr="008E5014" w:rsidRDefault="0093770D" w:rsidP="000C0302">
      <w:pPr>
        <w:autoSpaceDE w:val="0"/>
        <w:autoSpaceDN w:val="0"/>
        <w:adjustRightInd w:val="0"/>
        <w:rPr>
          <w:b/>
          <w:bCs/>
          <w:sz w:val="24"/>
          <w:szCs w:val="24"/>
        </w:rPr>
      </w:pPr>
      <w:r w:rsidRPr="008E5014">
        <w:rPr>
          <w:b/>
          <w:bCs/>
          <w:sz w:val="24"/>
          <w:szCs w:val="24"/>
        </w:rPr>
        <w:t>Pytanie nr 46</w:t>
      </w:r>
      <w:r w:rsidR="000C0302" w:rsidRPr="008E5014">
        <w:rPr>
          <w:b/>
          <w:bCs/>
          <w:sz w:val="24"/>
          <w:szCs w:val="24"/>
        </w:rPr>
        <w:t xml:space="preserve"> – </w:t>
      </w:r>
      <w:r w:rsidR="000C0302" w:rsidRPr="008E5014">
        <w:rPr>
          <w:sz w:val="24"/>
          <w:szCs w:val="24"/>
        </w:rPr>
        <w:t>dot. z</w:t>
      </w:r>
      <w:r w:rsidRPr="008E5014">
        <w:rPr>
          <w:sz w:val="24"/>
          <w:szCs w:val="24"/>
        </w:rPr>
        <w:t xml:space="preserve">adanie 1 poz. 2: </w:t>
      </w:r>
      <w:r w:rsidR="000C0302" w:rsidRPr="008E5014">
        <w:rPr>
          <w:sz w:val="24"/>
          <w:szCs w:val="24"/>
        </w:rPr>
        <w:br/>
      </w:r>
      <w:r w:rsidRPr="008E5014">
        <w:rPr>
          <w:sz w:val="24"/>
          <w:szCs w:val="24"/>
        </w:rPr>
        <w:t>Czy Zamawiający wymaga przedstawienia raportu walidacji procesu sterylizacji? Czy dokument ma zostać załączony do oferty?</w:t>
      </w:r>
    </w:p>
    <w:p w14:paraId="4F6DAA6F" w14:textId="0D43EF5E" w:rsidR="0093770D" w:rsidRPr="008E5014" w:rsidRDefault="0093770D" w:rsidP="0093770D">
      <w:pPr>
        <w:autoSpaceDE w:val="0"/>
        <w:autoSpaceDN w:val="0"/>
        <w:adjustRightInd w:val="0"/>
        <w:rPr>
          <w:b/>
          <w:bCs/>
          <w:sz w:val="24"/>
          <w:szCs w:val="24"/>
        </w:rPr>
      </w:pPr>
      <w:r w:rsidRPr="008E5014">
        <w:rPr>
          <w:b/>
          <w:bCs/>
          <w:sz w:val="24"/>
          <w:szCs w:val="24"/>
        </w:rPr>
        <w:t>Stanowisko (wyjaśnienie) Zamawiającego:</w:t>
      </w:r>
      <w:r w:rsidR="008E5014" w:rsidRPr="008E5014">
        <w:rPr>
          <w:b/>
          <w:bCs/>
          <w:sz w:val="24"/>
          <w:szCs w:val="24"/>
        </w:rPr>
        <w:t xml:space="preserve"> </w:t>
      </w:r>
      <w:r w:rsidR="008E5014" w:rsidRPr="008E5014">
        <w:rPr>
          <w:sz w:val="24"/>
          <w:szCs w:val="24"/>
        </w:rPr>
        <w:t>zgodnie z SWZ</w:t>
      </w:r>
    </w:p>
    <w:p w14:paraId="75ABF39E" w14:textId="3D303459" w:rsidR="000A176E" w:rsidRPr="0083167C" w:rsidRDefault="000A176E">
      <w:pPr>
        <w:rPr>
          <w:b/>
          <w:bCs/>
          <w:sz w:val="24"/>
          <w:szCs w:val="24"/>
          <w:highlight w:val="yellow"/>
        </w:rPr>
      </w:pPr>
    </w:p>
    <w:p w14:paraId="20434D74" w14:textId="77777777" w:rsidR="000C0302" w:rsidRPr="008E5014" w:rsidRDefault="0093770D" w:rsidP="0093770D">
      <w:pPr>
        <w:autoSpaceDE w:val="0"/>
        <w:autoSpaceDN w:val="0"/>
        <w:adjustRightInd w:val="0"/>
        <w:rPr>
          <w:b/>
          <w:sz w:val="24"/>
          <w:szCs w:val="24"/>
        </w:rPr>
      </w:pPr>
      <w:r w:rsidRPr="008E5014">
        <w:rPr>
          <w:b/>
          <w:bCs/>
          <w:sz w:val="24"/>
          <w:szCs w:val="24"/>
        </w:rPr>
        <w:t>Pytanie nr 47</w:t>
      </w:r>
      <w:r w:rsidR="000C0302" w:rsidRPr="008E5014">
        <w:rPr>
          <w:b/>
          <w:bCs/>
          <w:sz w:val="24"/>
          <w:szCs w:val="24"/>
        </w:rPr>
        <w:t xml:space="preserve"> – </w:t>
      </w:r>
      <w:r w:rsidR="000C0302" w:rsidRPr="008E5014">
        <w:rPr>
          <w:sz w:val="24"/>
          <w:szCs w:val="24"/>
        </w:rPr>
        <w:t>dot. zadanie</w:t>
      </w:r>
      <w:r w:rsidRPr="008E5014">
        <w:rPr>
          <w:b/>
          <w:sz w:val="24"/>
          <w:szCs w:val="24"/>
        </w:rPr>
        <w:t xml:space="preserve"> </w:t>
      </w:r>
      <w:r w:rsidRPr="008E5014">
        <w:rPr>
          <w:bCs/>
          <w:sz w:val="24"/>
          <w:szCs w:val="24"/>
        </w:rPr>
        <w:t>2 poz. 1-2:</w:t>
      </w:r>
      <w:r w:rsidRPr="008E5014">
        <w:rPr>
          <w:b/>
          <w:sz w:val="24"/>
          <w:szCs w:val="24"/>
        </w:rPr>
        <w:t xml:space="preserve"> </w:t>
      </w:r>
    </w:p>
    <w:p w14:paraId="43E82E2C" w14:textId="753EB619" w:rsidR="0093770D" w:rsidRPr="008E5014" w:rsidRDefault="0093770D" w:rsidP="0093770D">
      <w:pPr>
        <w:autoSpaceDE w:val="0"/>
        <w:autoSpaceDN w:val="0"/>
        <w:adjustRightInd w:val="0"/>
        <w:rPr>
          <w:b/>
          <w:bCs/>
          <w:sz w:val="24"/>
          <w:szCs w:val="24"/>
        </w:rPr>
      </w:pPr>
      <w:r w:rsidRPr="008E5014">
        <w:rPr>
          <w:sz w:val="24"/>
          <w:szCs w:val="24"/>
        </w:rPr>
        <w:t>Czy Zamawiający dopuści watę celulozową o chłonności 11g/g? Reszta parametrów zgodna z SWZ</w:t>
      </w:r>
      <w:r w:rsidRPr="008E5014">
        <w:rPr>
          <w:b/>
          <w:bCs/>
          <w:sz w:val="24"/>
          <w:szCs w:val="24"/>
        </w:rPr>
        <w:br/>
        <w:t>Stanowisko (wyjaśnienie) Zamawiającego:</w:t>
      </w:r>
      <w:r w:rsidR="008E5014" w:rsidRPr="008E5014">
        <w:rPr>
          <w:b/>
          <w:bCs/>
          <w:sz w:val="24"/>
          <w:szCs w:val="24"/>
        </w:rPr>
        <w:t xml:space="preserve"> </w:t>
      </w:r>
      <w:r w:rsidR="008E5014">
        <w:rPr>
          <w:sz w:val="24"/>
          <w:szCs w:val="24"/>
        </w:rPr>
        <w:t>z</w:t>
      </w:r>
      <w:r w:rsidR="008E5014" w:rsidRPr="008E5014">
        <w:rPr>
          <w:sz w:val="24"/>
          <w:szCs w:val="24"/>
        </w:rPr>
        <w:t>amawiający dopuszcza</w:t>
      </w:r>
      <w:r w:rsidR="008E5014" w:rsidRPr="008E5014">
        <w:rPr>
          <w:b/>
          <w:bCs/>
          <w:sz w:val="24"/>
          <w:szCs w:val="24"/>
        </w:rPr>
        <w:t xml:space="preserve"> </w:t>
      </w:r>
    </w:p>
    <w:p w14:paraId="3826308C" w14:textId="3D403802" w:rsidR="000A176E" w:rsidRPr="0083167C" w:rsidRDefault="000A176E">
      <w:pPr>
        <w:rPr>
          <w:b/>
          <w:bCs/>
          <w:sz w:val="24"/>
          <w:szCs w:val="24"/>
          <w:highlight w:val="yellow"/>
        </w:rPr>
      </w:pPr>
    </w:p>
    <w:p w14:paraId="1AF72CE1" w14:textId="77777777" w:rsidR="000C0302" w:rsidRPr="00C30569" w:rsidRDefault="0093770D" w:rsidP="000C0302">
      <w:pPr>
        <w:autoSpaceDE w:val="0"/>
        <w:autoSpaceDN w:val="0"/>
        <w:adjustRightInd w:val="0"/>
        <w:rPr>
          <w:b/>
          <w:sz w:val="24"/>
          <w:szCs w:val="24"/>
        </w:rPr>
      </w:pPr>
      <w:r w:rsidRPr="00C30569">
        <w:rPr>
          <w:b/>
          <w:bCs/>
          <w:sz w:val="24"/>
          <w:szCs w:val="24"/>
        </w:rPr>
        <w:t>Pytanie nr 48</w:t>
      </w:r>
      <w:r w:rsidR="000C0302" w:rsidRPr="00C30569">
        <w:rPr>
          <w:b/>
          <w:bCs/>
          <w:sz w:val="24"/>
          <w:szCs w:val="24"/>
        </w:rPr>
        <w:t xml:space="preserve"> – </w:t>
      </w:r>
      <w:r w:rsidR="000C0302" w:rsidRPr="00C30569">
        <w:rPr>
          <w:sz w:val="24"/>
          <w:szCs w:val="24"/>
        </w:rPr>
        <w:t>dot. zadanie</w:t>
      </w:r>
      <w:r w:rsidR="00AD5225" w:rsidRPr="00C30569">
        <w:rPr>
          <w:b/>
          <w:sz w:val="24"/>
          <w:szCs w:val="24"/>
        </w:rPr>
        <w:t xml:space="preserve"> </w:t>
      </w:r>
      <w:r w:rsidR="00AD5225" w:rsidRPr="00C30569">
        <w:rPr>
          <w:bCs/>
          <w:sz w:val="24"/>
          <w:szCs w:val="24"/>
        </w:rPr>
        <w:t>2 poz. 1-2:</w:t>
      </w:r>
      <w:r w:rsidR="00AD5225" w:rsidRPr="00C30569">
        <w:rPr>
          <w:b/>
          <w:sz w:val="24"/>
          <w:szCs w:val="24"/>
        </w:rPr>
        <w:t xml:space="preserve"> </w:t>
      </w:r>
    </w:p>
    <w:p w14:paraId="4A0B58A2" w14:textId="136EC138" w:rsidR="00AD5225" w:rsidRPr="00C30569" w:rsidRDefault="00AD5225" w:rsidP="000C0302">
      <w:pPr>
        <w:autoSpaceDE w:val="0"/>
        <w:autoSpaceDN w:val="0"/>
        <w:adjustRightInd w:val="0"/>
        <w:rPr>
          <w:b/>
          <w:sz w:val="24"/>
          <w:szCs w:val="24"/>
        </w:rPr>
      </w:pPr>
      <w:r w:rsidRPr="00C30569">
        <w:rPr>
          <w:sz w:val="24"/>
          <w:szCs w:val="24"/>
        </w:rPr>
        <w:t>Czy zamawiający wymaga, aby gramatura pojedynczej warstwy arkusza ligniny wynosiła min. 38,5 g/m2 ?</w:t>
      </w:r>
    </w:p>
    <w:p w14:paraId="3637761B" w14:textId="682FBA3D" w:rsidR="0093770D" w:rsidRPr="00C30569" w:rsidRDefault="0093770D" w:rsidP="00AD522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08BABC75" w14:textId="77777777" w:rsidR="0093770D" w:rsidRPr="00C30569" w:rsidRDefault="0093770D" w:rsidP="0093770D">
      <w:pPr>
        <w:rPr>
          <w:b/>
          <w:bCs/>
          <w:sz w:val="24"/>
          <w:szCs w:val="24"/>
        </w:rPr>
      </w:pPr>
    </w:p>
    <w:p w14:paraId="53792F14" w14:textId="77777777" w:rsidR="000C0302" w:rsidRPr="00C30569" w:rsidRDefault="0093770D" w:rsidP="000C0302">
      <w:pPr>
        <w:autoSpaceDE w:val="0"/>
        <w:autoSpaceDN w:val="0"/>
        <w:adjustRightInd w:val="0"/>
        <w:rPr>
          <w:b/>
          <w:sz w:val="24"/>
          <w:szCs w:val="24"/>
        </w:rPr>
      </w:pPr>
      <w:r w:rsidRPr="00C30569">
        <w:rPr>
          <w:b/>
          <w:bCs/>
          <w:sz w:val="24"/>
          <w:szCs w:val="24"/>
        </w:rPr>
        <w:t>Pytanie nr 49</w:t>
      </w:r>
      <w:r w:rsidR="000C0302" w:rsidRPr="00C30569">
        <w:rPr>
          <w:b/>
          <w:bCs/>
          <w:sz w:val="24"/>
          <w:szCs w:val="24"/>
        </w:rPr>
        <w:t xml:space="preserve"> – </w:t>
      </w:r>
      <w:r w:rsidR="000C0302" w:rsidRPr="00C30569">
        <w:rPr>
          <w:sz w:val="24"/>
          <w:szCs w:val="24"/>
        </w:rPr>
        <w:t xml:space="preserve">dot. zadanie </w:t>
      </w:r>
      <w:r w:rsidR="00AD5225" w:rsidRPr="00C30569">
        <w:rPr>
          <w:bCs/>
          <w:sz w:val="24"/>
          <w:szCs w:val="24"/>
        </w:rPr>
        <w:t>3 poz.1-5:</w:t>
      </w:r>
      <w:r w:rsidR="00AD5225" w:rsidRPr="00C30569">
        <w:rPr>
          <w:b/>
          <w:sz w:val="24"/>
          <w:szCs w:val="24"/>
        </w:rPr>
        <w:t xml:space="preserve"> </w:t>
      </w:r>
    </w:p>
    <w:p w14:paraId="0CCE3760" w14:textId="7B645761" w:rsidR="00AD5225" w:rsidRPr="00C30569" w:rsidRDefault="00AD5225" w:rsidP="000C0302">
      <w:pPr>
        <w:autoSpaceDE w:val="0"/>
        <w:autoSpaceDN w:val="0"/>
        <w:adjustRightInd w:val="0"/>
        <w:rPr>
          <w:sz w:val="24"/>
          <w:szCs w:val="24"/>
        </w:rPr>
      </w:pPr>
      <w:r w:rsidRPr="00C30569">
        <w:rPr>
          <w:sz w:val="24"/>
          <w:szCs w:val="24"/>
        </w:rPr>
        <w:t>Czy Zamawiający wymaga zaoferowania opaski gipsowej na perforowanym tubusie z tworzywa sztucznego, ułatwiającego szybkie namaczanie opaski, który nie ulega zniszczeniu i deformacji podczas odciskania opaski z nadmiaru wody i nakładania opatrunku?</w:t>
      </w:r>
    </w:p>
    <w:p w14:paraId="7EDC9563" w14:textId="07608C77" w:rsidR="0093770D" w:rsidRPr="00C30569" w:rsidRDefault="0093770D" w:rsidP="00AD522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6F5C02B4" w14:textId="77777777" w:rsidR="0093770D" w:rsidRPr="0083167C" w:rsidRDefault="0093770D" w:rsidP="0093770D">
      <w:pPr>
        <w:rPr>
          <w:b/>
          <w:bCs/>
          <w:sz w:val="24"/>
          <w:szCs w:val="24"/>
          <w:highlight w:val="yellow"/>
        </w:rPr>
      </w:pPr>
    </w:p>
    <w:p w14:paraId="72EE19FF" w14:textId="77777777" w:rsidR="000C0302" w:rsidRPr="00C30569" w:rsidRDefault="0093770D" w:rsidP="000C0302">
      <w:pPr>
        <w:autoSpaceDE w:val="0"/>
        <w:autoSpaceDN w:val="0"/>
        <w:adjustRightInd w:val="0"/>
        <w:rPr>
          <w:sz w:val="24"/>
          <w:szCs w:val="24"/>
        </w:rPr>
      </w:pPr>
      <w:r w:rsidRPr="00C30569">
        <w:rPr>
          <w:b/>
          <w:bCs/>
          <w:sz w:val="24"/>
          <w:szCs w:val="24"/>
        </w:rPr>
        <w:t>Pytanie nr 50</w:t>
      </w:r>
      <w:r w:rsidR="000C0302" w:rsidRPr="00C30569">
        <w:rPr>
          <w:b/>
          <w:bCs/>
          <w:sz w:val="24"/>
          <w:szCs w:val="24"/>
        </w:rPr>
        <w:t xml:space="preserve"> – </w:t>
      </w:r>
      <w:r w:rsidR="000C0302" w:rsidRPr="00C30569">
        <w:rPr>
          <w:sz w:val="24"/>
          <w:szCs w:val="24"/>
        </w:rPr>
        <w:t>dot. zadanie</w:t>
      </w:r>
      <w:r w:rsidR="00AD5225" w:rsidRPr="00C30569">
        <w:rPr>
          <w:bCs/>
          <w:sz w:val="24"/>
          <w:szCs w:val="24"/>
        </w:rPr>
        <w:t xml:space="preserve"> 6 poz. 1-2:</w:t>
      </w:r>
      <w:r w:rsidR="00AD5225" w:rsidRPr="00C30569">
        <w:rPr>
          <w:sz w:val="24"/>
          <w:szCs w:val="24"/>
        </w:rPr>
        <w:t xml:space="preserve"> </w:t>
      </w:r>
    </w:p>
    <w:p w14:paraId="3003ED9B" w14:textId="6283BCC7" w:rsidR="00AD5225" w:rsidRPr="00C30569" w:rsidRDefault="00AD5225" w:rsidP="000C0302">
      <w:pPr>
        <w:autoSpaceDE w:val="0"/>
        <w:autoSpaceDN w:val="0"/>
        <w:adjustRightInd w:val="0"/>
        <w:rPr>
          <w:sz w:val="24"/>
          <w:szCs w:val="24"/>
        </w:rPr>
      </w:pPr>
      <w:r w:rsidRPr="00C30569">
        <w:rPr>
          <w:sz w:val="24"/>
          <w:szCs w:val="24"/>
        </w:rPr>
        <w:t>Czy Zamawiający wymaga zaoferowania siatki dzianej elastycznej opatrunkowej o składzie: jedwab poliamidowy teksturowany 50%, jedwab poliuretanowy 50%?</w:t>
      </w:r>
    </w:p>
    <w:p w14:paraId="40F7EFBE" w14:textId="05BB6CDC" w:rsidR="0093770D" w:rsidRPr="00C30569" w:rsidRDefault="0093770D" w:rsidP="00AD522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02B5306E" w14:textId="77777777" w:rsidR="0093770D" w:rsidRPr="00C30569" w:rsidRDefault="0093770D" w:rsidP="0093770D">
      <w:pPr>
        <w:rPr>
          <w:b/>
          <w:bCs/>
          <w:sz w:val="24"/>
          <w:szCs w:val="24"/>
        </w:rPr>
      </w:pPr>
    </w:p>
    <w:p w14:paraId="40C84724" w14:textId="77777777" w:rsidR="000C0302" w:rsidRPr="00C30569" w:rsidRDefault="0093770D" w:rsidP="000C0302">
      <w:pPr>
        <w:autoSpaceDE w:val="0"/>
        <w:autoSpaceDN w:val="0"/>
        <w:adjustRightInd w:val="0"/>
        <w:rPr>
          <w:sz w:val="24"/>
          <w:szCs w:val="24"/>
        </w:rPr>
      </w:pPr>
      <w:r w:rsidRPr="00C30569">
        <w:rPr>
          <w:b/>
          <w:bCs/>
          <w:sz w:val="24"/>
          <w:szCs w:val="24"/>
        </w:rPr>
        <w:t>Pytanie nr 51</w:t>
      </w:r>
      <w:r w:rsidR="000C0302" w:rsidRPr="00C30569">
        <w:rPr>
          <w:b/>
          <w:bCs/>
          <w:sz w:val="24"/>
          <w:szCs w:val="24"/>
        </w:rPr>
        <w:t xml:space="preserve"> – </w:t>
      </w:r>
      <w:r w:rsidR="000C0302" w:rsidRPr="00C30569">
        <w:rPr>
          <w:sz w:val="24"/>
          <w:szCs w:val="24"/>
        </w:rPr>
        <w:t>dot. zadanie</w:t>
      </w:r>
      <w:r w:rsidR="00AD5225" w:rsidRPr="00C30569">
        <w:rPr>
          <w:b/>
          <w:sz w:val="24"/>
          <w:szCs w:val="24"/>
        </w:rPr>
        <w:t xml:space="preserve"> </w:t>
      </w:r>
      <w:r w:rsidR="00AD5225" w:rsidRPr="00C30569">
        <w:rPr>
          <w:bCs/>
          <w:sz w:val="24"/>
          <w:szCs w:val="24"/>
        </w:rPr>
        <w:t>7 poz. 2-4:</w:t>
      </w:r>
      <w:r w:rsidR="00AD5225" w:rsidRPr="00C30569">
        <w:rPr>
          <w:sz w:val="24"/>
          <w:szCs w:val="24"/>
        </w:rPr>
        <w:t xml:space="preserve"> </w:t>
      </w:r>
    </w:p>
    <w:p w14:paraId="6292BB64" w14:textId="1E3DB7FE" w:rsidR="00AD5225" w:rsidRPr="00C30569" w:rsidRDefault="00AD5225" w:rsidP="000C0302">
      <w:pPr>
        <w:autoSpaceDE w:val="0"/>
        <w:autoSpaceDN w:val="0"/>
        <w:adjustRightInd w:val="0"/>
        <w:rPr>
          <w:sz w:val="24"/>
          <w:szCs w:val="24"/>
        </w:rPr>
      </w:pPr>
      <w:r w:rsidRPr="00C30569">
        <w:rPr>
          <w:sz w:val="24"/>
          <w:szCs w:val="24"/>
        </w:rPr>
        <w:t>Czy Zamawiający wymaga wyrobów zarejestrowanych w klasie IIa reguła 7 jako chirurgiczne inwazyjne wyroby medyczne ?</w:t>
      </w:r>
    </w:p>
    <w:p w14:paraId="7C0FAEB8" w14:textId="328C21A9" w:rsidR="0093770D" w:rsidRPr="00C30569" w:rsidRDefault="0093770D" w:rsidP="00AD5225">
      <w:pPr>
        <w:autoSpaceDE w:val="0"/>
        <w:autoSpaceDN w:val="0"/>
        <w:adjustRightInd w:val="0"/>
        <w:rPr>
          <w:b/>
          <w:bCs/>
          <w:sz w:val="24"/>
          <w:szCs w:val="24"/>
        </w:rPr>
      </w:pPr>
      <w:r w:rsidRPr="00C30569">
        <w:rPr>
          <w:b/>
          <w:bCs/>
          <w:sz w:val="24"/>
          <w:szCs w:val="24"/>
        </w:rPr>
        <w:t>Stanowisko (wyjaśnienie) Zamawiającego:</w:t>
      </w:r>
      <w:r w:rsidR="00C30569" w:rsidRPr="00C30569">
        <w:rPr>
          <w:sz w:val="24"/>
          <w:szCs w:val="24"/>
        </w:rPr>
        <w:t xml:space="preserve"> zgodnie z SWZ</w:t>
      </w:r>
    </w:p>
    <w:p w14:paraId="00AEC2FC" w14:textId="77777777" w:rsidR="0093770D" w:rsidRPr="00C30569" w:rsidRDefault="0093770D" w:rsidP="0093770D">
      <w:pPr>
        <w:rPr>
          <w:b/>
          <w:bCs/>
          <w:sz w:val="24"/>
          <w:szCs w:val="24"/>
        </w:rPr>
      </w:pPr>
    </w:p>
    <w:p w14:paraId="5A53A467" w14:textId="55D6D790" w:rsidR="000C0302" w:rsidRPr="00C30569" w:rsidRDefault="0093770D" w:rsidP="000C0302">
      <w:pPr>
        <w:autoSpaceDE w:val="0"/>
        <w:autoSpaceDN w:val="0"/>
        <w:adjustRightInd w:val="0"/>
        <w:rPr>
          <w:sz w:val="24"/>
          <w:szCs w:val="24"/>
        </w:rPr>
      </w:pPr>
      <w:r w:rsidRPr="00C30569">
        <w:rPr>
          <w:b/>
          <w:bCs/>
          <w:sz w:val="24"/>
          <w:szCs w:val="24"/>
        </w:rPr>
        <w:t>Pytanie nr 52</w:t>
      </w:r>
      <w:r w:rsidR="000C0302" w:rsidRPr="00C30569">
        <w:rPr>
          <w:b/>
          <w:bCs/>
          <w:sz w:val="24"/>
          <w:szCs w:val="24"/>
        </w:rPr>
        <w:t xml:space="preserve"> – </w:t>
      </w:r>
      <w:r w:rsidR="000C0302" w:rsidRPr="00C30569">
        <w:rPr>
          <w:sz w:val="24"/>
          <w:szCs w:val="24"/>
        </w:rPr>
        <w:t xml:space="preserve">dot. zadanie </w:t>
      </w:r>
      <w:r w:rsidR="00AD5225" w:rsidRPr="00C30569">
        <w:rPr>
          <w:bCs/>
          <w:sz w:val="24"/>
          <w:szCs w:val="24"/>
        </w:rPr>
        <w:t>7 poz. 2-4:</w:t>
      </w:r>
      <w:r w:rsidR="00AD5225" w:rsidRPr="00C30569">
        <w:rPr>
          <w:sz w:val="24"/>
          <w:szCs w:val="24"/>
        </w:rPr>
        <w:t xml:space="preserve"> </w:t>
      </w:r>
    </w:p>
    <w:p w14:paraId="5674DC54" w14:textId="6C963A9E" w:rsidR="00AD5225" w:rsidRPr="00C30569" w:rsidRDefault="00AD5225" w:rsidP="000C0302">
      <w:pPr>
        <w:autoSpaceDE w:val="0"/>
        <w:autoSpaceDN w:val="0"/>
        <w:adjustRightInd w:val="0"/>
        <w:rPr>
          <w:sz w:val="24"/>
          <w:szCs w:val="24"/>
        </w:rPr>
      </w:pPr>
      <w:r w:rsidRPr="00C30569">
        <w:rPr>
          <w:sz w:val="24"/>
          <w:szCs w:val="24"/>
        </w:rPr>
        <w:t>Czy Zamawiający wymaga przedstawienia raportu walidacji procesu sterylizacji wyrobów?</w:t>
      </w:r>
    </w:p>
    <w:p w14:paraId="44A01A52" w14:textId="671EDBCC" w:rsidR="0093770D" w:rsidRPr="00C30569" w:rsidRDefault="0093770D" w:rsidP="00AD5225">
      <w:pPr>
        <w:autoSpaceDE w:val="0"/>
        <w:autoSpaceDN w:val="0"/>
        <w:adjustRightInd w:val="0"/>
        <w:rPr>
          <w:b/>
          <w:bCs/>
          <w:sz w:val="24"/>
          <w:szCs w:val="24"/>
        </w:rPr>
      </w:pPr>
      <w:r w:rsidRPr="00C30569">
        <w:rPr>
          <w:b/>
          <w:bCs/>
          <w:sz w:val="24"/>
          <w:szCs w:val="24"/>
        </w:rPr>
        <w:t>Stanowisko (wyjaśnienie) Zamawiającego:</w:t>
      </w:r>
      <w:r w:rsidR="00C30569" w:rsidRPr="00C30569">
        <w:rPr>
          <w:sz w:val="24"/>
          <w:szCs w:val="24"/>
        </w:rPr>
        <w:t xml:space="preserve"> zgodnie z SWZ</w:t>
      </w:r>
    </w:p>
    <w:p w14:paraId="4D1E9A33" w14:textId="77777777" w:rsidR="0093770D" w:rsidRPr="00C30569" w:rsidRDefault="0093770D" w:rsidP="0093770D">
      <w:pPr>
        <w:rPr>
          <w:b/>
          <w:bCs/>
          <w:sz w:val="24"/>
          <w:szCs w:val="24"/>
        </w:rPr>
      </w:pPr>
    </w:p>
    <w:p w14:paraId="22B537F4" w14:textId="77777777" w:rsidR="000C0302" w:rsidRPr="00C30569" w:rsidRDefault="0093770D" w:rsidP="000C0302">
      <w:pPr>
        <w:autoSpaceDE w:val="0"/>
        <w:autoSpaceDN w:val="0"/>
        <w:adjustRightInd w:val="0"/>
        <w:rPr>
          <w:sz w:val="24"/>
          <w:szCs w:val="24"/>
        </w:rPr>
      </w:pPr>
      <w:r w:rsidRPr="00C30569">
        <w:rPr>
          <w:b/>
          <w:bCs/>
          <w:sz w:val="24"/>
          <w:szCs w:val="24"/>
        </w:rPr>
        <w:t>Pytanie nr 53</w:t>
      </w:r>
      <w:r w:rsidR="000C0302" w:rsidRPr="00C30569">
        <w:rPr>
          <w:b/>
          <w:bCs/>
          <w:sz w:val="24"/>
          <w:szCs w:val="24"/>
        </w:rPr>
        <w:t xml:space="preserve"> – </w:t>
      </w:r>
      <w:r w:rsidR="000C0302" w:rsidRPr="00C30569">
        <w:rPr>
          <w:sz w:val="24"/>
          <w:szCs w:val="24"/>
        </w:rPr>
        <w:t>dot. zadanie</w:t>
      </w:r>
      <w:r w:rsidR="00AD5225" w:rsidRPr="00C30569">
        <w:rPr>
          <w:b/>
          <w:sz w:val="24"/>
          <w:szCs w:val="24"/>
        </w:rPr>
        <w:t xml:space="preserve"> </w:t>
      </w:r>
      <w:r w:rsidR="00AD5225" w:rsidRPr="00C30569">
        <w:rPr>
          <w:bCs/>
          <w:sz w:val="24"/>
          <w:szCs w:val="24"/>
        </w:rPr>
        <w:t>7 poz. 3-4 :</w:t>
      </w:r>
      <w:r w:rsidR="00AD5225" w:rsidRPr="00C30569">
        <w:rPr>
          <w:sz w:val="24"/>
          <w:szCs w:val="24"/>
        </w:rPr>
        <w:t xml:space="preserve"> </w:t>
      </w:r>
    </w:p>
    <w:p w14:paraId="505E51C9" w14:textId="46436637" w:rsidR="00AD5225" w:rsidRPr="00C30569" w:rsidRDefault="00AD5225" w:rsidP="000C0302">
      <w:pPr>
        <w:autoSpaceDE w:val="0"/>
        <w:autoSpaceDN w:val="0"/>
        <w:adjustRightInd w:val="0"/>
        <w:rPr>
          <w:sz w:val="24"/>
          <w:szCs w:val="24"/>
        </w:rPr>
      </w:pPr>
      <w:r w:rsidRPr="00C30569">
        <w:rPr>
          <w:sz w:val="24"/>
          <w:szCs w:val="24"/>
        </w:rPr>
        <w:t>Czy Zamawiający wymaga, aby gaza była sterylizowana w parze wodnej ?</w:t>
      </w:r>
    </w:p>
    <w:p w14:paraId="2A0E6B46" w14:textId="110C9F14" w:rsidR="0093770D" w:rsidRPr="00C30569" w:rsidRDefault="0093770D" w:rsidP="00AD5225">
      <w:pPr>
        <w:autoSpaceDE w:val="0"/>
        <w:autoSpaceDN w:val="0"/>
        <w:adjustRightInd w:val="0"/>
        <w:rPr>
          <w:b/>
          <w:bCs/>
          <w:sz w:val="24"/>
          <w:szCs w:val="24"/>
        </w:rPr>
      </w:pPr>
      <w:r w:rsidRPr="00C30569">
        <w:rPr>
          <w:b/>
          <w:bCs/>
          <w:sz w:val="24"/>
          <w:szCs w:val="24"/>
        </w:rPr>
        <w:t>Stanowisko (wyjaśnienie) Zamawiającego:</w:t>
      </w:r>
      <w:r w:rsidR="00C30569" w:rsidRPr="00C30569">
        <w:rPr>
          <w:sz w:val="24"/>
          <w:szCs w:val="24"/>
        </w:rPr>
        <w:t xml:space="preserve"> zgodnie z SWZ</w:t>
      </w:r>
    </w:p>
    <w:p w14:paraId="0636209E" w14:textId="77777777" w:rsidR="0093770D" w:rsidRPr="0083167C" w:rsidRDefault="0093770D" w:rsidP="0093770D">
      <w:pPr>
        <w:rPr>
          <w:b/>
          <w:bCs/>
          <w:sz w:val="24"/>
          <w:szCs w:val="24"/>
          <w:highlight w:val="yellow"/>
        </w:rPr>
      </w:pPr>
    </w:p>
    <w:p w14:paraId="099C7F07" w14:textId="6FBB4470" w:rsidR="00772695" w:rsidRPr="00C30569" w:rsidRDefault="0093770D" w:rsidP="0093770D">
      <w:pPr>
        <w:autoSpaceDE w:val="0"/>
        <w:autoSpaceDN w:val="0"/>
        <w:adjustRightInd w:val="0"/>
        <w:rPr>
          <w:b/>
          <w:bCs/>
          <w:sz w:val="24"/>
          <w:szCs w:val="24"/>
        </w:rPr>
      </w:pPr>
      <w:r w:rsidRPr="00C30569">
        <w:rPr>
          <w:b/>
          <w:bCs/>
          <w:sz w:val="24"/>
          <w:szCs w:val="24"/>
        </w:rPr>
        <w:t>Pytanie nr 54</w:t>
      </w:r>
      <w:r w:rsidR="000C0302" w:rsidRPr="00C30569">
        <w:rPr>
          <w:b/>
          <w:bCs/>
          <w:sz w:val="24"/>
          <w:szCs w:val="24"/>
        </w:rPr>
        <w:t xml:space="preserve"> – </w:t>
      </w:r>
      <w:r w:rsidR="000C0302" w:rsidRPr="00C30569">
        <w:rPr>
          <w:sz w:val="24"/>
          <w:szCs w:val="24"/>
        </w:rPr>
        <w:t>dot. zadanie 8</w:t>
      </w:r>
    </w:p>
    <w:p w14:paraId="53C1F6CD" w14:textId="7E3D6FC6" w:rsidR="00772695" w:rsidRPr="00C30569" w:rsidRDefault="00772695" w:rsidP="00772695">
      <w:pPr>
        <w:pStyle w:val="Tekstpodstawowywcity"/>
        <w:ind w:firstLine="0"/>
        <w:rPr>
          <w:szCs w:val="24"/>
        </w:rPr>
      </w:pPr>
      <w:r w:rsidRPr="00C30569">
        <w:rPr>
          <w:szCs w:val="24"/>
        </w:rPr>
        <w:t>Czy Zamawiający wymaga parametru minimalnej wagi kompresów w gramach, a nie w g/cm2? Parametr określany w g/cm2 jest gramaturą, która powinna być taka sama dla wszystkich rozmiarów kompresów.</w:t>
      </w:r>
    </w:p>
    <w:p w14:paraId="15738FA7" w14:textId="6AE2CA35" w:rsidR="0093770D" w:rsidRPr="00C30569" w:rsidRDefault="0093770D" w:rsidP="0077269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Zamawiający miał na myśli wagę wyrażoną w gramach, a nie gramach/cm</w:t>
      </w:r>
      <w:r w:rsidR="00C30569" w:rsidRPr="00C30569">
        <w:rPr>
          <w:sz w:val="24"/>
          <w:szCs w:val="24"/>
          <w:vertAlign w:val="superscript"/>
        </w:rPr>
        <w:t>2</w:t>
      </w:r>
    </w:p>
    <w:p w14:paraId="0D5AA85A" w14:textId="77777777" w:rsidR="0093770D" w:rsidRPr="0083167C" w:rsidRDefault="0093770D" w:rsidP="0093770D">
      <w:pPr>
        <w:rPr>
          <w:b/>
          <w:bCs/>
          <w:sz w:val="24"/>
          <w:szCs w:val="24"/>
          <w:highlight w:val="yellow"/>
        </w:rPr>
      </w:pPr>
    </w:p>
    <w:p w14:paraId="7C094431" w14:textId="429A3128" w:rsidR="00772695" w:rsidRPr="00C30569" w:rsidRDefault="0093770D" w:rsidP="0093770D">
      <w:pPr>
        <w:autoSpaceDE w:val="0"/>
        <w:autoSpaceDN w:val="0"/>
        <w:adjustRightInd w:val="0"/>
        <w:rPr>
          <w:b/>
          <w:bCs/>
          <w:sz w:val="24"/>
          <w:szCs w:val="24"/>
        </w:rPr>
      </w:pPr>
      <w:r w:rsidRPr="00C30569">
        <w:rPr>
          <w:b/>
          <w:bCs/>
          <w:sz w:val="24"/>
          <w:szCs w:val="24"/>
        </w:rPr>
        <w:t>Pytanie nr 55</w:t>
      </w:r>
      <w:r w:rsidR="000C0302" w:rsidRPr="00C30569">
        <w:rPr>
          <w:b/>
          <w:bCs/>
          <w:sz w:val="24"/>
          <w:szCs w:val="24"/>
        </w:rPr>
        <w:t xml:space="preserve"> – </w:t>
      </w:r>
      <w:r w:rsidR="000C0302" w:rsidRPr="00C30569">
        <w:rPr>
          <w:sz w:val="24"/>
          <w:szCs w:val="24"/>
        </w:rPr>
        <w:t>dot. zadanie 8</w:t>
      </w:r>
    </w:p>
    <w:p w14:paraId="0A8A154C" w14:textId="305C97A9" w:rsidR="00772695" w:rsidRPr="00C30569" w:rsidRDefault="00772695" w:rsidP="00772695">
      <w:pPr>
        <w:pStyle w:val="Tekstpodstawowywcity"/>
        <w:ind w:firstLine="0"/>
        <w:rPr>
          <w:szCs w:val="24"/>
        </w:rPr>
      </w:pPr>
      <w:r w:rsidRPr="00C30569">
        <w:rPr>
          <w:szCs w:val="24"/>
        </w:rPr>
        <w:t>Czy Zamawiający wymaga wyrobów zarejestrowanych w klasie IIa reguła 7 jako chirurgiczne inwazyjne wyroby medyczne do krótkotrwałego użytku? Tylko tak zakwalifikowane wyroby gwarantują odpowiedni poziom bezpieczeństwa dla pacjenta. Wyroby zarejestrowane jako chirurgiczne inwazyjne wyroby medyczne  do chwilowego użytku (w klasie IIa reguła 6) przeznaczone są do ciągłego użycia przez czas krótszy niż 60 minut, co biorąc pod uwagę czas trwania większości procedur operacyjnych jest czasem zbyt krótkim.</w:t>
      </w:r>
    </w:p>
    <w:p w14:paraId="69F93E63" w14:textId="58794178" w:rsidR="0093770D" w:rsidRPr="00C30569" w:rsidRDefault="0093770D" w:rsidP="0077269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19DB56ED" w14:textId="77777777" w:rsidR="0093770D" w:rsidRPr="00C30569" w:rsidRDefault="0093770D" w:rsidP="0093770D">
      <w:pPr>
        <w:rPr>
          <w:b/>
          <w:bCs/>
          <w:sz w:val="24"/>
          <w:szCs w:val="24"/>
        </w:rPr>
      </w:pPr>
    </w:p>
    <w:p w14:paraId="1D3B7461" w14:textId="341F2103" w:rsidR="00772695" w:rsidRPr="00C30569" w:rsidRDefault="0093770D" w:rsidP="00772695">
      <w:pPr>
        <w:autoSpaceDE w:val="0"/>
        <w:autoSpaceDN w:val="0"/>
        <w:adjustRightInd w:val="0"/>
        <w:rPr>
          <w:b/>
          <w:bCs/>
          <w:sz w:val="24"/>
          <w:szCs w:val="24"/>
        </w:rPr>
      </w:pPr>
      <w:r w:rsidRPr="00C30569">
        <w:rPr>
          <w:b/>
          <w:bCs/>
          <w:sz w:val="24"/>
          <w:szCs w:val="24"/>
        </w:rPr>
        <w:t>Pytanie nr 56</w:t>
      </w:r>
      <w:r w:rsidR="000C0302" w:rsidRPr="00C30569">
        <w:rPr>
          <w:b/>
          <w:bCs/>
          <w:sz w:val="24"/>
          <w:szCs w:val="24"/>
        </w:rPr>
        <w:t xml:space="preserve"> – </w:t>
      </w:r>
      <w:r w:rsidR="000C0302" w:rsidRPr="00C30569">
        <w:rPr>
          <w:sz w:val="24"/>
          <w:szCs w:val="24"/>
        </w:rPr>
        <w:t>dot. zadanie 9</w:t>
      </w:r>
    </w:p>
    <w:p w14:paraId="0CEC716D" w14:textId="6B32F6D9" w:rsidR="00772695" w:rsidRPr="00C30569" w:rsidRDefault="00772695" w:rsidP="00772695">
      <w:pPr>
        <w:pStyle w:val="Tekstpodstawowywcity"/>
        <w:ind w:firstLine="0"/>
        <w:rPr>
          <w:szCs w:val="24"/>
        </w:rPr>
      </w:pPr>
      <w:r w:rsidRPr="00C30569">
        <w:rPr>
          <w:szCs w:val="24"/>
        </w:rPr>
        <w:t>Czy Zamawiający wymaga parametru minimalnej wagi kompresów w gramach, a nie w g/cm2? Parametr określany w g/cm2 jest gramaturą, która powinna być taka sama dla wszystkich rozmiarów kompresów.</w:t>
      </w:r>
    </w:p>
    <w:p w14:paraId="09EFB54B" w14:textId="008619E4" w:rsidR="0093770D" w:rsidRPr="0083167C" w:rsidRDefault="0093770D" w:rsidP="0093770D">
      <w:pPr>
        <w:autoSpaceDE w:val="0"/>
        <w:autoSpaceDN w:val="0"/>
        <w:adjustRightInd w:val="0"/>
        <w:rPr>
          <w:b/>
          <w:bCs/>
          <w:sz w:val="24"/>
          <w:szCs w:val="24"/>
          <w:highlight w:val="yellow"/>
        </w:rPr>
      </w:pPr>
      <w:r w:rsidRPr="00C30569">
        <w:rPr>
          <w:b/>
          <w:bCs/>
          <w:sz w:val="24"/>
          <w:szCs w:val="24"/>
        </w:rPr>
        <w:t>Stanowisko (wyjaśnienie) Zamawiającego</w:t>
      </w:r>
      <w:r w:rsidRPr="00C30569">
        <w:rPr>
          <w:sz w:val="24"/>
          <w:szCs w:val="24"/>
        </w:rPr>
        <w:t>:</w:t>
      </w:r>
      <w:r w:rsidR="00C30569" w:rsidRPr="00C30569">
        <w:rPr>
          <w:sz w:val="24"/>
          <w:szCs w:val="24"/>
        </w:rPr>
        <w:t xml:space="preserve"> Zamawiający miał na myśli wagę wyrażoną w gramach, a nie gramach/cm</w:t>
      </w:r>
      <w:r w:rsidR="00C30569" w:rsidRPr="00C30569">
        <w:rPr>
          <w:sz w:val="24"/>
          <w:szCs w:val="24"/>
          <w:vertAlign w:val="superscript"/>
        </w:rPr>
        <w:t>2</w:t>
      </w:r>
      <w:r w:rsidR="00C30569">
        <w:rPr>
          <w:sz w:val="24"/>
          <w:szCs w:val="24"/>
          <w:vertAlign w:val="superscript"/>
        </w:rPr>
        <w:t xml:space="preserve"> </w:t>
      </w:r>
    </w:p>
    <w:p w14:paraId="4C0AB23F" w14:textId="77777777" w:rsidR="0093770D" w:rsidRPr="00C30569" w:rsidRDefault="0093770D" w:rsidP="0093770D">
      <w:pPr>
        <w:rPr>
          <w:b/>
          <w:bCs/>
          <w:sz w:val="24"/>
          <w:szCs w:val="24"/>
        </w:rPr>
      </w:pPr>
    </w:p>
    <w:p w14:paraId="4AC7A6E0" w14:textId="77777777" w:rsidR="000C0302" w:rsidRPr="00C30569" w:rsidRDefault="0093770D" w:rsidP="000C0302">
      <w:pPr>
        <w:autoSpaceDE w:val="0"/>
        <w:autoSpaceDN w:val="0"/>
        <w:adjustRightInd w:val="0"/>
        <w:rPr>
          <w:sz w:val="24"/>
          <w:szCs w:val="24"/>
        </w:rPr>
      </w:pPr>
      <w:r w:rsidRPr="00C30569">
        <w:rPr>
          <w:b/>
          <w:bCs/>
          <w:sz w:val="24"/>
          <w:szCs w:val="24"/>
        </w:rPr>
        <w:t>Pytanie nr 57</w:t>
      </w:r>
      <w:r w:rsidR="000C0302" w:rsidRPr="00C30569">
        <w:rPr>
          <w:b/>
          <w:bCs/>
          <w:sz w:val="24"/>
          <w:szCs w:val="24"/>
        </w:rPr>
        <w:t xml:space="preserve"> – </w:t>
      </w:r>
      <w:r w:rsidR="000C0302" w:rsidRPr="00C30569">
        <w:rPr>
          <w:sz w:val="24"/>
          <w:szCs w:val="24"/>
        </w:rPr>
        <w:t>dot. zadanie</w:t>
      </w:r>
      <w:r w:rsidR="00772695" w:rsidRPr="00C30569">
        <w:rPr>
          <w:b/>
          <w:sz w:val="24"/>
          <w:szCs w:val="24"/>
        </w:rPr>
        <w:t xml:space="preserve"> </w:t>
      </w:r>
      <w:r w:rsidR="00772695" w:rsidRPr="00C30569">
        <w:rPr>
          <w:bCs/>
          <w:sz w:val="24"/>
          <w:szCs w:val="24"/>
        </w:rPr>
        <w:t>9 poz. 1:</w:t>
      </w:r>
      <w:r w:rsidR="00772695" w:rsidRPr="00C30569">
        <w:rPr>
          <w:sz w:val="24"/>
          <w:szCs w:val="24"/>
        </w:rPr>
        <w:t xml:space="preserve"> </w:t>
      </w:r>
    </w:p>
    <w:p w14:paraId="3FAB1FEF" w14:textId="6EC9B23C" w:rsidR="00772695" w:rsidRPr="00C30569" w:rsidRDefault="00772695" w:rsidP="000C0302">
      <w:pPr>
        <w:autoSpaceDE w:val="0"/>
        <w:autoSpaceDN w:val="0"/>
        <w:adjustRightInd w:val="0"/>
        <w:rPr>
          <w:sz w:val="24"/>
          <w:szCs w:val="24"/>
        </w:rPr>
      </w:pPr>
      <w:r w:rsidRPr="00C30569">
        <w:rPr>
          <w:sz w:val="24"/>
          <w:szCs w:val="24"/>
        </w:rPr>
        <w:t>Czy Zamawiający dopuści kompresy o wadze 0,575 g?</w:t>
      </w:r>
    </w:p>
    <w:p w14:paraId="5164F6F9" w14:textId="01F9DBB1" w:rsidR="0093770D" w:rsidRPr="00C30569" w:rsidRDefault="0093770D" w:rsidP="0077269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rFonts w:cstheme="minorHAnsi"/>
          <w:sz w:val="24"/>
          <w:szCs w:val="24"/>
        </w:rPr>
        <w:t>Zamawiający dopuszcza kompresy gazowe o wadze jednostkowej 0,575 g. Wykonawca ma obowiązek dołączyć do oferty odpowiednie dokumenty potwierdzające masę kompresu.</w:t>
      </w:r>
    </w:p>
    <w:p w14:paraId="2963915D" w14:textId="77777777" w:rsidR="0093770D" w:rsidRPr="0083167C" w:rsidRDefault="0093770D" w:rsidP="0093770D">
      <w:pPr>
        <w:rPr>
          <w:b/>
          <w:bCs/>
          <w:sz w:val="24"/>
          <w:szCs w:val="24"/>
          <w:highlight w:val="yellow"/>
        </w:rPr>
      </w:pPr>
    </w:p>
    <w:p w14:paraId="333DD38F" w14:textId="77777777" w:rsidR="000C0302" w:rsidRPr="00C30569" w:rsidRDefault="0093770D" w:rsidP="000C0302">
      <w:pPr>
        <w:autoSpaceDE w:val="0"/>
        <w:autoSpaceDN w:val="0"/>
        <w:adjustRightInd w:val="0"/>
        <w:rPr>
          <w:sz w:val="24"/>
          <w:szCs w:val="24"/>
        </w:rPr>
      </w:pPr>
      <w:r w:rsidRPr="00C30569">
        <w:rPr>
          <w:b/>
          <w:bCs/>
          <w:sz w:val="24"/>
          <w:szCs w:val="24"/>
        </w:rPr>
        <w:t>Pytanie nr 58</w:t>
      </w:r>
      <w:r w:rsidR="000C0302" w:rsidRPr="00C30569">
        <w:rPr>
          <w:b/>
          <w:bCs/>
          <w:sz w:val="24"/>
          <w:szCs w:val="24"/>
        </w:rPr>
        <w:t xml:space="preserve"> – </w:t>
      </w:r>
      <w:r w:rsidR="000C0302" w:rsidRPr="00C30569">
        <w:rPr>
          <w:sz w:val="24"/>
          <w:szCs w:val="24"/>
        </w:rPr>
        <w:t xml:space="preserve">dot. zadanie </w:t>
      </w:r>
      <w:r w:rsidR="00772695" w:rsidRPr="00C30569">
        <w:rPr>
          <w:sz w:val="24"/>
          <w:szCs w:val="24"/>
        </w:rPr>
        <w:t xml:space="preserve">9 poz. 2: </w:t>
      </w:r>
    </w:p>
    <w:p w14:paraId="70ABC9A5" w14:textId="439B2DEE" w:rsidR="00772695" w:rsidRPr="00C30569" w:rsidRDefault="00772695" w:rsidP="000C0302">
      <w:pPr>
        <w:autoSpaceDE w:val="0"/>
        <w:autoSpaceDN w:val="0"/>
        <w:adjustRightInd w:val="0"/>
        <w:rPr>
          <w:sz w:val="24"/>
          <w:szCs w:val="24"/>
        </w:rPr>
      </w:pPr>
      <w:r w:rsidRPr="00C30569">
        <w:rPr>
          <w:sz w:val="24"/>
          <w:szCs w:val="24"/>
        </w:rPr>
        <w:t>Czy Zamawiający dopuści kompresy o wadze 1,2075 g?</w:t>
      </w:r>
    </w:p>
    <w:p w14:paraId="1C96B952" w14:textId="79E9B555" w:rsidR="0093770D" w:rsidRPr="0083167C" w:rsidRDefault="0093770D" w:rsidP="00772695">
      <w:pPr>
        <w:autoSpaceDE w:val="0"/>
        <w:autoSpaceDN w:val="0"/>
        <w:adjustRightInd w:val="0"/>
        <w:rPr>
          <w:b/>
          <w:bCs/>
          <w:sz w:val="24"/>
          <w:szCs w:val="24"/>
          <w:highlight w:val="yellow"/>
        </w:rPr>
      </w:pPr>
      <w:r w:rsidRPr="00C30569">
        <w:rPr>
          <w:b/>
          <w:bCs/>
          <w:sz w:val="24"/>
          <w:szCs w:val="24"/>
        </w:rPr>
        <w:t>Stanowisko (wyjaśnienie) Zamawiającego:</w:t>
      </w:r>
      <w:r w:rsidR="00C30569" w:rsidRPr="00C30569">
        <w:rPr>
          <w:b/>
          <w:bCs/>
          <w:sz w:val="24"/>
          <w:szCs w:val="24"/>
        </w:rPr>
        <w:t xml:space="preserve"> </w:t>
      </w:r>
      <w:r w:rsidR="00C30569" w:rsidRPr="00C30569">
        <w:rPr>
          <w:rFonts w:cstheme="minorHAnsi"/>
          <w:sz w:val="24"/>
          <w:szCs w:val="24"/>
        </w:rPr>
        <w:t>Zamawiający dopuszcza kompresy gazowe o wadze jednostkowej 1,2075 g. Wykonawca ma obowiązek dołączyć do oferty odpowiednie dokumenty potwierdzające masę kompresu.</w:t>
      </w:r>
    </w:p>
    <w:p w14:paraId="5D502DC5" w14:textId="77777777" w:rsidR="0093770D" w:rsidRPr="00C30569" w:rsidRDefault="0093770D" w:rsidP="0093770D">
      <w:pPr>
        <w:rPr>
          <w:b/>
          <w:bCs/>
          <w:sz w:val="24"/>
          <w:szCs w:val="24"/>
        </w:rPr>
      </w:pPr>
    </w:p>
    <w:p w14:paraId="4523AC2F" w14:textId="77777777" w:rsidR="000C0302" w:rsidRPr="00C30569" w:rsidRDefault="0093770D" w:rsidP="000C0302">
      <w:pPr>
        <w:autoSpaceDE w:val="0"/>
        <w:autoSpaceDN w:val="0"/>
        <w:adjustRightInd w:val="0"/>
        <w:rPr>
          <w:sz w:val="24"/>
          <w:szCs w:val="24"/>
        </w:rPr>
      </w:pPr>
      <w:r w:rsidRPr="00C30569">
        <w:rPr>
          <w:b/>
          <w:bCs/>
          <w:sz w:val="24"/>
          <w:szCs w:val="24"/>
        </w:rPr>
        <w:t>Pytanie nr 59</w:t>
      </w:r>
      <w:r w:rsidR="000C0302" w:rsidRPr="00C30569">
        <w:rPr>
          <w:b/>
          <w:bCs/>
          <w:sz w:val="24"/>
          <w:szCs w:val="24"/>
        </w:rPr>
        <w:t xml:space="preserve"> – </w:t>
      </w:r>
      <w:r w:rsidR="000C0302" w:rsidRPr="00C30569">
        <w:rPr>
          <w:sz w:val="24"/>
          <w:szCs w:val="24"/>
        </w:rPr>
        <w:t>dot. zadanie</w:t>
      </w:r>
      <w:r w:rsidR="00772695" w:rsidRPr="00C30569">
        <w:rPr>
          <w:b/>
          <w:sz w:val="24"/>
          <w:szCs w:val="24"/>
        </w:rPr>
        <w:t xml:space="preserve"> </w:t>
      </w:r>
      <w:r w:rsidR="00772695" w:rsidRPr="00C30569">
        <w:rPr>
          <w:bCs/>
          <w:sz w:val="24"/>
          <w:szCs w:val="24"/>
        </w:rPr>
        <w:t>9 poz. 3:</w:t>
      </w:r>
      <w:r w:rsidR="00772695" w:rsidRPr="00C30569">
        <w:rPr>
          <w:sz w:val="24"/>
          <w:szCs w:val="24"/>
        </w:rPr>
        <w:t xml:space="preserve"> </w:t>
      </w:r>
    </w:p>
    <w:p w14:paraId="13D2A5F4" w14:textId="6F8E6773" w:rsidR="00772695" w:rsidRPr="00C30569" w:rsidRDefault="00772695" w:rsidP="000C0302">
      <w:pPr>
        <w:autoSpaceDE w:val="0"/>
        <w:autoSpaceDN w:val="0"/>
        <w:adjustRightInd w:val="0"/>
        <w:rPr>
          <w:sz w:val="24"/>
          <w:szCs w:val="24"/>
        </w:rPr>
      </w:pPr>
      <w:r w:rsidRPr="00C30569">
        <w:rPr>
          <w:sz w:val="24"/>
          <w:szCs w:val="24"/>
        </w:rPr>
        <w:t>Czy Zamawiający dopuści kompresy o wadze 2,07 g?</w:t>
      </w:r>
    </w:p>
    <w:p w14:paraId="67F8B422" w14:textId="7572DE2D" w:rsidR="0093770D" w:rsidRPr="00C30569" w:rsidRDefault="0093770D" w:rsidP="00772695">
      <w:pPr>
        <w:autoSpaceDE w:val="0"/>
        <w:autoSpaceDN w:val="0"/>
        <w:adjustRightInd w:val="0"/>
        <w:rPr>
          <w:b/>
          <w:bCs/>
          <w:sz w:val="24"/>
          <w:szCs w:val="24"/>
        </w:rPr>
      </w:pPr>
      <w:r w:rsidRPr="00C30569">
        <w:rPr>
          <w:b/>
          <w:bCs/>
          <w:sz w:val="24"/>
          <w:szCs w:val="24"/>
        </w:rPr>
        <w:t>Stanowisko (wyjaśnienie) Zamawiającego</w:t>
      </w:r>
      <w:r w:rsidRPr="00C30569">
        <w:rPr>
          <w:sz w:val="24"/>
          <w:szCs w:val="24"/>
        </w:rPr>
        <w:t>:</w:t>
      </w:r>
      <w:r w:rsidR="00C30569" w:rsidRPr="00C30569">
        <w:rPr>
          <w:sz w:val="24"/>
          <w:szCs w:val="24"/>
        </w:rPr>
        <w:t xml:space="preserve"> </w:t>
      </w:r>
      <w:r w:rsidR="00C30569" w:rsidRPr="00C30569">
        <w:rPr>
          <w:rFonts w:cstheme="minorHAnsi"/>
          <w:sz w:val="24"/>
          <w:szCs w:val="24"/>
        </w:rPr>
        <w:t>Zamawiający dopuszcza kompresy gazowe o wadze jednostkowej 2,07 g. Wykonawca ma obowiązek dołączyć do oferty odpowiednie dokumenty potwierdzające masę kompresu.</w:t>
      </w:r>
    </w:p>
    <w:p w14:paraId="4B2366D3" w14:textId="77777777" w:rsidR="0093770D" w:rsidRPr="00C30569" w:rsidRDefault="0093770D" w:rsidP="0093770D">
      <w:pPr>
        <w:rPr>
          <w:b/>
          <w:bCs/>
          <w:sz w:val="24"/>
          <w:szCs w:val="24"/>
        </w:rPr>
      </w:pPr>
    </w:p>
    <w:p w14:paraId="59D85D5F" w14:textId="77777777" w:rsidR="000C0302" w:rsidRPr="00C30569" w:rsidRDefault="0093770D" w:rsidP="000C0302">
      <w:pPr>
        <w:autoSpaceDE w:val="0"/>
        <w:autoSpaceDN w:val="0"/>
        <w:adjustRightInd w:val="0"/>
        <w:rPr>
          <w:sz w:val="24"/>
          <w:szCs w:val="24"/>
        </w:rPr>
      </w:pPr>
      <w:r w:rsidRPr="00C30569">
        <w:rPr>
          <w:b/>
          <w:bCs/>
          <w:sz w:val="24"/>
          <w:szCs w:val="24"/>
        </w:rPr>
        <w:t>Pytanie nr 60</w:t>
      </w:r>
      <w:r w:rsidR="000C0302" w:rsidRPr="00C30569">
        <w:rPr>
          <w:b/>
          <w:bCs/>
          <w:sz w:val="24"/>
          <w:szCs w:val="24"/>
        </w:rPr>
        <w:t xml:space="preserve"> – </w:t>
      </w:r>
      <w:r w:rsidR="000C0302" w:rsidRPr="00C30569">
        <w:rPr>
          <w:sz w:val="24"/>
          <w:szCs w:val="24"/>
        </w:rPr>
        <w:t>dot. zadanie</w:t>
      </w:r>
      <w:r w:rsidR="00D31085" w:rsidRPr="00C30569">
        <w:rPr>
          <w:b/>
          <w:sz w:val="24"/>
          <w:szCs w:val="24"/>
        </w:rPr>
        <w:t xml:space="preserve"> </w:t>
      </w:r>
      <w:r w:rsidR="00D31085" w:rsidRPr="00C30569">
        <w:rPr>
          <w:bCs/>
          <w:sz w:val="24"/>
          <w:szCs w:val="24"/>
        </w:rPr>
        <w:t>9 poz. 4:</w:t>
      </w:r>
      <w:r w:rsidR="00D31085" w:rsidRPr="00C30569">
        <w:rPr>
          <w:sz w:val="24"/>
          <w:szCs w:val="24"/>
        </w:rPr>
        <w:t xml:space="preserve"> </w:t>
      </w:r>
    </w:p>
    <w:p w14:paraId="530304B8" w14:textId="1387BFDE" w:rsidR="00D31085" w:rsidRPr="00C30569" w:rsidRDefault="00D31085" w:rsidP="000C0302">
      <w:pPr>
        <w:autoSpaceDE w:val="0"/>
        <w:autoSpaceDN w:val="0"/>
        <w:adjustRightInd w:val="0"/>
        <w:rPr>
          <w:sz w:val="24"/>
          <w:szCs w:val="24"/>
        </w:rPr>
      </w:pPr>
      <w:r w:rsidRPr="00C30569">
        <w:rPr>
          <w:sz w:val="24"/>
          <w:szCs w:val="24"/>
        </w:rPr>
        <w:t>Czy Zamawiający dopuści kompresy o wadze 3,956 g?</w:t>
      </w:r>
    </w:p>
    <w:p w14:paraId="051E97FE" w14:textId="77777777" w:rsidR="00C30569" w:rsidRPr="000C0302"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rFonts w:cstheme="minorHAnsi"/>
          <w:sz w:val="24"/>
          <w:szCs w:val="24"/>
        </w:rPr>
        <w:t>Zamawiający dopuszcza kompresy gazowe o wadze jednostkowej 3,956 g. Wykonawca ma obowiązek dołączyć do oferty odpowiednie dokumenty potwierdzające masę kompresu.</w:t>
      </w:r>
    </w:p>
    <w:p w14:paraId="1BC4BF93" w14:textId="77777777" w:rsidR="0093770D" w:rsidRPr="00C30569" w:rsidRDefault="0093770D" w:rsidP="0093770D">
      <w:pPr>
        <w:rPr>
          <w:b/>
          <w:bCs/>
          <w:sz w:val="24"/>
          <w:szCs w:val="24"/>
        </w:rPr>
      </w:pPr>
    </w:p>
    <w:p w14:paraId="6B291ED7" w14:textId="77777777" w:rsidR="000C0302" w:rsidRPr="00C30569" w:rsidRDefault="0093770D" w:rsidP="000C0302">
      <w:pPr>
        <w:autoSpaceDE w:val="0"/>
        <w:autoSpaceDN w:val="0"/>
        <w:adjustRightInd w:val="0"/>
        <w:rPr>
          <w:sz w:val="24"/>
          <w:szCs w:val="24"/>
        </w:rPr>
      </w:pPr>
      <w:r w:rsidRPr="00C30569">
        <w:rPr>
          <w:b/>
          <w:bCs/>
          <w:sz w:val="24"/>
          <w:szCs w:val="24"/>
        </w:rPr>
        <w:t>Pytanie nr 61</w:t>
      </w:r>
      <w:r w:rsidR="000C0302" w:rsidRPr="00C30569">
        <w:rPr>
          <w:b/>
          <w:bCs/>
          <w:sz w:val="24"/>
          <w:szCs w:val="24"/>
        </w:rPr>
        <w:t xml:space="preserve"> – </w:t>
      </w:r>
      <w:r w:rsidR="000C0302" w:rsidRPr="00C30569">
        <w:rPr>
          <w:sz w:val="24"/>
          <w:szCs w:val="24"/>
        </w:rPr>
        <w:t xml:space="preserve">dot. zadanie </w:t>
      </w:r>
      <w:r w:rsidR="00D31085" w:rsidRPr="00C30569">
        <w:rPr>
          <w:bCs/>
          <w:sz w:val="24"/>
          <w:szCs w:val="24"/>
        </w:rPr>
        <w:t>11:</w:t>
      </w:r>
      <w:r w:rsidR="00D31085" w:rsidRPr="00C30569">
        <w:rPr>
          <w:sz w:val="24"/>
          <w:szCs w:val="24"/>
        </w:rPr>
        <w:t xml:space="preserve"> </w:t>
      </w:r>
    </w:p>
    <w:p w14:paraId="41BA901C" w14:textId="235E13C5" w:rsidR="00D31085" w:rsidRPr="00C30569" w:rsidRDefault="00D31085" w:rsidP="000C0302">
      <w:pPr>
        <w:autoSpaceDE w:val="0"/>
        <w:autoSpaceDN w:val="0"/>
        <w:adjustRightInd w:val="0"/>
        <w:rPr>
          <w:sz w:val="24"/>
          <w:szCs w:val="24"/>
        </w:rPr>
      </w:pPr>
      <w:r w:rsidRPr="00C30569">
        <w:rPr>
          <w:sz w:val="24"/>
          <w:szCs w:val="24"/>
        </w:rPr>
        <w:t>Czy Zamawiający wymaga wyrobów zarejestrowanych w klasie IIa reguła 7 jako chirurgiczne inwazyjne wyroby medyczne do krótkotrwałego użytku?</w:t>
      </w:r>
    </w:p>
    <w:p w14:paraId="65F6279E" w14:textId="449FFD72" w:rsidR="0093770D" w:rsidRPr="00C30569" w:rsidRDefault="0093770D" w:rsidP="00D3108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r w:rsidR="00C30569" w:rsidRPr="00C30569">
        <w:rPr>
          <w:b/>
          <w:bCs/>
          <w:sz w:val="24"/>
          <w:szCs w:val="24"/>
        </w:rPr>
        <w:t xml:space="preserve"> </w:t>
      </w:r>
    </w:p>
    <w:p w14:paraId="2F5AC199" w14:textId="77777777" w:rsidR="0093770D" w:rsidRPr="00C30569" w:rsidRDefault="0093770D" w:rsidP="0093770D">
      <w:pPr>
        <w:rPr>
          <w:b/>
          <w:bCs/>
          <w:sz w:val="24"/>
          <w:szCs w:val="24"/>
        </w:rPr>
      </w:pPr>
    </w:p>
    <w:p w14:paraId="0DA9A7B0" w14:textId="0A6FEEAF" w:rsidR="00D31085" w:rsidRPr="00C30569" w:rsidRDefault="0093770D" w:rsidP="0093770D">
      <w:pPr>
        <w:autoSpaceDE w:val="0"/>
        <w:autoSpaceDN w:val="0"/>
        <w:adjustRightInd w:val="0"/>
        <w:rPr>
          <w:b/>
          <w:bCs/>
          <w:sz w:val="24"/>
          <w:szCs w:val="24"/>
        </w:rPr>
      </w:pPr>
      <w:r w:rsidRPr="00C30569">
        <w:rPr>
          <w:b/>
          <w:bCs/>
          <w:sz w:val="24"/>
          <w:szCs w:val="24"/>
        </w:rPr>
        <w:t>Pytanie nr 62</w:t>
      </w:r>
      <w:r w:rsidR="000C0302" w:rsidRPr="00C30569">
        <w:rPr>
          <w:b/>
          <w:bCs/>
          <w:sz w:val="24"/>
          <w:szCs w:val="24"/>
        </w:rPr>
        <w:t xml:space="preserve"> – </w:t>
      </w:r>
      <w:r w:rsidR="000C0302" w:rsidRPr="00C30569">
        <w:rPr>
          <w:sz w:val="24"/>
          <w:szCs w:val="24"/>
        </w:rPr>
        <w:t>dot. zadanie 11</w:t>
      </w:r>
    </w:p>
    <w:p w14:paraId="4092B858" w14:textId="03246FF1" w:rsidR="00D31085" w:rsidRPr="00C30569" w:rsidRDefault="00D31085" w:rsidP="00D31085">
      <w:pPr>
        <w:pStyle w:val="Tekstpodstawowywcity"/>
        <w:ind w:firstLine="0"/>
        <w:rPr>
          <w:szCs w:val="24"/>
        </w:rPr>
      </w:pPr>
      <w:r w:rsidRPr="00C30569">
        <w:rPr>
          <w:szCs w:val="24"/>
        </w:rPr>
        <w:t>Czy Zamawiający wymaga przedstawienia raportu walidacji procesu sterylizacji wyrobów?</w:t>
      </w:r>
    </w:p>
    <w:p w14:paraId="7487535A" w14:textId="42CB1170" w:rsidR="0093770D" w:rsidRPr="00C30569" w:rsidRDefault="0093770D" w:rsidP="00D3108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0695985D" w14:textId="77777777" w:rsidR="0093770D" w:rsidRPr="00C30569" w:rsidRDefault="0093770D" w:rsidP="0093770D">
      <w:pPr>
        <w:rPr>
          <w:b/>
          <w:bCs/>
          <w:sz w:val="24"/>
          <w:szCs w:val="24"/>
        </w:rPr>
      </w:pPr>
    </w:p>
    <w:p w14:paraId="03118D69" w14:textId="77777777" w:rsidR="000C0302" w:rsidRPr="00C30569" w:rsidRDefault="0093770D" w:rsidP="000C0302">
      <w:pPr>
        <w:autoSpaceDE w:val="0"/>
        <w:autoSpaceDN w:val="0"/>
        <w:adjustRightInd w:val="0"/>
        <w:rPr>
          <w:sz w:val="24"/>
          <w:szCs w:val="24"/>
        </w:rPr>
      </w:pPr>
      <w:r w:rsidRPr="00C30569">
        <w:rPr>
          <w:b/>
          <w:bCs/>
          <w:sz w:val="24"/>
          <w:szCs w:val="24"/>
        </w:rPr>
        <w:lastRenderedPageBreak/>
        <w:t>Pytanie nr 63</w:t>
      </w:r>
      <w:r w:rsidR="000C0302" w:rsidRPr="00C30569">
        <w:rPr>
          <w:b/>
          <w:bCs/>
          <w:sz w:val="24"/>
          <w:szCs w:val="24"/>
        </w:rPr>
        <w:t xml:space="preserve"> – </w:t>
      </w:r>
      <w:r w:rsidR="000C0302" w:rsidRPr="00C30569">
        <w:rPr>
          <w:sz w:val="24"/>
          <w:szCs w:val="24"/>
        </w:rPr>
        <w:t>dot. zadanie</w:t>
      </w:r>
      <w:r w:rsidR="00D31085" w:rsidRPr="00C30569">
        <w:rPr>
          <w:b/>
          <w:sz w:val="24"/>
          <w:szCs w:val="24"/>
        </w:rPr>
        <w:t xml:space="preserve"> </w:t>
      </w:r>
      <w:r w:rsidR="00D31085" w:rsidRPr="00C30569">
        <w:rPr>
          <w:bCs/>
          <w:sz w:val="24"/>
          <w:szCs w:val="24"/>
        </w:rPr>
        <w:t xml:space="preserve">11 poz. 1-2: </w:t>
      </w:r>
    </w:p>
    <w:p w14:paraId="206245BC" w14:textId="01C52463" w:rsidR="00D31085" w:rsidRPr="00C30569" w:rsidRDefault="00D31085" w:rsidP="000C0302">
      <w:pPr>
        <w:autoSpaceDE w:val="0"/>
        <w:autoSpaceDN w:val="0"/>
        <w:adjustRightInd w:val="0"/>
        <w:rPr>
          <w:sz w:val="24"/>
          <w:szCs w:val="24"/>
        </w:rPr>
      </w:pPr>
      <w:r w:rsidRPr="00C30569">
        <w:rPr>
          <w:sz w:val="24"/>
          <w:szCs w:val="24"/>
        </w:rPr>
        <w:t>Czy Zamawiający wymaga kompresów o minimalnej wadze 0,801g?</w:t>
      </w:r>
    </w:p>
    <w:p w14:paraId="3CC96A8C" w14:textId="77777777" w:rsidR="00C30569" w:rsidRPr="000C0302"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rFonts w:cstheme="minorHAnsi"/>
          <w:sz w:val="24"/>
          <w:szCs w:val="24"/>
        </w:rPr>
        <w:t>Zamawiający dopuszcza kompresy gazowe o wadze jednostkowej min. 0,720 g. Wykonawca ma obowiązek dołączyć do oferty odpowiednie dokumenty potwierdzające masę kompresu.</w:t>
      </w:r>
    </w:p>
    <w:p w14:paraId="6B94372A" w14:textId="77777777" w:rsidR="0093770D" w:rsidRPr="00C30569" w:rsidRDefault="0093770D" w:rsidP="0093770D">
      <w:pPr>
        <w:rPr>
          <w:b/>
          <w:bCs/>
          <w:sz w:val="24"/>
          <w:szCs w:val="24"/>
        </w:rPr>
      </w:pPr>
    </w:p>
    <w:p w14:paraId="65C7ECA0" w14:textId="77777777" w:rsidR="000C0302" w:rsidRPr="00C30569" w:rsidRDefault="0093770D" w:rsidP="000C0302">
      <w:pPr>
        <w:autoSpaceDE w:val="0"/>
        <w:autoSpaceDN w:val="0"/>
        <w:adjustRightInd w:val="0"/>
        <w:rPr>
          <w:sz w:val="24"/>
          <w:szCs w:val="24"/>
        </w:rPr>
      </w:pPr>
      <w:r w:rsidRPr="00C30569">
        <w:rPr>
          <w:b/>
          <w:bCs/>
          <w:sz w:val="24"/>
          <w:szCs w:val="24"/>
        </w:rPr>
        <w:t xml:space="preserve">Pytanie nr </w:t>
      </w:r>
      <w:r w:rsidR="00D31085" w:rsidRPr="00C30569">
        <w:rPr>
          <w:b/>
          <w:bCs/>
          <w:sz w:val="24"/>
          <w:szCs w:val="24"/>
        </w:rPr>
        <w:t>64</w:t>
      </w:r>
      <w:r w:rsidR="000C0302" w:rsidRPr="00C30569">
        <w:rPr>
          <w:b/>
          <w:bCs/>
          <w:sz w:val="24"/>
          <w:szCs w:val="24"/>
        </w:rPr>
        <w:t xml:space="preserve"> – </w:t>
      </w:r>
      <w:r w:rsidR="000C0302" w:rsidRPr="00C30569">
        <w:rPr>
          <w:sz w:val="24"/>
          <w:szCs w:val="24"/>
        </w:rPr>
        <w:t>dot. zadanie</w:t>
      </w:r>
      <w:r w:rsidR="00D31085" w:rsidRPr="00C30569">
        <w:rPr>
          <w:b/>
          <w:sz w:val="24"/>
          <w:szCs w:val="24"/>
        </w:rPr>
        <w:t xml:space="preserve"> </w:t>
      </w:r>
      <w:r w:rsidR="00D31085" w:rsidRPr="00C30569">
        <w:rPr>
          <w:bCs/>
          <w:sz w:val="24"/>
          <w:szCs w:val="24"/>
        </w:rPr>
        <w:t>11 poz. 3-4:</w:t>
      </w:r>
      <w:r w:rsidR="00D31085" w:rsidRPr="00C30569">
        <w:rPr>
          <w:sz w:val="24"/>
          <w:szCs w:val="24"/>
        </w:rPr>
        <w:t xml:space="preserve"> </w:t>
      </w:r>
    </w:p>
    <w:p w14:paraId="5D54C383" w14:textId="46B340C0" w:rsidR="00D31085" w:rsidRPr="00C30569" w:rsidRDefault="00D31085" w:rsidP="000C0302">
      <w:pPr>
        <w:autoSpaceDE w:val="0"/>
        <w:autoSpaceDN w:val="0"/>
        <w:adjustRightInd w:val="0"/>
        <w:rPr>
          <w:sz w:val="24"/>
          <w:szCs w:val="24"/>
        </w:rPr>
      </w:pPr>
      <w:r w:rsidRPr="00C30569">
        <w:rPr>
          <w:sz w:val="24"/>
          <w:szCs w:val="24"/>
        </w:rPr>
        <w:t>Czy Zamawiający wymaga kompresów o minimalnej wadze 1,719g?</w:t>
      </w:r>
    </w:p>
    <w:p w14:paraId="0B2F7992" w14:textId="77777777" w:rsidR="00C30569" w:rsidRPr="000C0302"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rFonts w:cstheme="minorHAnsi"/>
          <w:sz w:val="24"/>
          <w:szCs w:val="24"/>
        </w:rPr>
        <w:t>Zamawiający dopuszcza kompresy gazowe o wadze jednostkowej min. 1,550 g. Wykonawca ma obowiązek dołączyć do oferty odpowiednie dokumenty potwierdzające masę kompresu.</w:t>
      </w:r>
    </w:p>
    <w:p w14:paraId="1FB51096" w14:textId="77777777" w:rsidR="0093770D" w:rsidRPr="0083167C" w:rsidRDefault="0093770D" w:rsidP="0093770D">
      <w:pPr>
        <w:rPr>
          <w:b/>
          <w:bCs/>
          <w:sz w:val="24"/>
          <w:szCs w:val="24"/>
          <w:highlight w:val="yellow"/>
        </w:rPr>
      </w:pPr>
    </w:p>
    <w:p w14:paraId="607CA669" w14:textId="77777777" w:rsidR="000C0302" w:rsidRPr="00C30569" w:rsidRDefault="0093770D" w:rsidP="000C0302">
      <w:pPr>
        <w:autoSpaceDE w:val="0"/>
        <w:autoSpaceDN w:val="0"/>
        <w:adjustRightInd w:val="0"/>
        <w:rPr>
          <w:sz w:val="24"/>
          <w:szCs w:val="24"/>
        </w:rPr>
      </w:pPr>
      <w:r w:rsidRPr="00C30569">
        <w:rPr>
          <w:b/>
          <w:bCs/>
          <w:sz w:val="24"/>
          <w:szCs w:val="24"/>
        </w:rPr>
        <w:t xml:space="preserve">Pytanie nr </w:t>
      </w:r>
      <w:r w:rsidR="00D31085" w:rsidRPr="00C30569">
        <w:rPr>
          <w:b/>
          <w:bCs/>
          <w:sz w:val="24"/>
          <w:szCs w:val="24"/>
        </w:rPr>
        <w:t>65</w:t>
      </w:r>
      <w:r w:rsidR="000C0302" w:rsidRPr="00C30569">
        <w:rPr>
          <w:b/>
          <w:bCs/>
          <w:sz w:val="24"/>
          <w:szCs w:val="24"/>
        </w:rPr>
        <w:t xml:space="preserve"> – </w:t>
      </w:r>
      <w:r w:rsidR="000C0302" w:rsidRPr="00C30569">
        <w:rPr>
          <w:sz w:val="24"/>
          <w:szCs w:val="24"/>
        </w:rPr>
        <w:t xml:space="preserve">dot. zadanie </w:t>
      </w:r>
      <w:r w:rsidR="00D31085" w:rsidRPr="00C30569">
        <w:rPr>
          <w:bCs/>
          <w:sz w:val="24"/>
          <w:szCs w:val="24"/>
        </w:rPr>
        <w:t>11 poz. 5-6:</w:t>
      </w:r>
      <w:r w:rsidR="00D31085" w:rsidRPr="00C30569">
        <w:rPr>
          <w:sz w:val="24"/>
          <w:szCs w:val="24"/>
        </w:rPr>
        <w:t xml:space="preserve"> </w:t>
      </w:r>
    </w:p>
    <w:p w14:paraId="76C71A6B" w14:textId="279028DE" w:rsidR="00D31085" w:rsidRPr="00C30569" w:rsidRDefault="00D31085" w:rsidP="000C0302">
      <w:pPr>
        <w:autoSpaceDE w:val="0"/>
        <w:autoSpaceDN w:val="0"/>
        <w:adjustRightInd w:val="0"/>
        <w:rPr>
          <w:sz w:val="24"/>
          <w:szCs w:val="24"/>
        </w:rPr>
      </w:pPr>
      <w:r w:rsidRPr="00C30569">
        <w:rPr>
          <w:sz w:val="24"/>
          <w:szCs w:val="24"/>
        </w:rPr>
        <w:t>Czy Zamawiający wymaga kompresów o minimalnej wadze 2,89g?</w:t>
      </w:r>
    </w:p>
    <w:p w14:paraId="2D624C06" w14:textId="77777777" w:rsidR="00C30569" w:rsidRPr="000C0302"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rFonts w:cstheme="minorHAnsi"/>
          <w:sz w:val="24"/>
          <w:szCs w:val="24"/>
        </w:rPr>
        <w:t>Zamawiający dopuszcza kompresy gazowe o wadze jednostkowej min. 2,600 g. Wykonawca ma obowiązek dołączyć do oferty odpowiednie dokumenty potwierdzające masę kompresu.</w:t>
      </w:r>
    </w:p>
    <w:p w14:paraId="0049FEB9" w14:textId="2F0B4099" w:rsidR="0093770D" w:rsidRPr="0083167C" w:rsidRDefault="0093770D" w:rsidP="00D31085">
      <w:pPr>
        <w:autoSpaceDE w:val="0"/>
        <w:autoSpaceDN w:val="0"/>
        <w:adjustRightInd w:val="0"/>
        <w:rPr>
          <w:b/>
          <w:bCs/>
          <w:sz w:val="24"/>
          <w:szCs w:val="24"/>
          <w:highlight w:val="yellow"/>
        </w:rPr>
      </w:pPr>
    </w:p>
    <w:p w14:paraId="4A6C36F5" w14:textId="5A4BF6B6" w:rsidR="00D31085" w:rsidRPr="00C30569" w:rsidRDefault="0093770D" w:rsidP="0093770D">
      <w:pPr>
        <w:autoSpaceDE w:val="0"/>
        <w:autoSpaceDN w:val="0"/>
        <w:adjustRightInd w:val="0"/>
        <w:rPr>
          <w:b/>
          <w:bCs/>
          <w:sz w:val="24"/>
          <w:szCs w:val="24"/>
        </w:rPr>
      </w:pPr>
      <w:r w:rsidRPr="00C30569">
        <w:rPr>
          <w:b/>
          <w:bCs/>
          <w:sz w:val="24"/>
          <w:szCs w:val="24"/>
        </w:rPr>
        <w:t xml:space="preserve">Pytanie nr </w:t>
      </w:r>
      <w:r w:rsidR="00D31085" w:rsidRPr="00C30569">
        <w:rPr>
          <w:b/>
          <w:bCs/>
          <w:sz w:val="24"/>
          <w:szCs w:val="24"/>
        </w:rPr>
        <w:t>66</w:t>
      </w:r>
      <w:r w:rsidR="000C0302" w:rsidRPr="00C30569">
        <w:rPr>
          <w:b/>
          <w:bCs/>
          <w:sz w:val="24"/>
          <w:szCs w:val="24"/>
        </w:rPr>
        <w:t xml:space="preserve"> – </w:t>
      </w:r>
      <w:r w:rsidR="000C0302" w:rsidRPr="00C30569">
        <w:rPr>
          <w:sz w:val="24"/>
          <w:szCs w:val="24"/>
        </w:rPr>
        <w:t>dot. zadanie 12</w:t>
      </w:r>
    </w:p>
    <w:p w14:paraId="34852793" w14:textId="2F449689" w:rsidR="00D31085" w:rsidRPr="00C30569" w:rsidRDefault="00D31085" w:rsidP="00D31085">
      <w:pPr>
        <w:pStyle w:val="Tekstpodstawowywcity"/>
        <w:ind w:firstLine="0"/>
        <w:rPr>
          <w:szCs w:val="24"/>
        </w:rPr>
      </w:pPr>
      <w:r w:rsidRPr="00C30569">
        <w:rPr>
          <w:szCs w:val="24"/>
        </w:rPr>
        <w:t>Czy Zamawiający wymaga wyrobów zarejestrowanych w klasie IIa reguła 7 jako chirurgiczne inwazyjne wyroby medyczne do krótkotrwałego użytku?</w:t>
      </w:r>
    </w:p>
    <w:p w14:paraId="3A6C21DC" w14:textId="53BBE5E4" w:rsidR="0093770D" w:rsidRPr="00C30569" w:rsidRDefault="0093770D" w:rsidP="00D31085">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615BBF06" w14:textId="77777777" w:rsidR="0093770D" w:rsidRPr="0083167C" w:rsidRDefault="0093770D" w:rsidP="0093770D">
      <w:pPr>
        <w:rPr>
          <w:b/>
          <w:bCs/>
          <w:sz w:val="24"/>
          <w:szCs w:val="24"/>
          <w:highlight w:val="yellow"/>
        </w:rPr>
      </w:pPr>
    </w:p>
    <w:p w14:paraId="4F731FED" w14:textId="6F16A006" w:rsidR="00D31085" w:rsidRPr="00C30569" w:rsidRDefault="0093770D" w:rsidP="0093770D">
      <w:pPr>
        <w:autoSpaceDE w:val="0"/>
        <w:autoSpaceDN w:val="0"/>
        <w:adjustRightInd w:val="0"/>
        <w:rPr>
          <w:b/>
          <w:bCs/>
          <w:sz w:val="24"/>
          <w:szCs w:val="24"/>
        </w:rPr>
      </w:pPr>
      <w:r w:rsidRPr="00C30569">
        <w:rPr>
          <w:b/>
          <w:bCs/>
          <w:sz w:val="24"/>
          <w:szCs w:val="24"/>
        </w:rPr>
        <w:t xml:space="preserve">Pytanie nr </w:t>
      </w:r>
      <w:r w:rsidR="00D31085" w:rsidRPr="00C30569">
        <w:rPr>
          <w:b/>
          <w:bCs/>
          <w:sz w:val="24"/>
          <w:szCs w:val="24"/>
        </w:rPr>
        <w:t>67</w:t>
      </w:r>
      <w:r w:rsidR="000C0302" w:rsidRPr="00C30569">
        <w:rPr>
          <w:b/>
          <w:bCs/>
          <w:sz w:val="24"/>
          <w:szCs w:val="24"/>
        </w:rPr>
        <w:t xml:space="preserve"> – </w:t>
      </w:r>
      <w:r w:rsidR="000C0302" w:rsidRPr="00C30569">
        <w:rPr>
          <w:sz w:val="24"/>
          <w:szCs w:val="24"/>
        </w:rPr>
        <w:t>dot. zadanie 12</w:t>
      </w:r>
    </w:p>
    <w:p w14:paraId="0E9CB818" w14:textId="5205E81C" w:rsidR="00D31085" w:rsidRPr="00C30569" w:rsidRDefault="00D31085" w:rsidP="00D31085">
      <w:pPr>
        <w:pStyle w:val="Tekstpodstawowywcity"/>
        <w:ind w:firstLine="0"/>
        <w:rPr>
          <w:szCs w:val="24"/>
        </w:rPr>
      </w:pPr>
      <w:r w:rsidRPr="00C30569">
        <w:rPr>
          <w:szCs w:val="24"/>
        </w:rPr>
        <w:t>Czy Zamawiający wymaga przedstawienia raportu walidacji procesu sterylizacji wyrobów?</w:t>
      </w:r>
    </w:p>
    <w:p w14:paraId="3B9C865D" w14:textId="77777777" w:rsidR="00C30569" w:rsidRPr="00C30569"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2B49FDF1" w14:textId="32D9E09D" w:rsidR="0093770D" w:rsidRPr="00C30569" w:rsidRDefault="00C30569" w:rsidP="00C30569">
      <w:pPr>
        <w:autoSpaceDE w:val="0"/>
        <w:autoSpaceDN w:val="0"/>
        <w:adjustRightInd w:val="0"/>
        <w:rPr>
          <w:b/>
          <w:bCs/>
          <w:sz w:val="24"/>
          <w:szCs w:val="24"/>
        </w:rPr>
      </w:pPr>
      <w:r w:rsidRPr="00C30569">
        <w:rPr>
          <w:b/>
          <w:bCs/>
          <w:sz w:val="24"/>
          <w:szCs w:val="24"/>
        </w:rPr>
        <w:t xml:space="preserve"> </w:t>
      </w:r>
    </w:p>
    <w:p w14:paraId="224CAF13" w14:textId="377B16E6"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D31085" w:rsidRPr="00C30569">
        <w:rPr>
          <w:b/>
          <w:bCs/>
          <w:sz w:val="24"/>
          <w:szCs w:val="24"/>
        </w:rPr>
        <w:t>68</w:t>
      </w:r>
      <w:r w:rsidR="000C0302" w:rsidRPr="00C30569">
        <w:rPr>
          <w:b/>
          <w:bCs/>
          <w:sz w:val="24"/>
          <w:szCs w:val="24"/>
        </w:rPr>
        <w:t xml:space="preserve"> – </w:t>
      </w:r>
      <w:r w:rsidR="000C0302" w:rsidRPr="00C30569">
        <w:rPr>
          <w:sz w:val="24"/>
          <w:szCs w:val="24"/>
        </w:rPr>
        <w:t>dot. zadanie 13</w:t>
      </w:r>
    </w:p>
    <w:p w14:paraId="72E5328F" w14:textId="082A4C53" w:rsidR="000C7A2B" w:rsidRPr="00C30569" w:rsidRDefault="000C7A2B" w:rsidP="000C7A2B">
      <w:pPr>
        <w:pStyle w:val="Tekstpodstawowywcity"/>
        <w:ind w:firstLine="0"/>
        <w:rPr>
          <w:szCs w:val="24"/>
        </w:rPr>
      </w:pPr>
      <w:r w:rsidRPr="00C30569">
        <w:rPr>
          <w:szCs w:val="24"/>
        </w:rPr>
        <w:t>Czy Zamawiający wymaga wyrobów zarejestrowanych w klasie IIa reguła 7 jako chirurgiczne inwazyjne wyroby medyczne do krótkotrwałego użytku?</w:t>
      </w:r>
    </w:p>
    <w:p w14:paraId="43081AB7" w14:textId="77777777" w:rsidR="00C30569" w:rsidRPr="00C30569"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12D8B12F" w14:textId="77777777" w:rsidR="0093770D" w:rsidRPr="00C30569" w:rsidRDefault="0093770D" w:rsidP="0093770D">
      <w:pPr>
        <w:rPr>
          <w:b/>
          <w:bCs/>
          <w:sz w:val="24"/>
          <w:szCs w:val="24"/>
        </w:rPr>
      </w:pPr>
    </w:p>
    <w:p w14:paraId="619D86FB" w14:textId="021AEA59"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D31085" w:rsidRPr="00C30569">
        <w:rPr>
          <w:b/>
          <w:bCs/>
          <w:sz w:val="24"/>
          <w:szCs w:val="24"/>
        </w:rPr>
        <w:t>69</w:t>
      </w:r>
      <w:r w:rsidR="000C0302" w:rsidRPr="00C30569">
        <w:rPr>
          <w:b/>
          <w:bCs/>
          <w:sz w:val="24"/>
          <w:szCs w:val="24"/>
        </w:rPr>
        <w:t xml:space="preserve"> – </w:t>
      </w:r>
      <w:r w:rsidR="000C0302" w:rsidRPr="00C30569">
        <w:rPr>
          <w:sz w:val="24"/>
          <w:szCs w:val="24"/>
        </w:rPr>
        <w:t>dot. zadanie 13</w:t>
      </w:r>
    </w:p>
    <w:p w14:paraId="73503488" w14:textId="5D9D12C6" w:rsidR="000C7A2B" w:rsidRPr="00C30569" w:rsidRDefault="000C7A2B" w:rsidP="000C7A2B">
      <w:pPr>
        <w:pStyle w:val="Tekstpodstawowywcity"/>
        <w:ind w:firstLine="0"/>
        <w:rPr>
          <w:szCs w:val="24"/>
        </w:rPr>
      </w:pPr>
      <w:r w:rsidRPr="00C30569">
        <w:rPr>
          <w:szCs w:val="24"/>
        </w:rPr>
        <w:t>Czy Zamawiający wymaga przedstawienia raportu walidacji procesu sterylizacji wyrobów?</w:t>
      </w:r>
    </w:p>
    <w:p w14:paraId="7D825AEF" w14:textId="77777777" w:rsidR="00C30569" w:rsidRPr="00C30569"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34EA768D" w14:textId="77777777" w:rsidR="0093770D" w:rsidRPr="00C30569" w:rsidRDefault="0093770D" w:rsidP="0093770D">
      <w:pPr>
        <w:rPr>
          <w:b/>
          <w:bCs/>
          <w:sz w:val="24"/>
          <w:szCs w:val="24"/>
        </w:rPr>
      </w:pPr>
    </w:p>
    <w:p w14:paraId="5F755788" w14:textId="220ECE15"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D31085" w:rsidRPr="00C30569">
        <w:rPr>
          <w:b/>
          <w:bCs/>
          <w:sz w:val="24"/>
          <w:szCs w:val="24"/>
        </w:rPr>
        <w:t>70</w:t>
      </w:r>
      <w:r w:rsidR="000C0302" w:rsidRPr="00C30569">
        <w:rPr>
          <w:b/>
          <w:bCs/>
          <w:sz w:val="24"/>
          <w:szCs w:val="24"/>
        </w:rPr>
        <w:t xml:space="preserve"> – </w:t>
      </w:r>
      <w:r w:rsidR="000C0302" w:rsidRPr="00C30569">
        <w:rPr>
          <w:sz w:val="24"/>
          <w:szCs w:val="24"/>
        </w:rPr>
        <w:t>dot. zadanie 14</w:t>
      </w:r>
    </w:p>
    <w:p w14:paraId="33ABE8FA" w14:textId="2D04CFD0" w:rsidR="000C7A2B" w:rsidRPr="00C30569" w:rsidRDefault="000C7A2B" w:rsidP="000C7A2B">
      <w:pPr>
        <w:pStyle w:val="Tekstpodstawowywcity"/>
        <w:ind w:firstLine="0"/>
        <w:rPr>
          <w:szCs w:val="24"/>
        </w:rPr>
      </w:pPr>
      <w:r w:rsidRPr="00C30569">
        <w:rPr>
          <w:szCs w:val="24"/>
        </w:rPr>
        <w:t>Czy Zamawiający wymaga przedstawienia raportu walidacji procesu sterylizacji wyrobów?</w:t>
      </w:r>
    </w:p>
    <w:p w14:paraId="5C520F85" w14:textId="77777777" w:rsidR="00C30569" w:rsidRPr="00C30569"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71372E86" w14:textId="77777777" w:rsidR="0093770D" w:rsidRPr="0083167C" w:rsidRDefault="0093770D" w:rsidP="0093770D">
      <w:pPr>
        <w:rPr>
          <w:b/>
          <w:bCs/>
          <w:sz w:val="24"/>
          <w:szCs w:val="24"/>
          <w:highlight w:val="yellow"/>
        </w:rPr>
      </w:pPr>
    </w:p>
    <w:p w14:paraId="006F33E5" w14:textId="4D026999"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0C7A2B" w:rsidRPr="00C30569">
        <w:rPr>
          <w:b/>
          <w:bCs/>
          <w:sz w:val="24"/>
          <w:szCs w:val="24"/>
        </w:rPr>
        <w:t>71</w:t>
      </w:r>
      <w:r w:rsidR="000C0302" w:rsidRPr="00C30569">
        <w:rPr>
          <w:b/>
          <w:bCs/>
          <w:sz w:val="24"/>
          <w:szCs w:val="24"/>
        </w:rPr>
        <w:t xml:space="preserve"> – </w:t>
      </w:r>
      <w:r w:rsidR="000C0302" w:rsidRPr="00C30569">
        <w:rPr>
          <w:sz w:val="24"/>
          <w:szCs w:val="24"/>
        </w:rPr>
        <w:t>dot. zadanie 15</w:t>
      </w:r>
    </w:p>
    <w:p w14:paraId="4526897F" w14:textId="7099EA3F" w:rsidR="000C7A2B" w:rsidRPr="00C30569" w:rsidRDefault="000C7A2B" w:rsidP="000C7A2B">
      <w:pPr>
        <w:pStyle w:val="Tekstpodstawowywcity"/>
        <w:ind w:firstLine="0"/>
        <w:rPr>
          <w:szCs w:val="24"/>
        </w:rPr>
      </w:pPr>
      <w:r w:rsidRPr="00C30569">
        <w:rPr>
          <w:szCs w:val="24"/>
        </w:rPr>
        <w:t>Czy Zamawiający wymaga hypoalergicznego kleju kopolimer olefinowy typu hot-melt?</w:t>
      </w:r>
    </w:p>
    <w:p w14:paraId="345066A9" w14:textId="77777777" w:rsidR="00C30569" w:rsidRPr="00C30569"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524EB39B" w14:textId="77777777" w:rsidR="0093770D" w:rsidRPr="00C30569" w:rsidRDefault="0093770D" w:rsidP="0093770D">
      <w:pPr>
        <w:rPr>
          <w:b/>
          <w:bCs/>
          <w:sz w:val="24"/>
          <w:szCs w:val="24"/>
        </w:rPr>
      </w:pPr>
    </w:p>
    <w:p w14:paraId="3413BB7B" w14:textId="740C3AE4" w:rsidR="007362DA" w:rsidRPr="00C30569" w:rsidRDefault="0093770D" w:rsidP="007362DA">
      <w:pPr>
        <w:autoSpaceDE w:val="0"/>
        <w:autoSpaceDN w:val="0"/>
        <w:adjustRightInd w:val="0"/>
        <w:rPr>
          <w:b/>
          <w:sz w:val="24"/>
          <w:szCs w:val="24"/>
        </w:rPr>
      </w:pPr>
      <w:r w:rsidRPr="00C30569">
        <w:rPr>
          <w:b/>
          <w:bCs/>
          <w:sz w:val="24"/>
          <w:szCs w:val="24"/>
        </w:rPr>
        <w:t xml:space="preserve">Pytanie nr </w:t>
      </w:r>
      <w:r w:rsidR="000C7A2B" w:rsidRPr="00C30569">
        <w:rPr>
          <w:b/>
          <w:bCs/>
          <w:sz w:val="24"/>
          <w:szCs w:val="24"/>
        </w:rPr>
        <w:t>72</w:t>
      </w:r>
      <w:r w:rsidR="000C0302" w:rsidRPr="00C30569">
        <w:rPr>
          <w:b/>
          <w:bCs/>
          <w:sz w:val="24"/>
          <w:szCs w:val="24"/>
        </w:rPr>
        <w:t xml:space="preserve"> – </w:t>
      </w:r>
      <w:r w:rsidR="000C0302" w:rsidRPr="00C30569">
        <w:rPr>
          <w:sz w:val="24"/>
          <w:szCs w:val="24"/>
        </w:rPr>
        <w:t>dot. zadanie</w:t>
      </w:r>
      <w:r w:rsidR="000C7A2B" w:rsidRPr="00C30569">
        <w:rPr>
          <w:b/>
          <w:sz w:val="24"/>
          <w:szCs w:val="24"/>
        </w:rPr>
        <w:t xml:space="preserve"> </w:t>
      </w:r>
      <w:r w:rsidR="000C7A2B" w:rsidRPr="00C30569">
        <w:rPr>
          <w:bCs/>
          <w:sz w:val="24"/>
          <w:szCs w:val="24"/>
        </w:rPr>
        <w:t>17 poz. 2</w:t>
      </w:r>
    </w:p>
    <w:p w14:paraId="7AB437A7" w14:textId="08BF75B8" w:rsidR="000C7A2B" w:rsidRPr="00C30569" w:rsidRDefault="000C7A2B" w:rsidP="007362DA">
      <w:pPr>
        <w:autoSpaceDE w:val="0"/>
        <w:autoSpaceDN w:val="0"/>
        <w:adjustRightInd w:val="0"/>
        <w:rPr>
          <w:sz w:val="24"/>
          <w:szCs w:val="24"/>
        </w:rPr>
      </w:pPr>
      <w:r w:rsidRPr="00C30569">
        <w:rPr>
          <w:sz w:val="24"/>
          <w:szCs w:val="24"/>
        </w:rPr>
        <w:t xml:space="preserve"> Czy Zamawiający dopuści przylepiec na tkaninie bawełnianej?</w:t>
      </w:r>
    </w:p>
    <w:p w14:paraId="38CDD2D1" w14:textId="77777777" w:rsidR="00C30569" w:rsidRPr="00C30569" w:rsidRDefault="0093770D" w:rsidP="00C30569">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0B8EF9B5" w14:textId="77777777" w:rsidR="0093770D" w:rsidRPr="00C30569" w:rsidRDefault="0093770D" w:rsidP="0093770D">
      <w:pPr>
        <w:rPr>
          <w:b/>
          <w:bCs/>
          <w:sz w:val="24"/>
          <w:szCs w:val="24"/>
        </w:rPr>
      </w:pPr>
    </w:p>
    <w:p w14:paraId="573ABDD8" w14:textId="0391E4C2" w:rsidR="007362DA" w:rsidRPr="00C30569" w:rsidRDefault="0093770D" w:rsidP="007362DA">
      <w:pPr>
        <w:autoSpaceDE w:val="0"/>
        <w:autoSpaceDN w:val="0"/>
        <w:adjustRightInd w:val="0"/>
        <w:rPr>
          <w:sz w:val="24"/>
          <w:szCs w:val="24"/>
        </w:rPr>
      </w:pPr>
      <w:r w:rsidRPr="00C30569">
        <w:rPr>
          <w:b/>
          <w:bCs/>
          <w:sz w:val="24"/>
          <w:szCs w:val="24"/>
        </w:rPr>
        <w:t xml:space="preserve">Pytanie nr </w:t>
      </w:r>
      <w:r w:rsidR="000C7A2B" w:rsidRPr="00C30569">
        <w:rPr>
          <w:b/>
          <w:bCs/>
          <w:sz w:val="24"/>
          <w:szCs w:val="24"/>
        </w:rPr>
        <w:t>73</w:t>
      </w:r>
      <w:r w:rsidR="007362DA" w:rsidRPr="00C30569">
        <w:rPr>
          <w:b/>
          <w:bCs/>
          <w:sz w:val="24"/>
          <w:szCs w:val="24"/>
        </w:rPr>
        <w:t xml:space="preserve"> – </w:t>
      </w:r>
      <w:r w:rsidR="007362DA" w:rsidRPr="00C30569">
        <w:rPr>
          <w:sz w:val="24"/>
          <w:szCs w:val="24"/>
        </w:rPr>
        <w:t xml:space="preserve">dot. zadanie </w:t>
      </w:r>
      <w:r w:rsidR="000C7A2B" w:rsidRPr="00C30569">
        <w:rPr>
          <w:bCs/>
          <w:sz w:val="24"/>
          <w:szCs w:val="24"/>
        </w:rPr>
        <w:t>22 poz. 1</w:t>
      </w:r>
      <w:r w:rsidR="000C7A2B" w:rsidRPr="00C30569">
        <w:rPr>
          <w:sz w:val="24"/>
          <w:szCs w:val="24"/>
        </w:rPr>
        <w:t xml:space="preserve"> </w:t>
      </w:r>
    </w:p>
    <w:p w14:paraId="63E13B80" w14:textId="3805F2A7" w:rsidR="000C7A2B" w:rsidRPr="00C30569" w:rsidRDefault="000C7A2B" w:rsidP="000D5C91">
      <w:pPr>
        <w:autoSpaceDE w:val="0"/>
        <w:autoSpaceDN w:val="0"/>
        <w:adjustRightInd w:val="0"/>
        <w:rPr>
          <w:sz w:val="24"/>
          <w:szCs w:val="24"/>
        </w:rPr>
      </w:pPr>
      <w:r w:rsidRPr="00C30569">
        <w:rPr>
          <w:sz w:val="24"/>
          <w:szCs w:val="24"/>
        </w:rPr>
        <w:lastRenderedPageBreak/>
        <w:t>Czy Zamawiający dopuści zestaw do zakładania szwów zapakowany w twardy blister o składzie:</w:t>
      </w:r>
    </w:p>
    <w:p w14:paraId="52B4996E" w14:textId="77777777" w:rsidR="000C7A2B" w:rsidRPr="00C30569" w:rsidRDefault="000C7A2B" w:rsidP="000D5C91">
      <w:pPr>
        <w:pStyle w:val="Tekstpodstawowywcity"/>
        <w:ind w:left="643"/>
        <w:rPr>
          <w:szCs w:val="24"/>
        </w:rPr>
      </w:pPr>
      <w:r w:rsidRPr="00C30569">
        <w:rPr>
          <w:szCs w:val="24"/>
        </w:rPr>
        <w:t>- serweta podfoliowana nieprzylepna 60x50cm</w:t>
      </w:r>
    </w:p>
    <w:p w14:paraId="756EFB6E" w14:textId="77777777" w:rsidR="000C7A2B" w:rsidRPr="00C30569" w:rsidRDefault="000C7A2B" w:rsidP="000D5C91">
      <w:pPr>
        <w:pStyle w:val="Tekstpodstawowywcity"/>
        <w:ind w:left="643"/>
        <w:rPr>
          <w:szCs w:val="24"/>
        </w:rPr>
      </w:pPr>
      <w:r w:rsidRPr="00C30569">
        <w:rPr>
          <w:szCs w:val="24"/>
        </w:rPr>
        <w:t>- serweta podfoliowana nieprzylepna 75x45cm z otworem o średnicy 8cm</w:t>
      </w:r>
    </w:p>
    <w:p w14:paraId="3DB0AF6F" w14:textId="77777777" w:rsidR="000C7A2B" w:rsidRPr="00C30569" w:rsidRDefault="000C7A2B" w:rsidP="000D5C91">
      <w:pPr>
        <w:pStyle w:val="Tekstpodstawowywcity"/>
        <w:ind w:left="643"/>
        <w:rPr>
          <w:szCs w:val="24"/>
        </w:rPr>
      </w:pPr>
      <w:r w:rsidRPr="00C30569">
        <w:rPr>
          <w:szCs w:val="24"/>
        </w:rPr>
        <w:t>- 6 x tupfery kule 20x20cm</w:t>
      </w:r>
    </w:p>
    <w:p w14:paraId="3E47148F" w14:textId="77777777" w:rsidR="000C7A2B" w:rsidRPr="00C30569" w:rsidRDefault="000C7A2B" w:rsidP="000D5C91">
      <w:pPr>
        <w:pStyle w:val="Tekstpodstawowywcity"/>
        <w:ind w:left="643"/>
        <w:rPr>
          <w:szCs w:val="24"/>
        </w:rPr>
      </w:pPr>
      <w:r w:rsidRPr="00C30569">
        <w:rPr>
          <w:szCs w:val="24"/>
        </w:rPr>
        <w:t>- igła iniekcyjna 1,2x40mm 18G</w:t>
      </w:r>
    </w:p>
    <w:p w14:paraId="47EC869E" w14:textId="77777777" w:rsidR="000C7A2B" w:rsidRPr="00C30569" w:rsidRDefault="000C7A2B" w:rsidP="000D5C91">
      <w:pPr>
        <w:pStyle w:val="Tekstpodstawowywcity"/>
        <w:ind w:left="643"/>
        <w:rPr>
          <w:szCs w:val="24"/>
        </w:rPr>
      </w:pPr>
      <w:r w:rsidRPr="00C30569">
        <w:rPr>
          <w:szCs w:val="24"/>
        </w:rPr>
        <w:t>- igła iniekcyjna 0,8x40mm 21G</w:t>
      </w:r>
    </w:p>
    <w:p w14:paraId="57F53EFA" w14:textId="77777777" w:rsidR="000C7A2B" w:rsidRPr="00C30569" w:rsidRDefault="000C7A2B" w:rsidP="000D5C91">
      <w:pPr>
        <w:pStyle w:val="Tekstpodstawowywcity"/>
        <w:ind w:left="643"/>
        <w:rPr>
          <w:szCs w:val="24"/>
        </w:rPr>
      </w:pPr>
      <w:r w:rsidRPr="00C30569">
        <w:rPr>
          <w:szCs w:val="24"/>
        </w:rPr>
        <w:t>- kleszczyki metalowe do igły 13cm,</w:t>
      </w:r>
    </w:p>
    <w:p w14:paraId="767DE604" w14:textId="77777777" w:rsidR="000C7A2B" w:rsidRPr="00C30569" w:rsidRDefault="000C7A2B" w:rsidP="000D5C91">
      <w:pPr>
        <w:pStyle w:val="Tekstpodstawowywcity"/>
        <w:ind w:left="643"/>
        <w:rPr>
          <w:szCs w:val="24"/>
        </w:rPr>
      </w:pPr>
      <w:r w:rsidRPr="00C30569">
        <w:rPr>
          <w:szCs w:val="24"/>
        </w:rPr>
        <w:t>- nożyczki metalowe proste ostro-ostre 11cm</w:t>
      </w:r>
    </w:p>
    <w:p w14:paraId="56EE288E" w14:textId="77777777" w:rsidR="000C7A2B" w:rsidRPr="00C30569" w:rsidRDefault="000C7A2B" w:rsidP="000D5C91">
      <w:pPr>
        <w:pStyle w:val="Tekstpodstawowywcity"/>
        <w:ind w:left="643"/>
        <w:rPr>
          <w:szCs w:val="24"/>
        </w:rPr>
      </w:pPr>
      <w:r w:rsidRPr="00C30569">
        <w:rPr>
          <w:szCs w:val="24"/>
        </w:rPr>
        <w:t>- pęseta metalowa anatomiczna 12,5 cm</w:t>
      </w:r>
    </w:p>
    <w:p w14:paraId="0996A83B" w14:textId="77777777" w:rsidR="000C7A2B" w:rsidRPr="00C30569" w:rsidRDefault="000C7A2B" w:rsidP="000D5C91">
      <w:pPr>
        <w:pStyle w:val="Tekstpodstawowywcity"/>
        <w:ind w:left="643"/>
        <w:rPr>
          <w:szCs w:val="24"/>
        </w:rPr>
      </w:pPr>
      <w:r w:rsidRPr="00C30569">
        <w:rPr>
          <w:szCs w:val="24"/>
        </w:rPr>
        <w:t>- kleszczyki plastikowe Pean 13cm</w:t>
      </w:r>
    </w:p>
    <w:p w14:paraId="73C08E56" w14:textId="77777777" w:rsidR="000C7A2B" w:rsidRPr="00C30569" w:rsidRDefault="000C7A2B" w:rsidP="000D5C91">
      <w:pPr>
        <w:pStyle w:val="Tekstpodstawowywcity"/>
        <w:ind w:left="643"/>
        <w:rPr>
          <w:szCs w:val="24"/>
        </w:rPr>
      </w:pPr>
      <w:r w:rsidRPr="00C30569">
        <w:rPr>
          <w:szCs w:val="24"/>
        </w:rPr>
        <w:t>- strzykawka 10ml?</w:t>
      </w:r>
    </w:p>
    <w:p w14:paraId="070E5964" w14:textId="193EA0BE" w:rsidR="0093770D" w:rsidRPr="00C30569" w:rsidRDefault="0093770D" w:rsidP="000C7A2B">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Zamawiający dopuszcza.</w:t>
      </w:r>
      <w:r w:rsidR="00C30569" w:rsidRPr="00C30569">
        <w:rPr>
          <w:b/>
          <w:bCs/>
          <w:sz w:val="24"/>
          <w:szCs w:val="24"/>
        </w:rPr>
        <w:t xml:space="preserve"> </w:t>
      </w:r>
    </w:p>
    <w:p w14:paraId="4C88137D" w14:textId="77777777" w:rsidR="0093770D" w:rsidRPr="0083167C" w:rsidRDefault="0093770D" w:rsidP="0093770D">
      <w:pPr>
        <w:rPr>
          <w:b/>
          <w:bCs/>
          <w:sz w:val="24"/>
          <w:szCs w:val="24"/>
          <w:highlight w:val="yellow"/>
        </w:rPr>
      </w:pPr>
    </w:p>
    <w:p w14:paraId="266ADF8A" w14:textId="6D0E6CB3" w:rsidR="007362DA" w:rsidRPr="00C30569" w:rsidRDefault="0093770D" w:rsidP="000D5C91">
      <w:pPr>
        <w:autoSpaceDE w:val="0"/>
        <w:autoSpaceDN w:val="0"/>
        <w:adjustRightInd w:val="0"/>
        <w:rPr>
          <w:sz w:val="24"/>
          <w:szCs w:val="24"/>
        </w:rPr>
      </w:pPr>
      <w:r w:rsidRPr="00C30569">
        <w:rPr>
          <w:b/>
          <w:bCs/>
          <w:sz w:val="24"/>
          <w:szCs w:val="24"/>
        </w:rPr>
        <w:t xml:space="preserve">Pytanie nr </w:t>
      </w:r>
      <w:r w:rsidR="000C7A2B" w:rsidRPr="00C30569">
        <w:rPr>
          <w:b/>
          <w:bCs/>
          <w:sz w:val="24"/>
          <w:szCs w:val="24"/>
        </w:rPr>
        <w:t>74</w:t>
      </w:r>
      <w:r w:rsidR="007362DA" w:rsidRPr="00C30569">
        <w:rPr>
          <w:b/>
          <w:bCs/>
          <w:sz w:val="24"/>
          <w:szCs w:val="24"/>
        </w:rPr>
        <w:t xml:space="preserve"> – </w:t>
      </w:r>
      <w:r w:rsidR="007362DA" w:rsidRPr="00C30569">
        <w:rPr>
          <w:sz w:val="24"/>
          <w:szCs w:val="24"/>
        </w:rPr>
        <w:t xml:space="preserve">dot. zadanie </w:t>
      </w:r>
      <w:r w:rsidR="000C7A2B" w:rsidRPr="00C30569">
        <w:rPr>
          <w:bCs/>
          <w:sz w:val="24"/>
          <w:szCs w:val="24"/>
        </w:rPr>
        <w:t>22 poz. 2:</w:t>
      </w:r>
      <w:r w:rsidR="000C7A2B" w:rsidRPr="00C30569">
        <w:rPr>
          <w:sz w:val="24"/>
          <w:szCs w:val="24"/>
        </w:rPr>
        <w:t xml:space="preserve"> </w:t>
      </w:r>
    </w:p>
    <w:p w14:paraId="61BED610" w14:textId="6EBB66FD" w:rsidR="000C7A2B" w:rsidRPr="00C30569" w:rsidRDefault="000C7A2B" w:rsidP="000D5C91">
      <w:pPr>
        <w:autoSpaceDE w:val="0"/>
        <w:autoSpaceDN w:val="0"/>
        <w:adjustRightInd w:val="0"/>
        <w:rPr>
          <w:sz w:val="24"/>
          <w:szCs w:val="24"/>
        </w:rPr>
      </w:pPr>
      <w:r w:rsidRPr="00C30569">
        <w:rPr>
          <w:sz w:val="24"/>
          <w:szCs w:val="24"/>
        </w:rPr>
        <w:t>Czy Zamawiający dopuści zestaw do zdejmowania szwów zapakowany w twardy blister o składzie:</w:t>
      </w:r>
    </w:p>
    <w:p w14:paraId="712712A1" w14:textId="77777777" w:rsidR="000C7A2B" w:rsidRPr="00C30569" w:rsidRDefault="000C7A2B" w:rsidP="000D5C91">
      <w:pPr>
        <w:pStyle w:val="Tekstpodstawowywcity"/>
        <w:ind w:left="643"/>
        <w:rPr>
          <w:szCs w:val="24"/>
        </w:rPr>
      </w:pPr>
      <w:r w:rsidRPr="00C30569">
        <w:rPr>
          <w:szCs w:val="24"/>
        </w:rPr>
        <w:t>- 3 tupfery kule 17nitkowe 20x20cm</w:t>
      </w:r>
    </w:p>
    <w:p w14:paraId="03029D22" w14:textId="77777777" w:rsidR="000C7A2B" w:rsidRPr="00C30569" w:rsidRDefault="000C7A2B" w:rsidP="000D5C91">
      <w:pPr>
        <w:pStyle w:val="Tekstpodstawowywcity"/>
        <w:ind w:left="643"/>
        <w:rPr>
          <w:szCs w:val="24"/>
        </w:rPr>
      </w:pPr>
      <w:r w:rsidRPr="00C30569">
        <w:rPr>
          <w:szCs w:val="24"/>
        </w:rPr>
        <w:t>- pęseta metalowa anatomiczna 12,5cm</w:t>
      </w:r>
    </w:p>
    <w:p w14:paraId="1652D189" w14:textId="77777777" w:rsidR="000C7A2B" w:rsidRPr="00C30569" w:rsidRDefault="000C7A2B" w:rsidP="000D5C91">
      <w:pPr>
        <w:pStyle w:val="Tekstpodstawowywcity"/>
        <w:ind w:left="643"/>
        <w:rPr>
          <w:szCs w:val="24"/>
        </w:rPr>
      </w:pPr>
      <w:r w:rsidRPr="00C30569">
        <w:rPr>
          <w:szCs w:val="24"/>
        </w:rPr>
        <w:t>- ostrze chirurgiczne do ściągania szwów 6,5cm</w:t>
      </w:r>
    </w:p>
    <w:p w14:paraId="023D2062" w14:textId="77777777" w:rsidR="000C7A2B" w:rsidRPr="00C30569" w:rsidRDefault="000C7A2B" w:rsidP="000D5C91">
      <w:pPr>
        <w:pStyle w:val="Tekstpodstawowywcity"/>
        <w:ind w:left="643"/>
        <w:rPr>
          <w:szCs w:val="24"/>
        </w:rPr>
      </w:pPr>
      <w:r w:rsidRPr="00C30569">
        <w:rPr>
          <w:szCs w:val="24"/>
        </w:rPr>
        <w:t>- pęseta plastikowa 13cm?</w:t>
      </w:r>
    </w:p>
    <w:p w14:paraId="61C77B2F" w14:textId="03BD34A2" w:rsidR="0093770D" w:rsidRPr="0083167C" w:rsidRDefault="0093770D" w:rsidP="000D5C91">
      <w:pPr>
        <w:autoSpaceDE w:val="0"/>
        <w:autoSpaceDN w:val="0"/>
        <w:adjustRightInd w:val="0"/>
        <w:rPr>
          <w:b/>
          <w:bCs/>
          <w:sz w:val="24"/>
          <w:szCs w:val="24"/>
          <w:highlight w:val="yellow"/>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Zamawiający dopuszcza.</w:t>
      </w:r>
    </w:p>
    <w:p w14:paraId="3CCDAB5E" w14:textId="77777777" w:rsidR="0093770D" w:rsidRPr="00C30569" w:rsidRDefault="0093770D" w:rsidP="0093770D">
      <w:pPr>
        <w:rPr>
          <w:b/>
          <w:bCs/>
          <w:sz w:val="24"/>
          <w:szCs w:val="24"/>
        </w:rPr>
      </w:pPr>
    </w:p>
    <w:p w14:paraId="1749BA10" w14:textId="755683BA"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0C7A2B" w:rsidRPr="00C30569">
        <w:rPr>
          <w:b/>
          <w:bCs/>
          <w:sz w:val="24"/>
          <w:szCs w:val="24"/>
        </w:rPr>
        <w:t>75</w:t>
      </w:r>
      <w:r w:rsidR="007362DA" w:rsidRPr="00C30569">
        <w:rPr>
          <w:b/>
          <w:bCs/>
          <w:sz w:val="24"/>
          <w:szCs w:val="24"/>
        </w:rPr>
        <w:t xml:space="preserve"> – </w:t>
      </w:r>
      <w:r w:rsidR="007362DA" w:rsidRPr="00C30569">
        <w:rPr>
          <w:sz w:val="24"/>
          <w:szCs w:val="24"/>
        </w:rPr>
        <w:t>dot. zadanie 24</w:t>
      </w:r>
    </w:p>
    <w:p w14:paraId="0273B99B" w14:textId="13085AE7" w:rsidR="000C7A2B" w:rsidRPr="00C30569" w:rsidRDefault="000C7A2B" w:rsidP="000C7A2B">
      <w:pPr>
        <w:pStyle w:val="Tekstpodstawowywcity"/>
        <w:ind w:firstLine="0"/>
        <w:rPr>
          <w:szCs w:val="24"/>
        </w:rPr>
      </w:pPr>
      <w:r w:rsidRPr="00C30569">
        <w:rPr>
          <w:szCs w:val="24"/>
        </w:rPr>
        <w:t>Czy Zamawiający wymaga raportu walidacji z ponownej kwalifikacji określoną częstotliwością zgodnie z normą PN-EN ISO 17665 – 1?</w:t>
      </w:r>
    </w:p>
    <w:p w14:paraId="39340134" w14:textId="417F8D1A" w:rsidR="0093770D" w:rsidRPr="00C30569" w:rsidRDefault="0093770D" w:rsidP="000C7A2B">
      <w:pPr>
        <w:autoSpaceDE w:val="0"/>
        <w:autoSpaceDN w:val="0"/>
        <w:adjustRightInd w:val="0"/>
        <w:rPr>
          <w:b/>
          <w:bCs/>
          <w:sz w:val="24"/>
          <w:szCs w:val="24"/>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1B1EE961" w14:textId="77777777" w:rsidR="0093770D" w:rsidRPr="00C30569" w:rsidRDefault="0093770D" w:rsidP="0093770D">
      <w:pPr>
        <w:rPr>
          <w:b/>
          <w:bCs/>
          <w:sz w:val="24"/>
          <w:szCs w:val="24"/>
        </w:rPr>
      </w:pPr>
    </w:p>
    <w:p w14:paraId="0DC88983" w14:textId="0606F07C"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0C7A2B" w:rsidRPr="00C30569">
        <w:rPr>
          <w:b/>
          <w:bCs/>
          <w:sz w:val="24"/>
          <w:szCs w:val="24"/>
        </w:rPr>
        <w:t>76</w:t>
      </w:r>
      <w:r w:rsidR="007362DA" w:rsidRPr="00C30569">
        <w:rPr>
          <w:b/>
          <w:bCs/>
          <w:sz w:val="24"/>
          <w:szCs w:val="24"/>
        </w:rPr>
        <w:t xml:space="preserve"> – </w:t>
      </w:r>
      <w:r w:rsidR="007362DA" w:rsidRPr="00C30569">
        <w:rPr>
          <w:sz w:val="24"/>
          <w:szCs w:val="24"/>
        </w:rPr>
        <w:t>dot. zadanie 24</w:t>
      </w:r>
    </w:p>
    <w:p w14:paraId="7794893B" w14:textId="3897B0C0" w:rsidR="0093770D" w:rsidRPr="00C30569" w:rsidRDefault="000C7A2B" w:rsidP="0093770D">
      <w:pPr>
        <w:autoSpaceDE w:val="0"/>
        <w:autoSpaceDN w:val="0"/>
        <w:adjustRightInd w:val="0"/>
        <w:rPr>
          <w:b/>
          <w:bCs/>
          <w:sz w:val="24"/>
          <w:szCs w:val="24"/>
        </w:rPr>
      </w:pPr>
      <w:r w:rsidRPr="00C30569">
        <w:rPr>
          <w:sz w:val="24"/>
          <w:szCs w:val="24"/>
        </w:rPr>
        <w:t>Czy Zamawiający wymaga, aby pakiety zapakowane był w opakowania typu papier-folia ze zgrzewem do otwierania w kształcie "V" i wycięciem na kciuk, zaopatrzone w etykiety zawierające pełną identyfikację wyrobu i składu (zgodnie z normą EN-PN980, EN-PN 1041),posiadały dwa samoprzylepne odcinki, etykiety umożliwiające przeklejenie do dokumentacji zabiegowej – zawierające informacje: LOT lub seria, indeks identyfikacyjny, data ważności sterylności?</w:t>
      </w:r>
      <w:r w:rsidR="0093770D" w:rsidRPr="00C30569">
        <w:rPr>
          <w:b/>
          <w:bCs/>
          <w:sz w:val="24"/>
          <w:szCs w:val="24"/>
        </w:rPr>
        <w:br/>
        <w:t>Stanowisko (wyjaśnienie) Zamawiającego:</w:t>
      </w:r>
      <w:r w:rsidR="00C30569" w:rsidRPr="00C30569">
        <w:rPr>
          <w:sz w:val="24"/>
          <w:szCs w:val="24"/>
        </w:rPr>
        <w:t xml:space="preserve"> zgodnie z SWZ</w:t>
      </w:r>
    </w:p>
    <w:p w14:paraId="18618A5B" w14:textId="77777777" w:rsidR="0093770D" w:rsidRPr="00C30569" w:rsidRDefault="0093770D" w:rsidP="0093770D">
      <w:pPr>
        <w:rPr>
          <w:b/>
          <w:bCs/>
          <w:sz w:val="24"/>
          <w:szCs w:val="24"/>
        </w:rPr>
      </w:pPr>
    </w:p>
    <w:p w14:paraId="74E22246" w14:textId="77777777" w:rsidR="007362DA" w:rsidRPr="00C30569" w:rsidRDefault="0093770D" w:rsidP="007362DA">
      <w:pPr>
        <w:autoSpaceDE w:val="0"/>
        <w:autoSpaceDN w:val="0"/>
        <w:adjustRightInd w:val="0"/>
        <w:rPr>
          <w:sz w:val="24"/>
          <w:szCs w:val="24"/>
        </w:rPr>
      </w:pPr>
      <w:r w:rsidRPr="00C30569">
        <w:rPr>
          <w:b/>
          <w:bCs/>
          <w:sz w:val="24"/>
          <w:szCs w:val="24"/>
        </w:rPr>
        <w:t xml:space="preserve">Pytanie nr </w:t>
      </w:r>
      <w:r w:rsidR="000C7A2B" w:rsidRPr="00C30569">
        <w:rPr>
          <w:b/>
          <w:bCs/>
          <w:sz w:val="24"/>
          <w:szCs w:val="24"/>
        </w:rPr>
        <w:t>77</w:t>
      </w:r>
      <w:r w:rsidR="007362DA" w:rsidRPr="00C30569">
        <w:rPr>
          <w:b/>
          <w:bCs/>
          <w:sz w:val="24"/>
          <w:szCs w:val="24"/>
        </w:rPr>
        <w:t xml:space="preserve"> – </w:t>
      </w:r>
      <w:r w:rsidR="007362DA" w:rsidRPr="00C30569">
        <w:rPr>
          <w:sz w:val="24"/>
          <w:szCs w:val="24"/>
        </w:rPr>
        <w:t xml:space="preserve">dot. zadanie </w:t>
      </w:r>
      <w:r w:rsidR="000C7A2B" w:rsidRPr="00C30569">
        <w:rPr>
          <w:sz w:val="24"/>
          <w:szCs w:val="24"/>
        </w:rPr>
        <w:t xml:space="preserve">24, poz 3: </w:t>
      </w:r>
    </w:p>
    <w:p w14:paraId="23809196" w14:textId="1613138F" w:rsidR="000C7A2B" w:rsidRPr="00C30569" w:rsidRDefault="000C7A2B" w:rsidP="007362DA">
      <w:pPr>
        <w:autoSpaceDE w:val="0"/>
        <w:autoSpaceDN w:val="0"/>
        <w:adjustRightInd w:val="0"/>
        <w:rPr>
          <w:sz w:val="24"/>
          <w:szCs w:val="24"/>
        </w:rPr>
      </w:pPr>
      <w:r w:rsidRPr="00C30569">
        <w:rPr>
          <w:sz w:val="24"/>
          <w:szCs w:val="24"/>
        </w:rPr>
        <w:t xml:space="preserve">Czy Zamawiający dopuści zestaw z kompresami KG 12W 17N RTG 2 x 10 szt. - 7,5 x7,5 KG 12W 17N RTG 2 x 10 szt. - 5 x5 bez przewiązania? Pozostałe parametry zgodne z SWZ. </w:t>
      </w:r>
    </w:p>
    <w:p w14:paraId="71058A84" w14:textId="63BCFBD3" w:rsidR="0093770D" w:rsidRPr="00C30569" w:rsidRDefault="0093770D" w:rsidP="000C7A2B">
      <w:pPr>
        <w:autoSpaceDE w:val="0"/>
        <w:autoSpaceDN w:val="0"/>
        <w:adjustRightInd w:val="0"/>
        <w:rPr>
          <w:b/>
          <w:bCs/>
          <w:sz w:val="24"/>
          <w:szCs w:val="24"/>
        </w:rPr>
      </w:pPr>
      <w:r w:rsidRPr="00C30569">
        <w:rPr>
          <w:b/>
          <w:bCs/>
          <w:sz w:val="24"/>
          <w:szCs w:val="24"/>
        </w:rPr>
        <w:t>Stanowisko (wyjaśnienie) Zamawiającego:</w:t>
      </w:r>
      <w:r w:rsidR="00C30569" w:rsidRPr="00C30569">
        <w:rPr>
          <w:sz w:val="24"/>
          <w:szCs w:val="24"/>
        </w:rPr>
        <w:t xml:space="preserve"> zgodnie z SWZ</w:t>
      </w:r>
    </w:p>
    <w:p w14:paraId="7C9FD266" w14:textId="77777777" w:rsidR="0093770D" w:rsidRPr="00C30569" w:rsidRDefault="0093770D" w:rsidP="0093770D">
      <w:pPr>
        <w:rPr>
          <w:b/>
          <w:bCs/>
          <w:sz w:val="24"/>
          <w:szCs w:val="24"/>
        </w:rPr>
      </w:pPr>
    </w:p>
    <w:p w14:paraId="3F97CA5F" w14:textId="0D005FD9"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0C7A2B" w:rsidRPr="00C30569">
        <w:rPr>
          <w:b/>
          <w:bCs/>
          <w:sz w:val="24"/>
          <w:szCs w:val="24"/>
        </w:rPr>
        <w:t>78</w:t>
      </w:r>
      <w:r w:rsidR="007362DA" w:rsidRPr="00C30569">
        <w:rPr>
          <w:b/>
          <w:bCs/>
          <w:sz w:val="24"/>
          <w:szCs w:val="24"/>
        </w:rPr>
        <w:t xml:space="preserve"> – </w:t>
      </w:r>
      <w:r w:rsidR="007362DA" w:rsidRPr="00C30569">
        <w:rPr>
          <w:sz w:val="24"/>
          <w:szCs w:val="24"/>
        </w:rPr>
        <w:t>dot. zadanie 25</w:t>
      </w:r>
    </w:p>
    <w:p w14:paraId="3D3B7F8B" w14:textId="6269AFD8" w:rsidR="000C7A2B" w:rsidRPr="00C30569" w:rsidRDefault="000C7A2B" w:rsidP="007362DA">
      <w:pPr>
        <w:pStyle w:val="Tekstpodstawowywcity"/>
        <w:ind w:firstLine="0"/>
        <w:rPr>
          <w:szCs w:val="24"/>
        </w:rPr>
      </w:pPr>
      <w:r w:rsidRPr="00C30569">
        <w:rPr>
          <w:szCs w:val="24"/>
        </w:rPr>
        <w:t>Czy Zamawiający dopuści zestaw do dezynfekcji pola operacyjnego z tupferami 17N 20x20cm z RTG – 5szt.? Reszta parametrów zgodna z SWZ.</w:t>
      </w:r>
    </w:p>
    <w:p w14:paraId="2DEF8EC2" w14:textId="332280C2" w:rsidR="0093770D" w:rsidRPr="00C30569" w:rsidRDefault="0093770D" w:rsidP="007362DA">
      <w:pPr>
        <w:autoSpaceDE w:val="0"/>
        <w:autoSpaceDN w:val="0"/>
        <w:adjustRightInd w:val="0"/>
        <w:rPr>
          <w:b/>
          <w:bCs/>
          <w:sz w:val="24"/>
          <w:szCs w:val="24"/>
        </w:rPr>
      </w:pPr>
      <w:r w:rsidRPr="00C30569">
        <w:rPr>
          <w:b/>
          <w:bCs/>
          <w:sz w:val="24"/>
          <w:szCs w:val="24"/>
        </w:rPr>
        <w:t>Stanowisko (wyjaśnienie) Zamawiającego:</w:t>
      </w:r>
      <w:r w:rsidR="00C30569" w:rsidRPr="00C30569">
        <w:rPr>
          <w:sz w:val="24"/>
          <w:szCs w:val="24"/>
        </w:rPr>
        <w:t xml:space="preserve"> zgodnie z SWZ</w:t>
      </w:r>
    </w:p>
    <w:p w14:paraId="5A4471C1" w14:textId="77777777" w:rsidR="0093770D" w:rsidRPr="00C30569" w:rsidRDefault="0093770D" w:rsidP="0093770D">
      <w:pPr>
        <w:rPr>
          <w:b/>
          <w:bCs/>
          <w:sz w:val="24"/>
          <w:szCs w:val="24"/>
        </w:rPr>
      </w:pPr>
    </w:p>
    <w:p w14:paraId="119D56B6" w14:textId="7753C758" w:rsidR="000C7A2B" w:rsidRPr="00C30569" w:rsidRDefault="0093770D" w:rsidP="000C7A2B">
      <w:pPr>
        <w:autoSpaceDE w:val="0"/>
        <w:autoSpaceDN w:val="0"/>
        <w:adjustRightInd w:val="0"/>
        <w:rPr>
          <w:b/>
          <w:bCs/>
          <w:sz w:val="24"/>
          <w:szCs w:val="24"/>
        </w:rPr>
      </w:pPr>
      <w:r w:rsidRPr="00C30569">
        <w:rPr>
          <w:b/>
          <w:bCs/>
          <w:sz w:val="24"/>
          <w:szCs w:val="24"/>
        </w:rPr>
        <w:t xml:space="preserve">Pytanie nr </w:t>
      </w:r>
      <w:r w:rsidR="000C7A2B" w:rsidRPr="00C30569">
        <w:rPr>
          <w:b/>
          <w:bCs/>
          <w:sz w:val="24"/>
          <w:szCs w:val="24"/>
        </w:rPr>
        <w:t>79</w:t>
      </w:r>
      <w:r w:rsidR="007362DA" w:rsidRPr="00C30569">
        <w:rPr>
          <w:b/>
          <w:bCs/>
          <w:sz w:val="24"/>
          <w:szCs w:val="24"/>
        </w:rPr>
        <w:t xml:space="preserve"> – </w:t>
      </w:r>
      <w:r w:rsidR="007362DA" w:rsidRPr="00C30569">
        <w:rPr>
          <w:sz w:val="24"/>
          <w:szCs w:val="24"/>
        </w:rPr>
        <w:t>dot. zadanie 25</w:t>
      </w:r>
    </w:p>
    <w:p w14:paraId="5C144E4B" w14:textId="6413684A" w:rsidR="000C7A2B" w:rsidRPr="00C30569" w:rsidRDefault="000C7A2B" w:rsidP="000C7A2B">
      <w:pPr>
        <w:pStyle w:val="Tekstpodstawowywcity"/>
        <w:ind w:firstLine="0"/>
        <w:rPr>
          <w:szCs w:val="24"/>
        </w:rPr>
      </w:pPr>
      <w:r w:rsidRPr="00C30569">
        <w:rPr>
          <w:szCs w:val="24"/>
        </w:rPr>
        <w:t>Czy zamawiający dopuści zestaw do dezynfekcji pola operacyjnego z tupferami włókninowymi  30g 20 cm x 20 cm - 5 szt.? Reszta parametrów zgodna z SWZ.</w:t>
      </w:r>
    </w:p>
    <w:p w14:paraId="0ECCEBAF" w14:textId="4F7F61C8" w:rsidR="0093770D" w:rsidRPr="00C30569" w:rsidRDefault="0093770D" w:rsidP="000C7A2B">
      <w:pPr>
        <w:autoSpaceDE w:val="0"/>
        <w:autoSpaceDN w:val="0"/>
        <w:adjustRightInd w:val="0"/>
        <w:rPr>
          <w:sz w:val="24"/>
          <w:szCs w:val="24"/>
          <w:highlight w:val="yellow"/>
        </w:rPr>
      </w:pPr>
      <w:r w:rsidRPr="00C30569">
        <w:rPr>
          <w:b/>
          <w:bCs/>
          <w:sz w:val="24"/>
          <w:szCs w:val="24"/>
        </w:rPr>
        <w:lastRenderedPageBreak/>
        <w:t>Stanowisko (wyjaśnienie) Zamawiającego:</w:t>
      </w:r>
      <w:r w:rsidR="00C30569" w:rsidRPr="00C30569">
        <w:rPr>
          <w:b/>
          <w:bCs/>
          <w:sz w:val="24"/>
          <w:szCs w:val="24"/>
        </w:rPr>
        <w:t xml:space="preserve"> </w:t>
      </w:r>
      <w:r w:rsidR="00C30569" w:rsidRPr="00C30569">
        <w:rPr>
          <w:sz w:val="24"/>
          <w:szCs w:val="24"/>
        </w:rPr>
        <w:t>zgodnie z SWZ</w:t>
      </w:r>
    </w:p>
    <w:p w14:paraId="667A41A2" w14:textId="06E1983C" w:rsidR="0093770D" w:rsidRPr="00C30569" w:rsidRDefault="00C30569" w:rsidP="0093770D">
      <w:pPr>
        <w:rPr>
          <w:b/>
          <w:bCs/>
          <w:sz w:val="24"/>
          <w:szCs w:val="24"/>
        </w:rPr>
      </w:pPr>
      <w:r>
        <w:rPr>
          <w:b/>
          <w:bCs/>
          <w:sz w:val="24"/>
          <w:szCs w:val="24"/>
        </w:rPr>
        <w:t xml:space="preserve"> </w:t>
      </w:r>
    </w:p>
    <w:p w14:paraId="51B2716F" w14:textId="77BB278D"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0C7A2B" w:rsidRPr="00C30569">
        <w:rPr>
          <w:b/>
          <w:bCs/>
          <w:sz w:val="24"/>
          <w:szCs w:val="24"/>
        </w:rPr>
        <w:t>80</w:t>
      </w:r>
      <w:r w:rsidR="007362DA" w:rsidRPr="00C30569">
        <w:rPr>
          <w:b/>
          <w:bCs/>
          <w:sz w:val="24"/>
          <w:szCs w:val="24"/>
        </w:rPr>
        <w:t xml:space="preserve"> – </w:t>
      </w:r>
      <w:r w:rsidR="007362DA" w:rsidRPr="00C30569">
        <w:rPr>
          <w:sz w:val="24"/>
          <w:szCs w:val="24"/>
        </w:rPr>
        <w:t>dot. zadanie 25</w:t>
      </w:r>
    </w:p>
    <w:p w14:paraId="45B6881D" w14:textId="61E9556A" w:rsidR="000C7A2B" w:rsidRPr="00C30569" w:rsidRDefault="000C7A2B" w:rsidP="004F3B1F">
      <w:pPr>
        <w:pStyle w:val="Tekstpodstawowywcity"/>
        <w:spacing w:after="120"/>
        <w:ind w:firstLine="0"/>
        <w:rPr>
          <w:szCs w:val="24"/>
        </w:rPr>
      </w:pPr>
      <w:r w:rsidRPr="00C30569">
        <w:rPr>
          <w:szCs w:val="24"/>
        </w:rPr>
        <w:t>Czy Zamawiający dopuści zestaw o składzie:</w:t>
      </w:r>
    </w:p>
    <w:p w14:paraId="0690A3BE" w14:textId="77777777" w:rsidR="000C7A2B" w:rsidRPr="00C30569" w:rsidRDefault="000C7A2B" w:rsidP="004F3B1F">
      <w:pPr>
        <w:pStyle w:val="Tekstpodstawowywcity"/>
        <w:ind w:left="643"/>
        <w:rPr>
          <w:szCs w:val="24"/>
        </w:rPr>
      </w:pPr>
      <w:r w:rsidRPr="00C30569">
        <w:rPr>
          <w:szCs w:val="24"/>
        </w:rPr>
        <w:t>- kleszczyki plastikowe 24 cm niebieskie,</w:t>
      </w:r>
    </w:p>
    <w:p w14:paraId="75E67661" w14:textId="77777777" w:rsidR="000C7A2B" w:rsidRPr="00C30569" w:rsidRDefault="000C7A2B" w:rsidP="004F3B1F">
      <w:pPr>
        <w:pStyle w:val="Tekstpodstawowywcity"/>
        <w:ind w:left="643"/>
        <w:rPr>
          <w:szCs w:val="24"/>
        </w:rPr>
      </w:pPr>
      <w:r w:rsidRPr="00C30569">
        <w:rPr>
          <w:szCs w:val="24"/>
        </w:rPr>
        <w:t>- pojemnik plastikowy okrągły 200 ml, wysokość min. 4 cm – 1 szt.</w:t>
      </w:r>
    </w:p>
    <w:p w14:paraId="25585695" w14:textId="77777777" w:rsidR="000C7A2B" w:rsidRPr="00C30569" w:rsidRDefault="000C7A2B" w:rsidP="004F3B1F">
      <w:pPr>
        <w:pStyle w:val="Tekstpodstawowywcity"/>
        <w:ind w:left="643"/>
        <w:rPr>
          <w:szCs w:val="24"/>
        </w:rPr>
      </w:pPr>
      <w:r w:rsidRPr="00C30569">
        <w:rPr>
          <w:szCs w:val="24"/>
        </w:rPr>
        <w:t>- tupfery 17N 30x30 cm – 5 szt.</w:t>
      </w:r>
    </w:p>
    <w:p w14:paraId="48FE68F8" w14:textId="77777777" w:rsidR="000C7A2B" w:rsidRPr="00C30569" w:rsidRDefault="000C7A2B" w:rsidP="004F3B1F">
      <w:pPr>
        <w:pStyle w:val="Tekstpodstawowywcity"/>
        <w:ind w:left="643"/>
        <w:rPr>
          <w:szCs w:val="24"/>
        </w:rPr>
      </w:pPr>
      <w:r w:rsidRPr="00C30569">
        <w:rPr>
          <w:szCs w:val="24"/>
        </w:rPr>
        <w:t>Opakowanie torebka papierowo-foliowa, ze zgrzewem do otwierania w kształcie "V" i wycięciem na kciuk, znak CE?</w:t>
      </w:r>
    </w:p>
    <w:p w14:paraId="34775D48" w14:textId="28973707" w:rsidR="0093770D" w:rsidRPr="0083167C" w:rsidRDefault="0093770D" w:rsidP="004F3B1F">
      <w:pPr>
        <w:autoSpaceDE w:val="0"/>
        <w:autoSpaceDN w:val="0"/>
        <w:adjustRightInd w:val="0"/>
        <w:rPr>
          <w:b/>
          <w:bCs/>
          <w:sz w:val="24"/>
          <w:szCs w:val="24"/>
          <w:highlight w:val="yellow"/>
        </w:rPr>
      </w:pPr>
      <w:r w:rsidRPr="00C30569">
        <w:rPr>
          <w:b/>
          <w:bCs/>
          <w:sz w:val="24"/>
          <w:szCs w:val="24"/>
        </w:rPr>
        <w:t>Stanowisko (wyjaśnienie) Zamawiającego:</w:t>
      </w:r>
      <w:r w:rsidR="00C30569" w:rsidRPr="00C30569">
        <w:rPr>
          <w:b/>
          <w:bCs/>
          <w:sz w:val="24"/>
          <w:szCs w:val="24"/>
        </w:rPr>
        <w:t xml:space="preserve"> </w:t>
      </w:r>
      <w:r w:rsidR="00C30569" w:rsidRPr="00C30569">
        <w:rPr>
          <w:sz w:val="24"/>
          <w:szCs w:val="24"/>
        </w:rPr>
        <w:t>zgodnie z SWZ</w:t>
      </w:r>
    </w:p>
    <w:p w14:paraId="624253D1" w14:textId="77777777" w:rsidR="0093770D" w:rsidRPr="0083167C" w:rsidRDefault="0093770D" w:rsidP="0093770D">
      <w:pPr>
        <w:rPr>
          <w:b/>
          <w:bCs/>
          <w:sz w:val="24"/>
          <w:szCs w:val="24"/>
          <w:highlight w:val="yellow"/>
        </w:rPr>
      </w:pPr>
    </w:p>
    <w:p w14:paraId="439900A1" w14:textId="6C1DF60E" w:rsidR="000C7A2B" w:rsidRPr="00C30569" w:rsidRDefault="0093770D" w:rsidP="0093770D">
      <w:pPr>
        <w:autoSpaceDE w:val="0"/>
        <w:autoSpaceDN w:val="0"/>
        <w:adjustRightInd w:val="0"/>
        <w:rPr>
          <w:b/>
          <w:bCs/>
          <w:sz w:val="24"/>
          <w:szCs w:val="24"/>
        </w:rPr>
      </w:pPr>
      <w:r w:rsidRPr="00C30569">
        <w:rPr>
          <w:b/>
          <w:bCs/>
          <w:sz w:val="24"/>
          <w:szCs w:val="24"/>
        </w:rPr>
        <w:t xml:space="preserve">Pytanie nr </w:t>
      </w:r>
      <w:r w:rsidR="000C7A2B" w:rsidRPr="00C30569">
        <w:rPr>
          <w:b/>
          <w:bCs/>
          <w:sz w:val="24"/>
          <w:szCs w:val="24"/>
        </w:rPr>
        <w:t>81</w:t>
      </w:r>
      <w:r w:rsidR="007362DA" w:rsidRPr="00C30569">
        <w:rPr>
          <w:b/>
          <w:bCs/>
          <w:sz w:val="24"/>
          <w:szCs w:val="24"/>
        </w:rPr>
        <w:t xml:space="preserve"> – </w:t>
      </w:r>
      <w:r w:rsidR="007362DA" w:rsidRPr="00C30569">
        <w:rPr>
          <w:sz w:val="24"/>
          <w:szCs w:val="24"/>
        </w:rPr>
        <w:t>dot. zadanie 35</w:t>
      </w:r>
    </w:p>
    <w:p w14:paraId="5FB9F9F3" w14:textId="54756455" w:rsidR="000C7A2B" w:rsidRPr="00C30569" w:rsidRDefault="000C7A2B" w:rsidP="000C7A2B">
      <w:pPr>
        <w:pStyle w:val="Tekstpodstawowywcity"/>
        <w:ind w:firstLine="0"/>
        <w:rPr>
          <w:szCs w:val="24"/>
        </w:rPr>
      </w:pPr>
      <w:r w:rsidRPr="00C30569">
        <w:rPr>
          <w:szCs w:val="24"/>
        </w:rPr>
        <w:t>Czy Zamawiający wymaga zestawu zawierającego podkład chłonny z wkładem z pulpy celulozowej, w rozmiarze 90 x 60 cm o chłonności 2000 g wg ISO 11948-1?</w:t>
      </w:r>
    </w:p>
    <w:p w14:paraId="25966FC4" w14:textId="06FE6F73" w:rsidR="0093770D" w:rsidRPr="00C30569" w:rsidRDefault="0093770D" w:rsidP="000C7A2B">
      <w:pPr>
        <w:autoSpaceDE w:val="0"/>
        <w:autoSpaceDN w:val="0"/>
        <w:adjustRightInd w:val="0"/>
        <w:rPr>
          <w:b/>
          <w:bCs/>
          <w:sz w:val="24"/>
          <w:szCs w:val="24"/>
        </w:rPr>
      </w:pPr>
      <w:r w:rsidRPr="00C30569">
        <w:rPr>
          <w:b/>
          <w:bCs/>
          <w:sz w:val="24"/>
          <w:szCs w:val="24"/>
        </w:rPr>
        <w:t>Stanowisko (wyjaśnienie) Zamawiającego:</w:t>
      </w:r>
      <w:r w:rsidR="00C30569" w:rsidRPr="00C30569">
        <w:rPr>
          <w:b/>
          <w:bCs/>
          <w:color w:val="FF0000"/>
          <w:sz w:val="24"/>
          <w:szCs w:val="24"/>
        </w:rPr>
        <w:t xml:space="preserve"> </w:t>
      </w:r>
      <w:r w:rsidR="00C30569" w:rsidRPr="00C30569">
        <w:rPr>
          <w:sz w:val="24"/>
          <w:szCs w:val="24"/>
        </w:rPr>
        <w:t>zadanie 35 dotyczy pasków do zamykania ran; jeśli chodzi o pakiet 34 – zgodnie z SWZ</w:t>
      </w:r>
    </w:p>
    <w:p w14:paraId="174A68D4" w14:textId="77777777" w:rsidR="0093770D" w:rsidRPr="00D3642B" w:rsidRDefault="0093770D" w:rsidP="0093770D">
      <w:pPr>
        <w:rPr>
          <w:b/>
          <w:bCs/>
          <w:sz w:val="24"/>
          <w:szCs w:val="24"/>
        </w:rPr>
      </w:pPr>
    </w:p>
    <w:p w14:paraId="2E039BCD" w14:textId="30334BEC" w:rsidR="000C7A2B" w:rsidRPr="00D3642B" w:rsidRDefault="0093770D" w:rsidP="0093770D">
      <w:pPr>
        <w:autoSpaceDE w:val="0"/>
        <w:autoSpaceDN w:val="0"/>
        <w:adjustRightInd w:val="0"/>
        <w:rPr>
          <w:b/>
          <w:bCs/>
          <w:sz w:val="24"/>
          <w:szCs w:val="24"/>
        </w:rPr>
      </w:pPr>
      <w:r w:rsidRPr="00D3642B">
        <w:rPr>
          <w:b/>
          <w:bCs/>
          <w:sz w:val="24"/>
          <w:szCs w:val="24"/>
        </w:rPr>
        <w:t xml:space="preserve">Pytanie nr </w:t>
      </w:r>
      <w:r w:rsidR="000C7A2B" w:rsidRPr="00D3642B">
        <w:rPr>
          <w:b/>
          <w:bCs/>
          <w:sz w:val="24"/>
          <w:szCs w:val="24"/>
        </w:rPr>
        <w:t>82</w:t>
      </w:r>
      <w:r w:rsidR="007362DA" w:rsidRPr="00D3642B">
        <w:rPr>
          <w:b/>
          <w:bCs/>
          <w:sz w:val="24"/>
          <w:szCs w:val="24"/>
        </w:rPr>
        <w:t xml:space="preserve"> – </w:t>
      </w:r>
      <w:r w:rsidR="007362DA" w:rsidRPr="00D3642B">
        <w:rPr>
          <w:sz w:val="24"/>
          <w:szCs w:val="24"/>
        </w:rPr>
        <w:t>dot. zadanie 35</w:t>
      </w:r>
    </w:p>
    <w:p w14:paraId="5B7CDB2B" w14:textId="3AF46D35" w:rsidR="000C7A2B" w:rsidRPr="00D3642B" w:rsidRDefault="000C7A2B" w:rsidP="007362DA">
      <w:pPr>
        <w:pStyle w:val="Tekstpodstawowywcity"/>
        <w:spacing w:after="120"/>
        <w:ind w:firstLine="0"/>
        <w:rPr>
          <w:szCs w:val="24"/>
        </w:rPr>
      </w:pPr>
      <w:r w:rsidRPr="00D3642B">
        <w:rPr>
          <w:szCs w:val="24"/>
        </w:rPr>
        <w:t>Czy nie doszło do omyłki w zapisie pod cennikiem „Sterylizowane w parze wodnej, na potwierdzenie wymaga się raportu z ponownej kwalifikacji procesu sterylizacji wykonanej z określoną częstotliwością zgodnie z normą PN-EN ISO 17665 - 1</w:t>
      </w:r>
    </w:p>
    <w:p w14:paraId="5FF0D656" w14:textId="77777777" w:rsidR="000C7A2B" w:rsidRPr="00D3642B" w:rsidRDefault="000C7A2B" w:rsidP="007362DA">
      <w:pPr>
        <w:pStyle w:val="Tekstpodstawowywcity"/>
        <w:ind w:firstLine="0"/>
        <w:rPr>
          <w:szCs w:val="24"/>
        </w:rPr>
      </w:pPr>
      <w:r w:rsidRPr="00D3642B">
        <w:rPr>
          <w:szCs w:val="24"/>
        </w:rPr>
        <w:t>Dla wszystkich wyrobów z gazy: gaza, z której wykonane są kompresy, serwety zgodna z normą PN-EN 14079 " Nieaktywne wyroby medyczne - wymagania funkcjonalne i metody badań dot. Gazy higroskopijnej z bawełny i mieszanek bawełny z wiskozą"</w:t>
      </w:r>
    </w:p>
    <w:p w14:paraId="18EB0C07" w14:textId="77777777" w:rsidR="000C7A2B" w:rsidRPr="00D3642B" w:rsidRDefault="000C7A2B" w:rsidP="007362DA">
      <w:pPr>
        <w:pStyle w:val="Tekstpodstawowywcity"/>
        <w:ind w:firstLine="0"/>
        <w:rPr>
          <w:szCs w:val="24"/>
        </w:rPr>
      </w:pPr>
      <w:r w:rsidRPr="00D3642B">
        <w:rPr>
          <w:szCs w:val="24"/>
        </w:rPr>
        <w:t>Pakiet zapakowany w torebki papierowo-foliowe ze zgrzewem V do otwierania i wycięciem na kciuk, i był zaopatrzone w etykiety zawierające pełną identyfikację wyrobu i składu (zgodnie z normą EN-PN980, EN-PN 1041), oznakowany kierunek otwierania (zgodnie z normą PN-EN 868-5), posiadały dwa samoprzylepne odcinki, etykiety umożliwiające przeklejenie do dokumentacji zabiegowej – zawierające informacje: LOT lub seria, indeks identyfikacyjny, data ważności sterylności”, ponieważ zestaw w pakiecie 34 nie składa się z wyrobów gazowych? Czy Zamawiający wymaga raportu walidacji procesu sterylizacji za pomocą EO, ponieważ jest to rekomendowana metoda sterylizacji dla zestawów o takim składzie?</w:t>
      </w:r>
    </w:p>
    <w:p w14:paraId="2CFA7D69" w14:textId="77777777" w:rsidR="00D3642B" w:rsidRPr="00D3642B" w:rsidRDefault="0093770D" w:rsidP="00D3642B">
      <w:pPr>
        <w:autoSpaceDE w:val="0"/>
        <w:autoSpaceDN w:val="0"/>
        <w:adjustRightInd w:val="0"/>
        <w:rPr>
          <w:sz w:val="24"/>
          <w:szCs w:val="24"/>
        </w:rPr>
      </w:pPr>
      <w:r w:rsidRPr="00D3642B">
        <w:rPr>
          <w:b/>
          <w:bCs/>
          <w:sz w:val="24"/>
          <w:szCs w:val="24"/>
        </w:rPr>
        <w:t>Stanowisko (wyjaśnienie) Zamawiającego:</w:t>
      </w:r>
      <w:r w:rsidR="00D3642B" w:rsidRPr="00D3642B">
        <w:rPr>
          <w:b/>
          <w:bCs/>
          <w:sz w:val="24"/>
          <w:szCs w:val="24"/>
        </w:rPr>
        <w:t xml:space="preserve"> </w:t>
      </w:r>
      <w:r w:rsidR="00D3642B" w:rsidRPr="00D3642B">
        <w:rPr>
          <w:sz w:val="24"/>
          <w:szCs w:val="24"/>
        </w:rPr>
        <w:t xml:space="preserve">zadanie 35 dotyczy pasków do zamykania ran; w zadaniu 34 Zamawiający wymaga, aby pakiet: </w:t>
      </w:r>
    </w:p>
    <w:p w14:paraId="20A9DE18" w14:textId="77777777" w:rsidR="00D3642B" w:rsidRPr="00D3642B" w:rsidRDefault="00D3642B" w:rsidP="00D3642B">
      <w:pPr>
        <w:autoSpaceDE w:val="0"/>
        <w:autoSpaceDN w:val="0"/>
        <w:adjustRightInd w:val="0"/>
        <w:rPr>
          <w:sz w:val="24"/>
          <w:szCs w:val="24"/>
        </w:rPr>
      </w:pPr>
      <w:r w:rsidRPr="00D3642B">
        <w:rPr>
          <w:sz w:val="24"/>
          <w:szCs w:val="24"/>
        </w:rPr>
        <w:t>- zapakowany był w torebki papierowo-foliowe ze zgrzewem V do otwierania i wycięciem na kciuk;</w:t>
      </w:r>
    </w:p>
    <w:p w14:paraId="2FB9F3FE" w14:textId="77777777" w:rsidR="00D3642B" w:rsidRPr="00D3642B" w:rsidRDefault="00D3642B" w:rsidP="00D3642B">
      <w:pPr>
        <w:autoSpaceDE w:val="0"/>
        <w:autoSpaceDN w:val="0"/>
        <w:adjustRightInd w:val="0"/>
        <w:rPr>
          <w:sz w:val="24"/>
          <w:szCs w:val="24"/>
        </w:rPr>
      </w:pPr>
      <w:r w:rsidRPr="00D3642B">
        <w:rPr>
          <w:sz w:val="24"/>
          <w:szCs w:val="24"/>
        </w:rPr>
        <w:t>- był zaopatrzony w etykiety zawierające pełną identyfikację wyrobu i składu (zgodnie z normą EN-PN980, EN-PN 1041);</w:t>
      </w:r>
    </w:p>
    <w:p w14:paraId="0BD236BC" w14:textId="77777777" w:rsidR="00D3642B" w:rsidRPr="00D3642B" w:rsidRDefault="00D3642B" w:rsidP="00D3642B">
      <w:pPr>
        <w:autoSpaceDE w:val="0"/>
        <w:autoSpaceDN w:val="0"/>
        <w:adjustRightInd w:val="0"/>
        <w:rPr>
          <w:sz w:val="24"/>
          <w:szCs w:val="24"/>
        </w:rPr>
      </w:pPr>
      <w:r w:rsidRPr="00D3642B">
        <w:rPr>
          <w:sz w:val="24"/>
          <w:szCs w:val="24"/>
        </w:rPr>
        <w:t xml:space="preserve">- posiadał oznakowany kierunek otwierania (zgodnie z normą PN-EN 868-5); </w:t>
      </w:r>
    </w:p>
    <w:p w14:paraId="1A8A8D83" w14:textId="77777777" w:rsidR="00D3642B" w:rsidRPr="00D3642B" w:rsidRDefault="00D3642B" w:rsidP="00D3642B">
      <w:pPr>
        <w:autoSpaceDE w:val="0"/>
        <w:autoSpaceDN w:val="0"/>
        <w:adjustRightInd w:val="0"/>
        <w:rPr>
          <w:sz w:val="24"/>
          <w:szCs w:val="24"/>
        </w:rPr>
      </w:pPr>
      <w:r w:rsidRPr="00D3642B">
        <w:rPr>
          <w:sz w:val="24"/>
          <w:szCs w:val="24"/>
        </w:rPr>
        <w:t>- posiadał dwa samoprzylepne odcinki, etykiety umożliwiające przeklejenie do dokumentacji zabiegowej – zawierające informacje: LOT lub seria, indeks identyfikacyjny, data ważności sterylności;</w:t>
      </w:r>
    </w:p>
    <w:p w14:paraId="50638B71" w14:textId="77777777" w:rsidR="00D3642B" w:rsidRPr="00D3642B" w:rsidRDefault="00D3642B" w:rsidP="00D3642B">
      <w:pPr>
        <w:rPr>
          <w:sz w:val="24"/>
          <w:szCs w:val="24"/>
        </w:rPr>
      </w:pPr>
      <w:r w:rsidRPr="00D3642B">
        <w:rPr>
          <w:sz w:val="24"/>
          <w:szCs w:val="24"/>
        </w:rPr>
        <w:t xml:space="preserve">Wykonawca przedstawi raport walidacji procesu sterylizacji zestawu. </w:t>
      </w:r>
    </w:p>
    <w:p w14:paraId="66AF37E6" w14:textId="15E95860" w:rsidR="0093770D" w:rsidRPr="0083167C" w:rsidRDefault="0093770D" w:rsidP="000C7A2B">
      <w:pPr>
        <w:autoSpaceDE w:val="0"/>
        <w:autoSpaceDN w:val="0"/>
        <w:adjustRightInd w:val="0"/>
        <w:rPr>
          <w:b/>
          <w:bCs/>
          <w:sz w:val="24"/>
          <w:szCs w:val="24"/>
          <w:highlight w:val="yellow"/>
        </w:rPr>
      </w:pPr>
    </w:p>
    <w:p w14:paraId="5C8DFF21" w14:textId="77777777" w:rsidR="000C7A2B" w:rsidRPr="00727AA0" w:rsidRDefault="0093770D" w:rsidP="0093770D">
      <w:pPr>
        <w:autoSpaceDE w:val="0"/>
        <w:autoSpaceDN w:val="0"/>
        <w:adjustRightInd w:val="0"/>
        <w:rPr>
          <w:b/>
          <w:bCs/>
          <w:sz w:val="24"/>
          <w:szCs w:val="24"/>
        </w:rPr>
      </w:pPr>
      <w:r w:rsidRPr="00727AA0">
        <w:rPr>
          <w:b/>
          <w:bCs/>
          <w:sz w:val="24"/>
          <w:szCs w:val="24"/>
        </w:rPr>
        <w:t xml:space="preserve">Pytanie nr </w:t>
      </w:r>
      <w:r w:rsidR="000C7A2B" w:rsidRPr="00727AA0">
        <w:rPr>
          <w:b/>
          <w:bCs/>
          <w:sz w:val="24"/>
          <w:szCs w:val="24"/>
        </w:rPr>
        <w:t xml:space="preserve">83 – dot. umowy </w:t>
      </w:r>
    </w:p>
    <w:p w14:paraId="4E81751F" w14:textId="77777777" w:rsidR="000C7A2B" w:rsidRPr="00727AA0" w:rsidRDefault="000C7A2B" w:rsidP="000C7A2B">
      <w:pPr>
        <w:jc w:val="both"/>
        <w:rPr>
          <w:bCs/>
          <w:sz w:val="24"/>
          <w:szCs w:val="24"/>
        </w:rPr>
      </w:pPr>
      <w:r w:rsidRPr="00727AA0">
        <w:rPr>
          <w:bCs/>
          <w:sz w:val="24"/>
          <w:szCs w:val="24"/>
        </w:rPr>
        <w:t>Czy Zamawiający odstąpi od wymogu z § 7 ust. 5, aby na fakturze VAT były zawarte informacje takie jak: data ważności, data zamówienia, numer i data dostawy oraz na dokumencie WZ: kod UDI, numer umowy, na podstawie której zrealizowano zamówienie, datę zamówienia oraz numer i datę dostawy?</w:t>
      </w:r>
    </w:p>
    <w:p w14:paraId="3AF2D93D" w14:textId="60BB9547" w:rsidR="0093770D" w:rsidRPr="0083167C" w:rsidRDefault="0093770D" w:rsidP="00727AA0">
      <w:pPr>
        <w:autoSpaceDE w:val="0"/>
        <w:autoSpaceDN w:val="0"/>
        <w:adjustRightInd w:val="0"/>
        <w:rPr>
          <w:b/>
          <w:bCs/>
          <w:sz w:val="24"/>
          <w:szCs w:val="24"/>
        </w:rPr>
      </w:pPr>
      <w:r w:rsidRPr="00727AA0">
        <w:rPr>
          <w:b/>
          <w:bCs/>
          <w:sz w:val="24"/>
          <w:szCs w:val="24"/>
        </w:rPr>
        <w:lastRenderedPageBreak/>
        <w:t>Stanowisko (wyjaśnienie) Zamawiającego:</w:t>
      </w:r>
      <w:r w:rsidR="0083167C" w:rsidRPr="00727AA0">
        <w:rPr>
          <w:b/>
          <w:bCs/>
          <w:sz w:val="24"/>
          <w:szCs w:val="24"/>
        </w:rPr>
        <w:t xml:space="preserve"> </w:t>
      </w:r>
      <w:r w:rsidR="00727AA0" w:rsidRPr="00727AA0">
        <w:rPr>
          <w:sz w:val="24"/>
          <w:szCs w:val="24"/>
        </w:rPr>
        <w:t>Są to informacje obligatoryjne. Zamawiający podtrzymuje wymóg zamieszczania na fakturze oraz dokumencie WZ wszystkich informacji wymienionych we wzorze umowy.</w:t>
      </w:r>
      <w:r w:rsidR="00727AA0">
        <w:rPr>
          <w:b/>
          <w:bCs/>
          <w:sz w:val="24"/>
          <w:szCs w:val="24"/>
        </w:rPr>
        <w:br/>
      </w:r>
    </w:p>
    <w:p w14:paraId="060F4453" w14:textId="77777777" w:rsidR="000C7A2B" w:rsidRPr="0083167C" w:rsidRDefault="0093770D" w:rsidP="007362DA">
      <w:pPr>
        <w:autoSpaceDE w:val="0"/>
        <w:autoSpaceDN w:val="0"/>
        <w:adjustRightInd w:val="0"/>
        <w:rPr>
          <w:b/>
          <w:bCs/>
          <w:sz w:val="24"/>
          <w:szCs w:val="24"/>
        </w:rPr>
      </w:pPr>
      <w:r w:rsidRPr="0083167C">
        <w:rPr>
          <w:b/>
          <w:bCs/>
          <w:sz w:val="24"/>
          <w:szCs w:val="24"/>
        </w:rPr>
        <w:t xml:space="preserve">Pytanie nr </w:t>
      </w:r>
      <w:r w:rsidR="000C7A2B" w:rsidRPr="0083167C">
        <w:rPr>
          <w:b/>
          <w:bCs/>
          <w:sz w:val="24"/>
          <w:szCs w:val="24"/>
        </w:rPr>
        <w:t>84 - dot. umowy</w:t>
      </w:r>
    </w:p>
    <w:p w14:paraId="12BCDF59" w14:textId="77777777" w:rsidR="000C7A2B" w:rsidRPr="0083167C" w:rsidRDefault="000C7A2B" w:rsidP="007362DA">
      <w:pPr>
        <w:jc w:val="both"/>
        <w:rPr>
          <w:bCs/>
          <w:sz w:val="24"/>
          <w:szCs w:val="24"/>
        </w:rPr>
      </w:pPr>
      <w:r w:rsidRPr="0083167C">
        <w:rPr>
          <w:bCs/>
          <w:sz w:val="24"/>
          <w:szCs w:val="24"/>
        </w:rPr>
        <w:t>Czy Zamawiający odstąpi od wymogu z § 7 ust. 4, :”Wykonawca dołączy do Faktury VAT informację o zewidencjowanym przez Wykonawcę poziomie kwotowego wykorzystania całości Umowy oraz poszczególnych zamówień częściowych.”</w:t>
      </w:r>
    </w:p>
    <w:p w14:paraId="2C43FF58" w14:textId="6EE5DD1D" w:rsidR="0093770D" w:rsidRPr="0083167C" w:rsidRDefault="0093770D" w:rsidP="007362DA">
      <w:pPr>
        <w:autoSpaceDE w:val="0"/>
        <w:autoSpaceDN w:val="0"/>
        <w:adjustRightInd w:val="0"/>
        <w:rPr>
          <w:b/>
          <w:bCs/>
          <w:sz w:val="24"/>
          <w:szCs w:val="24"/>
        </w:rPr>
      </w:pPr>
      <w:r w:rsidRPr="0083167C">
        <w:rPr>
          <w:b/>
          <w:bCs/>
          <w:sz w:val="24"/>
          <w:szCs w:val="24"/>
        </w:rPr>
        <w:t>Stanowisko (wyjaśnienie) Zamawiającego:</w:t>
      </w:r>
      <w:r w:rsidR="0083167C" w:rsidRPr="0083167C">
        <w:rPr>
          <w:b/>
          <w:bCs/>
          <w:sz w:val="24"/>
          <w:szCs w:val="24"/>
        </w:rPr>
        <w:t xml:space="preserve"> </w:t>
      </w:r>
      <w:r w:rsidR="0083167C" w:rsidRPr="0083167C">
        <w:rPr>
          <w:sz w:val="24"/>
          <w:szCs w:val="24"/>
        </w:rPr>
        <w:t>Jak SWZ.</w:t>
      </w:r>
    </w:p>
    <w:p w14:paraId="47A78A91" w14:textId="77777777" w:rsidR="0093770D" w:rsidRPr="0083167C" w:rsidRDefault="0093770D" w:rsidP="0093770D">
      <w:pPr>
        <w:rPr>
          <w:b/>
          <w:bCs/>
          <w:sz w:val="24"/>
          <w:szCs w:val="24"/>
          <w:highlight w:val="yellow"/>
        </w:rPr>
      </w:pPr>
    </w:p>
    <w:p w14:paraId="24094780" w14:textId="77777777" w:rsidR="000C7A2B" w:rsidRPr="0083167C" w:rsidRDefault="0093770D" w:rsidP="0093770D">
      <w:pPr>
        <w:autoSpaceDE w:val="0"/>
        <w:autoSpaceDN w:val="0"/>
        <w:adjustRightInd w:val="0"/>
        <w:rPr>
          <w:b/>
          <w:bCs/>
          <w:sz w:val="24"/>
          <w:szCs w:val="24"/>
        </w:rPr>
      </w:pPr>
      <w:r w:rsidRPr="0083167C">
        <w:rPr>
          <w:b/>
          <w:bCs/>
          <w:sz w:val="24"/>
          <w:szCs w:val="24"/>
        </w:rPr>
        <w:t xml:space="preserve">Pytanie nr </w:t>
      </w:r>
      <w:r w:rsidR="000C7A2B" w:rsidRPr="0083167C">
        <w:rPr>
          <w:b/>
          <w:bCs/>
          <w:sz w:val="24"/>
          <w:szCs w:val="24"/>
        </w:rPr>
        <w:t>85 - dot. umowy</w:t>
      </w:r>
    </w:p>
    <w:p w14:paraId="1308BDFD" w14:textId="77777777" w:rsidR="000C7A2B" w:rsidRPr="0083167C" w:rsidRDefault="000C7A2B" w:rsidP="007362DA">
      <w:pPr>
        <w:jc w:val="both"/>
        <w:rPr>
          <w:bCs/>
          <w:sz w:val="24"/>
          <w:szCs w:val="24"/>
        </w:rPr>
      </w:pPr>
      <w:r w:rsidRPr="0083167C">
        <w:rPr>
          <w:bCs/>
          <w:sz w:val="24"/>
          <w:szCs w:val="24"/>
        </w:rPr>
        <w:t xml:space="preserve">Czy Zamawiający zgadza się aby w § 10 ust. 10 wzoru umowy zostało dodane zdanie o następującej (lub podobnej) treści: „Przed wypowiedzeniem umowy Zamawiający pisemnie wezwie Wykonawcę do należytego wykonywania umowy.”? </w:t>
      </w:r>
    </w:p>
    <w:p w14:paraId="516D4722" w14:textId="77777777" w:rsidR="000C7A2B" w:rsidRPr="0083167C" w:rsidRDefault="000C7A2B" w:rsidP="007362DA">
      <w:pPr>
        <w:jc w:val="both"/>
        <w:rPr>
          <w:bCs/>
          <w:sz w:val="24"/>
          <w:szCs w:val="24"/>
        </w:rPr>
      </w:pPr>
      <w:r w:rsidRPr="0083167C">
        <w:rPr>
          <w:bCs/>
          <w:sz w:val="24"/>
          <w:szCs w:val="24"/>
        </w:rPr>
        <w:t>Zważywszy na doniosłe i nieodwracalne skutki prawne wypowiedzenia umowy, celowe jest aby przed wypowiedzeniem umowy przez Zamawiającego wykonawca został wezwany do należytego wykonywania umowy. Takie wezwanie najprawdopodobniej zmobilizuje wykonawcę do należytego wykonywania umowy i pozwoli uniknąć wypowiedzenia umowy, a tym samym uniknąć skutków wypowiedzenia umowy, które są niekorzystne dla obu stron.</w:t>
      </w:r>
    </w:p>
    <w:p w14:paraId="017BADFA" w14:textId="6152A981" w:rsidR="0093770D" w:rsidRPr="0083167C" w:rsidRDefault="0093770D" w:rsidP="007362DA">
      <w:pPr>
        <w:autoSpaceDE w:val="0"/>
        <w:autoSpaceDN w:val="0"/>
        <w:adjustRightInd w:val="0"/>
        <w:rPr>
          <w:b/>
          <w:bCs/>
          <w:sz w:val="24"/>
          <w:szCs w:val="24"/>
        </w:rPr>
      </w:pPr>
      <w:r w:rsidRPr="0083167C">
        <w:rPr>
          <w:b/>
          <w:bCs/>
          <w:sz w:val="24"/>
          <w:szCs w:val="24"/>
        </w:rPr>
        <w:t>Stanowisko (wyjaśnienie) Zamawiającego:</w:t>
      </w:r>
      <w:r w:rsidR="0083167C" w:rsidRPr="0083167C">
        <w:rPr>
          <w:b/>
          <w:bCs/>
          <w:sz w:val="24"/>
          <w:szCs w:val="24"/>
        </w:rPr>
        <w:t xml:space="preserve"> </w:t>
      </w:r>
      <w:r w:rsidR="0083167C" w:rsidRPr="0083167C">
        <w:rPr>
          <w:sz w:val="24"/>
          <w:szCs w:val="24"/>
        </w:rPr>
        <w:t>Jak SWZ. Zamawiający oczekuje na przystąpienie do postępowania tych wykonawców, którzy mają zdolność do należytego wykonywania umowy, bez konieczności dodatkowe przypominania o zakresie zobowiązań umownych.</w:t>
      </w:r>
      <w:r w:rsidR="0083167C" w:rsidRPr="0083167C">
        <w:rPr>
          <w:b/>
          <w:bCs/>
          <w:sz w:val="24"/>
          <w:szCs w:val="24"/>
        </w:rPr>
        <w:t xml:space="preserve"> </w:t>
      </w:r>
    </w:p>
    <w:p w14:paraId="00CE065F" w14:textId="77777777" w:rsidR="0093770D" w:rsidRPr="0083167C" w:rsidRDefault="0093770D" w:rsidP="0093770D">
      <w:pPr>
        <w:rPr>
          <w:b/>
          <w:bCs/>
          <w:sz w:val="24"/>
          <w:szCs w:val="24"/>
          <w:highlight w:val="yellow"/>
        </w:rPr>
      </w:pPr>
    </w:p>
    <w:p w14:paraId="6EB1405C" w14:textId="77777777" w:rsidR="000C7A2B" w:rsidRPr="00587E18" w:rsidRDefault="0093770D" w:rsidP="0093770D">
      <w:pPr>
        <w:autoSpaceDE w:val="0"/>
        <w:autoSpaceDN w:val="0"/>
        <w:adjustRightInd w:val="0"/>
        <w:rPr>
          <w:b/>
          <w:bCs/>
          <w:sz w:val="24"/>
          <w:szCs w:val="24"/>
        </w:rPr>
      </w:pPr>
      <w:r w:rsidRPr="00587E18">
        <w:rPr>
          <w:b/>
          <w:bCs/>
          <w:sz w:val="24"/>
          <w:szCs w:val="24"/>
        </w:rPr>
        <w:t xml:space="preserve">Pytanie nr </w:t>
      </w:r>
      <w:r w:rsidR="000C7A2B" w:rsidRPr="00587E18">
        <w:rPr>
          <w:b/>
          <w:bCs/>
          <w:sz w:val="24"/>
          <w:szCs w:val="24"/>
        </w:rPr>
        <w:t>86- dot. umowy</w:t>
      </w:r>
    </w:p>
    <w:p w14:paraId="20FEEF7A" w14:textId="77777777" w:rsidR="000C7A2B" w:rsidRPr="00587E18" w:rsidRDefault="000C7A2B" w:rsidP="007362DA">
      <w:pPr>
        <w:jc w:val="both"/>
        <w:rPr>
          <w:bCs/>
          <w:sz w:val="24"/>
          <w:szCs w:val="24"/>
        </w:rPr>
      </w:pPr>
      <w:r w:rsidRPr="00587E18">
        <w:rPr>
          <w:bCs/>
          <w:sz w:val="24"/>
          <w:szCs w:val="24"/>
        </w:rPr>
        <w:t>Czy Zamawiający wyrazi zgodę na obniżenie kary umownej w § 11 ust. 1 na 0,1% wartości brutto zamówienia lub inne złagodzenie kary umownej?</w:t>
      </w:r>
    </w:p>
    <w:p w14:paraId="6F35DE14" w14:textId="77777777" w:rsidR="000C7A2B" w:rsidRPr="00587E18" w:rsidRDefault="000C7A2B" w:rsidP="007362DA">
      <w:pPr>
        <w:jc w:val="both"/>
        <w:rPr>
          <w:bCs/>
          <w:sz w:val="24"/>
          <w:szCs w:val="24"/>
        </w:rPr>
      </w:pPr>
      <w:r w:rsidRPr="00587E18">
        <w:rPr>
          <w:bCs/>
          <w:sz w:val="24"/>
          <w:szCs w:val="24"/>
        </w:rPr>
        <w:t>Czy Zamawiający zgadza się na wykreślnie z § 11 ust. 1 słów „jednak nie mniej niż 50,00 zł”?</w:t>
      </w:r>
    </w:p>
    <w:p w14:paraId="2AFF4090" w14:textId="5D00F422" w:rsidR="0093770D" w:rsidRPr="00587E18" w:rsidRDefault="0093770D" w:rsidP="007362DA">
      <w:pPr>
        <w:autoSpaceDE w:val="0"/>
        <w:autoSpaceDN w:val="0"/>
        <w:adjustRightInd w:val="0"/>
        <w:rPr>
          <w:sz w:val="24"/>
          <w:szCs w:val="24"/>
        </w:rPr>
      </w:pPr>
      <w:r w:rsidRPr="00587E18">
        <w:rPr>
          <w:b/>
          <w:bCs/>
          <w:sz w:val="24"/>
          <w:szCs w:val="24"/>
        </w:rPr>
        <w:t>Stanowisko (wyjaśnienie) Zamawiającego:</w:t>
      </w:r>
      <w:r w:rsidR="00587E18" w:rsidRPr="00587E18">
        <w:rPr>
          <w:b/>
          <w:bCs/>
          <w:sz w:val="24"/>
          <w:szCs w:val="24"/>
        </w:rPr>
        <w:t xml:space="preserve"> </w:t>
      </w:r>
      <w:r w:rsidR="00587E18" w:rsidRPr="00587E18">
        <w:rPr>
          <w:sz w:val="24"/>
          <w:szCs w:val="24"/>
        </w:rPr>
        <w:t>Jak SWZ. Kary umowne powinny spełniać również funkcję stymulującą do należytego wykonania umowy, stąd nie powinny mieć charakteru jedynie kompensacyjnego.</w:t>
      </w:r>
    </w:p>
    <w:p w14:paraId="1D5CA9A9" w14:textId="77777777" w:rsidR="0093770D" w:rsidRPr="0083167C" w:rsidRDefault="0093770D" w:rsidP="0093770D">
      <w:pPr>
        <w:rPr>
          <w:b/>
          <w:bCs/>
          <w:sz w:val="24"/>
          <w:szCs w:val="24"/>
          <w:highlight w:val="yellow"/>
        </w:rPr>
      </w:pPr>
    </w:p>
    <w:p w14:paraId="72C8C7A0" w14:textId="77777777" w:rsidR="000C7A2B" w:rsidRPr="00587E18" w:rsidRDefault="0093770D" w:rsidP="007362DA">
      <w:pPr>
        <w:autoSpaceDE w:val="0"/>
        <w:autoSpaceDN w:val="0"/>
        <w:adjustRightInd w:val="0"/>
        <w:rPr>
          <w:b/>
          <w:bCs/>
          <w:sz w:val="24"/>
          <w:szCs w:val="24"/>
        </w:rPr>
      </w:pPr>
      <w:r w:rsidRPr="00587E18">
        <w:rPr>
          <w:b/>
          <w:bCs/>
          <w:sz w:val="24"/>
          <w:szCs w:val="24"/>
        </w:rPr>
        <w:t xml:space="preserve">Pytanie nr </w:t>
      </w:r>
      <w:r w:rsidR="000C7A2B" w:rsidRPr="00587E18">
        <w:rPr>
          <w:b/>
          <w:bCs/>
          <w:sz w:val="24"/>
          <w:szCs w:val="24"/>
        </w:rPr>
        <w:t>87- dot. umowy</w:t>
      </w:r>
    </w:p>
    <w:p w14:paraId="1B9F3166" w14:textId="77777777" w:rsidR="000C7A2B" w:rsidRPr="00587E18" w:rsidRDefault="000C7A2B" w:rsidP="007362DA">
      <w:pPr>
        <w:jc w:val="both"/>
        <w:rPr>
          <w:bCs/>
          <w:sz w:val="24"/>
          <w:szCs w:val="24"/>
        </w:rPr>
      </w:pPr>
      <w:r w:rsidRPr="00587E18">
        <w:rPr>
          <w:bCs/>
          <w:sz w:val="24"/>
          <w:szCs w:val="24"/>
        </w:rPr>
        <w:t>Czy Zamawiający wyrazi zgodę na obniżenie kary umownej w § 11 ust. 2 na 0,5% wartości brutto zamówienia lub inne złagodzenie kary umownej?</w:t>
      </w:r>
    </w:p>
    <w:p w14:paraId="06E5679A" w14:textId="0B7FCF5C" w:rsidR="0093770D" w:rsidRPr="00587E18" w:rsidRDefault="0093770D" w:rsidP="007362DA">
      <w:pPr>
        <w:autoSpaceDE w:val="0"/>
        <w:autoSpaceDN w:val="0"/>
        <w:adjustRightInd w:val="0"/>
        <w:rPr>
          <w:b/>
          <w:bCs/>
          <w:sz w:val="24"/>
          <w:szCs w:val="24"/>
        </w:rPr>
      </w:pPr>
      <w:r w:rsidRPr="00587E18">
        <w:rPr>
          <w:b/>
          <w:bCs/>
          <w:sz w:val="24"/>
          <w:szCs w:val="24"/>
        </w:rPr>
        <w:t>Stanowisko (wyjaśnienie) Zamawiającego:</w:t>
      </w:r>
      <w:r w:rsidR="00587E18" w:rsidRPr="00587E18">
        <w:rPr>
          <w:b/>
          <w:bCs/>
          <w:sz w:val="24"/>
          <w:szCs w:val="24"/>
        </w:rPr>
        <w:t xml:space="preserve"> </w:t>
      </w:r>
      <w:r w:rsidR="00587E18" w:rsidRPr="00587E18">
        <w:rPr>
          <w:sz w:val="24"/>
          <w:szCs w:val="24"/>
        </w:rPr>
        <w:t>Jak SWZ. Kary umowne powinny spełniać również funkcję stymulującą do należytego wykonania umowy, stąd nie powinny mieć charakteru jedynie kompensacyjnego.</w:t>
      </w:r>
    </w:p>
    <w:p w14:paraId="29C4430F" w14:textId="77777777" w:rsidR="0093770D" w:rsidRPr="0083167C" w:rsidRDefault="0093770D" w:rsidP="0093770D">
      <w:pPr>
        <w:rPr>
          <w:b/>
          <w:bCs/>
          <w:sz w:val="24"/>
          <w:szCs w:val="24"/>
          <w:highlight w:val="yellow"/>
        </w:rPr>
      </w:pPr>
    </w:p>
    <w:p w14:paraId="7C905547" w14:textId="77777777" w:rsidR="000C7A2B" w:rsidRPr="00587E18" w:rsidRDefault="0093770D" w:rsidP="007362DA">
      <w:pPr>
        <w:autoSpaceDE w:val="0"/>
        <w:autoSpaceDN w:val="0"/>
        <w:adjustRightInd w:val="0"/>
        <w:rPr>
          <w:b/>
          <w:bCs/>
          <w:sz w:val="24"/>
          <w:szCs w:val="24"/>
        </w:rPr>
      </w:pPr>
      <w:r w:rsidRPr="00587E18">
        <w:rPr>
          <w:b/>
          <w:bCs/>
          <w:sz w:val="24"/>
          <w:szCs w:val="24"/>
        </w:rPr>
        <w:t xml:space="preserve">Pytanie nr </w:t>
      </w:r>
      <w:r w:rsidR="000C7A2B" w:rsidRPr="00587E18">
        <w:rPr>
          <w:b/>
          <w:bCs/>
          <w:sz w:val="24"/>
          <w:szCs w:val="24"/>
        </w:rPr>
        <w:t>88 - dot. umowy</w:t>
      </w:r>
    </w:p>
    <w:p w14:paraId="48247D47" w14:textId="77777777" w:rsidR="000C7A2B" w:rsidRPr="00587E18" w:rsidRDefault="000C7A2B" w:rsidP="007362DA">
      <w:pPr>
        <w:jc w:val="both"/>
        <w:rPr>
          <w:bCs/>
          <w:sz w:val="24"/>
          <w:szCs w:val="24"/>
        </w:rPr>
      </w:pPr>
      <w:r w:rsidRPr="00587E18">
        <w:rPr>
          <w:bCs/>
          <w:sz w:val="24"/>
          <w:szCs w:val="24"/>
        </w:rPr>
        <w:t>Czy Zamawiający zgadza się aby w § 11 ust. 3 wzoru umowy wyrażenie „10% kwoty brutto określonej w § 7 ust. 1 umowy” zostało zastąpione wyrażeniem „10% wartości brutto niezrealizowanej części Umowy”?</w:t>
      </w:r>
    </w:p>
    <w:p w14:paraId="47FC32BF" w14:textId="77777777" w:rsidR="00587E18" w:rsidRPr="00411229" w:rsidRDefault="0093770D" w:rsidP="00587E18">
      <w:pPr>
        <w:autoSpaceDE w:val="0"/>
        <w:autoSpaceDN w:val="0"/>
        <w:adjustRightInd w:val="0"/>
        <w:rPr>
          <w:b/>
          <w:bCs/>
          <w:sz w:val="24"/>
          <w:szCs w:val="24"/>
        </w:rPr>
      </w:pPr>
      <w:r w:rsidRPr="00587E18">
        <w:rPr>
          <w:b/>
          <w:bCs/>
          <w:sz w:val="24"/>
          <w:szCs w:val="24"/>
        </w:rPr>
        <w:t>Stanowisko (wyjaśnienie) Zamawiającego:</w:t>
      </w:r>
      <w:r w:rsidR="00587E18" w:rsidRPr="00587E18">
        <w:rPr>
          <w:sz w:val="24"/>
          <w:szCs w:val="24"/>
        </w:rPr>
        <w:t xml:space="preserve"> Jak SWZ. Kary umowne powinny spełniać również funkcję stymulującą do należytego wykonania umowy, stąd nie powinny mieć charakteru jedynie kompensacyjnego.</w:t>
      </w:r>
    </w:p>
    <w:p w14:paraId="55BDB366" w14:textId="313392D1" w:rsidR="0093770D" w:rsidRPr="0083167C" w:rsidRDefault="0093770D" w:rsidP="007362DA">
      <w:pPr>
        <w:autoSpaceDE w:val="0"/>
        <w:autoSpaceDN w:val="0"/>
        <w:adjustRightInd w:val="0"/>
        <w:rPr>
          <w:b/>
          <w:bCs/>
          <w:sz w:val="24"/>
          <w:szCs w:val="24"/>
          <w:highlight w:val="yellow"/>
        </w:rPr>
      </w:pPr>
    </w:p>
    <w:p w14:paraId="2B53A183" w14:textId="7F23CC74" w:rsidR="003E3705" w:rsidRPr="00D3642B" w:rsidRDefault="0093770D" w:rsidP="003E3705">
      <w:pPr>
        <w:keepLines/>
        <w:autoSpaceDE w:val="0"/>
        <w:autoSpaceDN w:val="0"/>
        <w:adjustRightInd w:val="0"/>
        <w:jc w:val="both"/>
        <w:rPr>
          <w:sz w:val="24"/>
          <w:szCs w:val="24"/>
        </w:rPr>
      </w:pPr>
      <w:r w:rsidRPr="00D3642B">
        <w:rPr>
          <w:b/>
          <w:bCs/>
          <w:sz w:val="24"/>
          <w:szCs w:val="24"/>
        </w:rPr>
        <w:t xml:space="preserve">Pytanie nr </w:t>
      </w:r>
      <w:r w:rsidR="003E3705" w:rsidRPr="00D3642B">
        <w:rPr>
          <w:b/>
          <w:bCs/>
          <w:sz w:val="24"/>
          <w:szCs w:val="24"/>
        </w:rPr>
        <w:t xml:space="preserve">89 </w:t>
      </w:r>
      <w:r w:rsidR="003E3705" w:rsidRPr="00D3642B">
        <w:rPr>
          <w:sz w:val="24"/>
          <w:szCs w:val="24"/>
        </w:rPr>
        <w:t>- dot.</w:t>
      </w:r>
      <w:r w:rsidR="003E3705" w:rsidRPr="00D3642B">
        <w:rPr>
          <w:b/>
          <w:bCs/>
          <w:sz w:val="24"/>
          <w:szCs w:val="24"/>
        </w:rPr>
        <w:t xml:space="preserve"> </w:t>
      </w:r>
      <w:r w:rsidR="003E3705" w:rsidRPr="00D3642B">
        <w:rPr>
          <w:sz w:val="24"/>
          <w:szCs w:val="24"/>
        </w:rPr>
        <w:t>Zadanie 22, pozycja 1</w:t>
      </w:r>
    </w:p>
    <w:p w14:paraId="4267E9E5" w14:textId="77777777" w:rsidR="003E3705" w:rsidRPr="00D3642B" w:rsidRDefault="003E3705" w:rsidP="003E3705">
      <w:pPr>
        <w:keepLines/>
        <w:autoSpaceDE w:val="0"/>
        <w:autoSpaceDN w:val="0"/>
        <w:adjustRightInd w:val="0"/>
        <w:jc w:val="both"/>
        <w:rPr>
          <w:sz w:val="24"/>
          <w:szCs w:val="24"/>
        </w:rPr>
      </w:pPr>
      <w:r w:rsidRPr="00D3642B">
        <w:rPr>
          <w:sz w:val="24"/>
          <w:szCs w:val="24"/>
        </w:rPr>
        <w:t>Czy  Zamawiający dopuści pęsetę metalową chirurgiczna w rozmiarze 14cm?</w:t>
      </w:r>
    </w:p>
    <w:p w14:paraId="0CC5B0CA" w14:textId="767BF155" w:rsidR="0093770D" w:rsidRPr="00D3642B" w:rsidRDefault="0093770D" w:rsidP="0093770D">
      <w:pPr>
        <w:autoSpaceDE w:val="0"/>
        <w:autoSpaceDN w:val="0"/>
        <w:adjustRightInd w:val="0"/>
        <w:rPr>
          <w:sz w:val="24"/>
          <w:szCs w:val="24"/>
        </w:rPr>
      </w:pPr>
      <w:r w:rsidRPr="00D3642B">
        <w:rPr>
          <w:b/>
          <w:bCs/>
          <w:sz w:val="24"/>
          <w:szCs w:val="24"/>
        </w:rPr>
        <w:t>Stanowisko (wyjaśnienie) Zamawiającego:</w:t>
      </w:r>
      <w:r w:rsidR="00D3642B" w:rsidRPr="00D3642B">
        <w:rPr>
          <w:b/>
          <w:bCs/>
          <w:sz w:val="24"/>
          <w:szCs w:val="24"/>
        </w:rPr>
        <w:t xml:space="preserve"> </w:t>
      </w:r>
      <w:r w:rsidR="00D3642B" w:rsidRPr="00D3642B">
        <w:rPr>
          <w:sz w:val="24"/>
          <w:szCs w:val="24"/>
        </w:rPr>
        <w:t>Zamawiający dopuszcza</w:t>
      </w:r>
    </w:p>
    <w:p w14:paraId="171BF839" w14:textId="77777777" w:rsidR="0093770D" w:rsidRPr="00D3642B" w:rsidRDefault="0093770D" w:rsidP="0093770D">
      <w:pPr>
        <w:rPr>
          <w:b/>
          <w:bCs/>
          <w:sz w:val="24"/>
          <w:szCs w:val="24"/>
        </w:rPr>
      </w:pPr>
    </w:p>
    <w:p w14:paraId="06DFB795" w14:textId="77777777" w:rsidR="003E3705" w:rsidRPr="00D3642B" w:rsidRDefault="0093770D" w:rsidP="003E3705">
      <w:pPr>
        <w:keepLines/>
        <w:autoSpaceDE w:val="0"/>
        <w:autoSpaceDN w:val="0"/>
        <w:adjustRightInd w:val="0"/>
        <w:jc w:val="both"/>
        <w:rPr>
          <w:sz w:val="24"/>
          <w:szCs w:val="24"/>
        </w:rPr>
      </w:pPr>
      <w:r w:rsidRPr="00D3642B">
        <w:rPr>
          <w:b/>
          <w:bCs/>
          <w:sz w:val="24"/>
          <w:szCs w:val="24"/>
        </w:rPr>
        <w:t xml:space="preserve">Pytanie nr </w:t>
      </w:r>
      <w:r w:rsidR="003E3705" w:rsidRPr="00D3642B">
        <w:rPr>
          <w:b/>
          <w:bCs/>
          <w:sz w:val="24"/>
          <w:szCs w:val="24"/>
        </w:rPr>
        <w:t xml:space="preserve">90 </w:t>
      </w:r>
      <w:r w:rsidR="003E3705" w:rsidRPr="00D3642B">
        <w:rPr>
          <w:sz w:val="24"/>
          <w:szCs w:val="24"/>
        </w:rPr>
        <w:t>- dot. Zadanie 22, pozycja 1</w:t>
      </w:r>
    </w:p>
    <w:p w14:paraId="4F9291BD" w14:textId="77777777" w:rsidR="003E3705" w:rsidRPr="00D3642B" w:rsidRDefault="003E3705" w:rsidP="003E3705">
      <w:pPr>
        <w:keepLines/>
        <w:autoSpaceDE w:val="0"/>
        <w:autoSpaceDN w:val="0"/>
        <w:adjustRightInd w:val="0"/>
        <w:jc w:val="both"/>
        <w:rPr>
          <w:sz w:val="24"/>
          <w:szCs w:val="24"/>
        </w:rPr>
      </w:pPr>
      <w:r w:rsidRPr="00D3642B">
        <w:rPr>
          <w:sz w:val="24"/>
          <w:szCs w:val="24"/>
        </w:rPr>
        <w:t>Czy Zamawiający dopuści igłotrzymacz w rozmiarze 15cm?</w:t>
      </w:r>
    </w:p>
    <w:p w14:paraId="6C2F9931" w14:textId="59A43B87" w:rsidR="0093770D" w:rsidRPr="00D3642B" w:rsidRDefault="0093770D" w:rsidP="0093770D">
      <w:pPr>
        <w:autoSpaceDE w:val="0"/>
        <w:autoSpaceDN w:val="0"/>
        <w:adjustRightInd w:val="0"/>
        <w:rPr>
          <w:sz w:val="24"/>
          <w:szCs w:val="24"/>
        </w:rPr>
      </w:pPr>
      <w:r w:rsidRPr="00D3642B">
        <w:rPr>
          <w:b/>
          <w:bCs/>
          <w:sz w:val="24"/>
          <w:szCs w:val="24"/>
        </w:rPr>
        <w:t>Stanowisko (wyjaśnienie) Zamawiającego:</w:t>
      </w:r>
      <w:r w:rsidR="00D3642B" w:rsidRPr="00D3642B">
        <w:rPr>
          <w:b/>
          <w:bCs/>
          <w:sz w:val="24"/>
          <w:szCs w:val="24"/>
        </w:rPr>
        <w:t xml:space="preserve"> </w:t>
      </w:r>
      <w:r w:rsidR="00D3642B" w:rsidRPr="00D3642B">
        <w:rPr>
          <w:sz w:val="24"/>
          <w:szCs w:val="24"/>
        </w:rPr>
        <w:t>Zamawiający dopuszcza</w:t>
      </w:r>
    </w:p>
    <w:p w14:paraId="7914E176" w14:textId="77777777" w:rsidR="0093770D" w:rsidRPr="00D3642B" w:rsidRDefault="0093770D" w:rsidP="0093770D">
      <w:pPr>
        <w:rPr>
          <w:b/>
          <w:bCs/>
          <w:sz w:val="24"/>
          <w:szCs w:val="24"/>
        </w:rPr>
      </w:pPr>
    </w:p>
    <w:p w14:paraId="3B98B9D0" w14:textId="515535AC" w:rsidR="003E3705" w:rsidRPr="00D3642B" w:rsidRDefault="0093770D" w:rsidP="003E3705">
      <w:pPr>
        <w:autoSpaceDE w:val="0"/>
        <w:autoSpaceDN w:val="0"/>
        <w:adjustRightInd w:val="0"/>
        <w:rPr>
          <w:sz w:val="24"/>
          <w:szCs w:val="24"/>
        </w:rPr>
      </w:pPr>
      <w:r w:rsidRPr="00D3642B">
        <w:rPr>
          <w:b/>
          <w:bCs/>
          <w:sz w:val="24"/>
          <w:szCs w:val="24"/>
        </w:rPr>
        <w:t xml:space="preserve">Pytanie nr </w:t>
      </w:r>
      <w:r w:rsidR="003E3705" w:rsidRPr="00D3642B">
        <w:rPr>
          <w:b/>
          <w:bCs/>
          <w:sz w:val="24"/>
          <w:szCs w:val="24"/>
        </w:rPr>
        <w:t xml:space="preserve">91 </w:t>
      </w:r>
      <w:r w:rsidR="003E3705" w:rsidRPr="00D3642B">
        <w:rPr>
          <w:sz w:val="24"/>
          <w:szCs w:val="24"/>
        </w:rPr>
        <w:t>- dot. Zadanie 22, pozycja 1</w:t>
      </w:r>
    </w:p>
    <w:p w14:paraId="311A6507" w14:textId="104B3A22" w:rsidR="0093770D" w:rsidRPr="00D3642B" w:rsidRDefault="003E3705" w:rsidP="0002301C">
      <w:pPr>
        <w:keepLines/>
        <w:autoSpaceDE w:val="0"/>
        <w:autoSpaceDN w:val="0"/>
        <w:adjustRightInd w:val="0"/>
        <w:rPr>
          <w:sz w:val="24"/>
          <w:szCs w:val="24"/>
        </w:rPr>
      </w:pPr>
      <w:r w:rsidRPr="00D3642B">
        <w:rPr>
          <w:sz w:val="24"/>
          <w:szCs w:val="24"/>
        </w:rPr>
        <w:t>Czy Zamawiający dopuści serwetę w rozmiarze 45cm x 45cm z centralnym otworem przylepnym o śr. 6cm?</w:t>
      </w:r>
      <w:r w:rsidR="0093770D" w:rsidRPr="00D3642B">
        <w:rPr>
          <w:b/>
          <w:bCs/>
          <w:sz w:val="24"/>
          <w:szCs w:val="24"/>
        </w:rPr>
        <w:br/>
        <w:t>Stanowisko (wyjaśnienie) Zamawiającego:</w:t>
      </w:r>
      <w:r w:rsidR="00D3642B" w:rsidRPr="00D3642B">
        <w:rPr>
          <w:b/>
          <w:bCs/>
          <w:sz w:val="24"/>
          <w:szCs w:val="24"/>
        </w:rPr>
        <w:t xml:space="preserve"> </w:t>
      </w:r>
      <w:r w:rsidR="00D3642B" w:rsidRPr="00D3642B">
        <w:rPr>
          <w:sz w:val="24"/>
          <w:szCs w:val="24"/>
        </w:rPr>
        <w:t>zgodnie z SWZ</w:t>
      </w:r>
    </w:p>
    <w:p w14:paraId="5CA28C71" w14:textId="77777777" w:rsidR="0093770D" w:rsidRPr="00D3642B" w:rsidRDefault="0093770D" w:rsidP="0093770D">
      <w:pPr>
        <w:rPr>
          <w:b/>
          <w:bCs/>
          <w:sz w:val="24"/>
          <w:szCs w:val="24"/>
        </w:rPr>
      </w:pPr>
    </w:p>
    <w:p w14:paraId="1494652C" w14:textId="77777777" w:rsidR="003E3705" w:rsidRPr="00D3642B" w:rsidRDefault="0093770D" w:rsidP="003E3705">
      <w:pPr>
        <w:keepLines/>
        <w:autoSpaceDE w:val="0"/>
        <w:autoSpaceDN w:val="0"/>
        <w:adjustRightInd w:val="0"/>
        <w:jc w:val="both"/>
        <w:rPr>
          <w:sz w:val="24"/>
          <w:szCs w:val="24"/>
        </w:rPr>
      </w:pPr>
      <w:r w:rsidRPr="00D3642B">
        <w:rPr>
          <w:b/>
          <w:bCs/>
          <w:sz w:val="24"/>
          <w:szCs w:val="24"/>
        </w:rPr>
        <w:t xml:space="preserve">Pytanie nr </w:t>
      </w:r>
      <w:r w:rsidR="003E3705" w:rsidRPr="00D3642B">
        <w:rPr>
          <w:b/>
          <w:bCs/>
          <w:sz w:val="24"/>
          <w:szCs w:val="24"/>
        </w:rPr>
        <w:t xml:space="preserve">92 </w:t>
      </w:r>
      <w:r w:rsidR="003E3705" w:rsidRPr="00D3642B">
        <w:rPr>
          <w:sz w:val="24"/>
          <w:szCs w:val="24"/>
        </w:rPr>
        <w:t>- dot. Zadanie 22, pozycja 1</w:t>
      </w:r>
    </w:p>
    <w:p w14:paraId="1BFA1664" w14:textId="77777777" w:rsidR="003E3705" w:rsidRPr="00D3642B" w:rsidRDefault="003E3705" w:rsidP="003E3705">
      <w:pPr>
        <w:keepLines/>
        <w:autoSpaceDE w:val="0"/>
        <w:autoSpaceDN w:val="0"/>
        <w:adjustRightInd w:val="0"/>
        <w:jc w:val="both"/>
        <w:rPr>
          <w:sz w:val="24"/>
          <w:szCs w:val="24"/>
        </w:rPr>
      </w:pPr>
      <w:r w:rsidRPr="00D3642B">
        <w:rPr>
          <w:sz w:val="24"/>
          <w:szCs w:val="24"/>
        </w:rPr>
        <w:t>Czy Zamawiający dopuści serwetę nieprzylepną w rozmiarze 50cm x 60cm?</w:t>
      </w:r>
    </w:p>
    <w:p w14:paraId="13365EC9" w14:textId="2DE493FE" w:rsidR="0093770D" w:rsidRPr="00D3642B" w:rsidRDefault="0093770D" w:rsidP="0093770D">
      <w:pPr>
        <w:autoSpaceDE w:val="0"/>
        <w:autoSpaceDN w:val="0"/>
        <w:adjustRightInd w:val="0"/>
        <w:rPr>
          <w:b/>
          <w:bCs/>
          <w:sz w:val="24"/>
          <w:szCs w:val="24"/>
        </w:rPr>
      </w:pPr>
      <w:r w:rsidRPr="00D3642B">
        <w:rPr>
          <w:b/>
          <w:bCs/>
          <w:sz w:val="24"/>
          <w:szCs w:val="24"/>
        </w:rPr>
        <w:t>Stanowisko (wyjaśnienie) Zamawiającego:</w:t>
      </w:r>
      <w:r w:rsidR="00D3642B" w:rsidRPr="00D3642B">
        <w:rPr>
          <w:b/>
          <w:bCs/>
          <w:sz w:val="24"/>
          <w:szCs w:val="24"/>
        </w:rPr>
        <w:t xml:space="preserve"> </w:t>
      </w:r>
      <w:r w:rsidR="00D3642B" w:rsidRPr="00D3642B">
        <w:rPr>
          <w:sz w:val="24"/>
          <w:szCs w:val="24"/>
        </w:rPr>
        <w:t>Zamawiający dopuszcza</w:t>
      </w:r>
    </w:p>
    <w:p w14:paraId="27DF02E9" w14:textId="77777777" w:rsidR="0093770D" w:rsidRPr="00D3642B" w:rsidRDefault="0093770D" w:rsidP="0093770D">
      <w:pPr>
        <w:rPr>
          <w:b/>
          <w:bCs/>
          <w:sz w:val="24"/>
          <w:szCs w:val="24"/>
        </w:rPr>
      </w:pPr>
    </w:p>
    <w:p w14:paraId="6E48349B" w14:textId="77777777" w:rsidR="003E3705" w:rsidRPr="00D3642B" w:rsidRDefault="0093770D" w:rsidP="003E3705">
      <w:pPr>
        <w:keepLines/>
        <w:autoSpaceDE w:val="0"/>
        <w:autoSpaceDN w:val="0"/>
        <w:adjustRightInd w:val="0"/>
        <w:jc w:val="both"/>
        <w:rPr>
          <w:sz w:val="24"/>
          <w:szCs w:val="24"/>
        </w:rPr>
      </w:pPr>
      <w:r w:rsidRPr="00D3642B">
        <w:rPr>
          <w:b/>
          <w:bCs/>
          <w:sz w:val="24"/>
          <w:szCs w:val="24"/>
        </w:rPr>
        <w:t xml:space="preserve">Pytanie nr </w:t>
      </w:r>
      <w:r w:rsidR="003E3705" w:rsidRPr="00D3642B">
        <w:rPr>
          <w:b/>
          <w:bCs/>
          <w:sz w:val="24"/>
          <w:szCs w:val="24"/>
        </w:rPr>
        <w:t xml:space="preserve">93 </w:t>
      </w:r>
      <w:r w:rsidR="003E3705" w:rsidRPr="00D3642B">
        <w:rPr>
          <w:sz w:val="24"/>
          <w:szCs w:val="24"/>
        </w:rPr>
        <w:t>- dot. Zadanie 22, pozycja 2</w:t>
      </w:r>
    </w:p>
    <w:p w14:paraId="631711FF" w14:textId="77777777" w:rsidR="003E3705" w:rsidRPr="00D3642B" w:rsidRDefault="003E3705" w:rsidP="003E3705">
      <w:pPr>
        <w:keepLines/>
        <w:autoSpaceDE w:val="0"/>
        <w:autoSpaceDN w:val="0"/>
        <w:adjustRightInd w:val="0"/>
        <w:jc w:val="both"/>
        <w:rPr>
          <w:sz w:val="24"/>
          <w:szCs w:val="24"/>
        </w:rPr>
      </w:pPr>
      <w:r w:rsidRPr="00D3642B">
        <w:rPr>
          <w:sz w:val="24"/>
          <w:szCs w:val="24"/>
        </w:rPr>
        <w:t>Czy Zamawiający dopuści zestaw o poniższym składzie:</w:t>
      </w:r>
    </w:p>
    <w:p w14:paraId="071A4EDD" w14:textId="77777777" w:rsidR="003E3705" w:rsidRPr="00D3642B" w:rsidRDefault="003E3705" w:rsidP="003E3705">
      <w:pPr>
        <w:jc w:val="both"/>
        <w:rPr>
          <w:sz w:val="24"/>
          <w:szCs w:val="24"/>
        </w:rPr>
      </w:pPr>
      <w:r w:rsidRPr="00D3642B">
        <w:rPr>
          <w:sz w:val="24"/>
          <w:szCs w:val="24"/>
        </w:rPr>
        <w:t>3 x Tupfer z gazy bez nitki RTG 17N 20cm x 20cm</w:t>
      </w:r>
    </w:p>
    <w:p w14:paraId="175024FE" w14:textId="77777777" w:rsidR="003E3705" w:rsidRPr="00D3642B" w:rsidRDefault="003E3705" w:rsidP="003E3705">
      <w:pPr>
        <w:jc w:val="both"/>
        <w:rPr>
          <w:sz w:val="24"/>
          <w:szCs w:val="24"/>
        </w:rPr>
      </w:pPr>
      <w:r w:rsidRPr="00D3642B">
        <w:rPr>
          <w:sz w:val="24"/>
          <w:szCs w:val="24"/>
        </w:rPr>
        <w:t>1 x Pęseta anatomiczna metalowa, 14cm</w:t>
      </w:r>
    </w:p>
    <w:p w14:paraId="78A7DA4B" w14:textId="77777777" w:rsidR="003E3705" w:rsidRPr="00D3642B" w:rsidRDefault="003E3705" w:rsidP="003E3705">
      <w:pPr>
        <w:jc w:val="both"/>
        <w:rPr>
          <w:sz w:val="24"/>
          <w:szCs w:val="24"/>
        </w:rPr>
      </w:pPr>
      <w:r w:rsidRPr="00D3642B">
        <w:rPr>
          <w:sz w:val="24"/>
          <w:szCs w:val="24"/>
        </w:rPr>
        <w:t>1 x Pęseta plastikowa niebieska 13cm</w:t>
      </w:r>
    </w:p>
    <w:p w14:paraId="5A6E6E06" w14:textId="77777777" w:rsidR="003E3705" w:rsidRPr="00D3642B" w:rsidRDefault="003E3705" w:rsidP="003E3705">
      <w:pPr>
        <w:keepLines/>
        <w:autoSpaceDE w:val="0"/>
        <w:autoSpaceDN w:val="0"/>
        <w:adjustRightInd w:val="0"/>
        <w:jc w:val="both"/>
        <w:rPr>
          <w:sz w:val="24"/>
          <w:szCs w:val="24"/>
        </w:rPr>
      </w:pPr>
      <w:r w:rsidRPr="00D3642B">
        <w:rPr>
          <w:sz w:val="24"/>
          <w:szCs w:val="24"/>
        </w:rPr>
        <w:t>1 x Ostrze do ściągania szwów krótkie 6,5cm</w:t>
      </w:r>
    </w:p>
    <w:p w14:paraId="597FC2E8" w14:textId="77777777" w:rsidR="003E3705" w:rsidRPr="00D3642B" w:rsidRDefault="003E3705" w:rsidP="003E3705">
      <w:pPr>
        <w:keepLines/>
        <w:autoSpaceDE w:val="0"/>
        <w:autoSpaceDN w:val="0"/>
        <w:adjustRightInd w:val="0"/>
        <w:jc w:val="both"/>
        <w:rPr>
          <w:sz w:val="24"/>
          <w:szCs w:val="24"/>
        </w:rPr>
      </w:pPr>
      <w:r w:rsidRPr="00D3642B">
        <w:rPr>
          <w:sz w:val="24"/>
          <w:szCs w:val="24"/>
        </w:rPr>
        <w:t>1 x Pojemnik okragły poj. 120 ml?</w:t>
      </w:r>
    </w:p>
    <w:p w14:paraId="317F7FD5" w14:textId="007300E9" w:rsidR="0093770D" w:rsidRPr="00D3642B" w:rsidRDefault="0093770D" w:rsidP="0093770D">
      <w:pPr>
        <w:autoSpaceDE w:val="0"/>
        <w:autoSpaceDN w:val="0"/>
        <w:adjustRightInd w:val="0"/>
        <w:rPr>
          <w:b/>
          <w:bCs/>
          <w:sz w:val="24"/>
          <w:szCs w:val="24"/>
        </w:rPr>
      </w:pPr>
      <w:r w:rsidRPr="00D3642B">
        <w:rPr>
          <w:b/>
          <w:bCs/>
          <w:sz w:val="24"/>
          <w:szCs w:val="24"/>
        </w:rPr>
        <w:t>Stanowisko (wyjaśnienie) Zamawiającego:</w:t>
      </w:r>
      <w:r w:rsidR="00D3642B" w:rsidRPr="00D3642B">
        <w:rPr>
          <w:b/>
          <w:bCs/>
          <w:sz w:val="24"/>
          <w:szCs w:val="24"/>
        </w:rPr>
        <w:t xml:space="preserve"> </w:t>
      </w:r>
      <w:r w:rsidR="00D3642B" w:rsidRPr="00D3642B">
        <w:rPr>
          <w:sz w:val="24"/>
          <w:szCs w:val="24"/>
        </w:rPr>
        <w:t>Zamawiający dopuszcza</w:t>
      </w:r>
    </w:p>
    <w:p w14:paraId="0357EA65" w14:textId="77777777" w:rsidR="0093770D" w:rsidRPr="00D3642B" w:rsidRDefault="0093770D" w:rsidP="0093770D">
      <w:pPr>
        <w:rPr>
          <w:b/>
          <w:bCs/>
          <w:sz w:val="24"/>
          <w:szCs w:val="24"/>
        </w:rPr>
      </w:pPr>
    </w:p>
    <w:p w14:paraId="2D685774" w14:textId="77777777" w:rsidR="001F0C81" w:rsidRPr="00D3642B" w:rsidRDefault="0093770D" w:rsidP="001F0C81">
      <w:pPr>
        <w:keepLines/>
        <w:autoSpaceDE w:val="0"/>
        <w:autoSpaceDN w:val="0"/>
        <w:adjustRightInd w:val="0"/>
        <w:jc w:val="both"/>
        <w:rPr>
          <w:sz w:val="24"/>
          <w:szCs w:val="24"/>
        </w:rPr>
      </w:pPr>
      <w:r w:rsidRPr="00D3642B">
        <w:rPr>
          <w:b/>
          <w:bCs/>
          <w:sz w:val="24"/>
          <w:szCs w:val="24"/>
        </w:rPr>
        <w:t xml:space="preserve">Pytanie nr </w:t>
      </w:r>
      <w:r w:rsidR="003E3705" w:rsidRPr="00D3642B">
        <w:rPr>
          <w:b/>
          <w:bCs/>
          <w:sz w:val="24"/>
          <w:szCs w:val="24"/>
        </w:rPr>
        <w:t xml:space="preserve">94 </w:t>
      </w:r>
      <w:r w:rsidR="003E3705" w:rsidRPr="00D3642B">
        <w:rPr>
          <w:sz w:val="24"/>
          <w:szCs w:val="24"/>
        </w:rPr>
        <w:t>- dot.</w:t>
      </w:r>
      <w:r w:rsidR="001F0C81" w:rsidRPr="00D3642B">
        <w:rPr>
          <w:sz w:val="24"/>
          <w:szCs w:val="24"/>
        </w:rPr>
        <w:t xml:space="preserve"> Zadanie 23</w:t>
      </w:r>
    </w:p>
    <w:p w14:paraId="16EFD4A9" w14:textId="77777777" w:rsidR="001F0C81" w:rsidRPr="00D3642B" w:rsidRDefault="001F0C81" w:rsidP="001F0C81">
      <w:pPr>
        <w:rPr>
          <w:sz w:val="24"/>
          <w:szCs w:val="24"/>
        </w:rPr>
      </w:pPr>
      <w:r w:rsidRPr="00D3642B">
        <w:rPr>
          <w:sz w:val="24"/>
          <w:szCs w:val="24"/>
        </w:rPr>
        <w:t>Czy Zamawiający dopuści przylepce włókninowe 2,5 x 15 cm?</w:t>
      </w:r>
    </w:p>
    <w:p w14:paraId="340D37AC" w14:textId="4DA90D93" w:rsidR="0093770D" w:rsidRPr="00D3642B" w:rsidRDefault="0093770D" w:rsidP="0093770D">
      <w:pPr>
        <w:autoSpaceDE w:val="0"/>
        <w:autoSpaceDN w:val="0"/>
        <w:adjustRightInd w:val="0"/>
        <w:rPr>
          <w:b/>
          <w:bCs/>
          <w:sz w:val="24"/>
          <w:szCs w:val="24"/>
        </w:rPr>
      </w:pPr>
      <w:r w:rsidRPr="00D3642B">
        <w:rPr>
          <w:b/>
          <w:bCs/>
          <w:sz w:val="24"/>
          <w:szCs w:val="24"/>
        </w:rPr>
        <w:t>Stanowisko (wyjaśnienie) Zamawiającego:</w:t>
      </w:r>
      <w:r w:rsidR="00D3642B" w:rsidRPr="00D3642B">
        <w:rPr>
          <w:b/>
          <w:bCs/>
          <w:sz w:val="24"/>
          <w:szCs w:val="24"/>
        </w:rPr>
        <w:t xml:space="preserve"> </w:t>
      </w:r>
      <w:r w:rsidR="00D3642B" w:rsidRPr="00D3642B">
        <w:rPr>
          <w:sz w:val="24"/>
          <w:szCs w:val="24"/>
        </w:rPr>
        <w:t>Zamawiający dopuszcza umieszczenie w zestawie przylepca włókninowego w rozmiarze 2,5x15 cm</w:t>
      </w:r>
    </w:p>
    <w:p w14:paraId="7A1D9A92" w14:textId="77777777" w:rsidR="0093770D" w:rsidRPr="0083167C" w:rsidRDefault="0093770D" w:rsidP="0093770D">
      <w:pPr>
        <w:rPr>
          <w:b/>
          <w:bCs/>
          <w:sz w:val="24"/>
          <w:szCs w:val="24"/>
          <w:highlight w:val="yellow"/>
        </w:rPr>
      </w:pPr>
    </w:p>
    <w:p w14:paraId="44564310" w14:textId="54D70637" w:rsidR="001F0C81" w:rsidRPr="00387123" w:rsidRDefault="0093770D" w:rsidP="001F0C81">
      <w:pPr>
        <w:keepLines/>
        <w:autoSpaceDE w:val="0"/>
        <w:autoSpaceDN w:val="0"/>
        <w:adjustRightInd w:val="0"/>
        <w:jc w:val="both"/>
        <w:rPr>
          <w:sz w:val="24"/>
          <w:szCs w:val="24"/>
        </w:rPr>
      </w:pPr>
      <w:r w:rsidRPr="00387123">
        <w:rPr>
          <w:b/>
          <w:bCs/>
          <w:sz w:val="24"/>
          <w:szCs w:val="24"/>
        </w:rPr>
        <w:t xml:space="preserve">Pytanie nr </w:t>
      </w:r>
      <w:r w:rsidR="003E3705" w:rsidRPr="00387123">
        <w:rPr>
          <w:b/>
          <w:bCs/>
          <w:sz w:val="24"/>
          <w:szCs w:val="24"/>
        </w:rPr>
        <w:t xml:space="preserve">95 </w:t>
      </w:r>
      <w:r w:rsidR="003E3705" w:rsidRPr="00387123">
        <w:rPr>
          <w:sz w:val="24"/>
          <w:szCs w:val="24"/>
        </w:rPr>
        <w:t>- dot.</w:t>
      </w:r>
      <w:r w:rsidR="001F0C81" w:rsidRPr="00387123">
        <w:rPr>
          <w:sz w:val="24"/>
          <w:szCs w:val="24"/>
        </w:rPr>
        <w:t xml:space="preserve"> Zadanie 24, pozycja 1</w:t>
      </w:r>
    </w:p>
    <w:p w14:paraId="3C578FC2" w14:textId="77777777" w:rsidR="001F0C81" w:rsidRPr="00387123" w:rsidRDefault="001F0C81" w:rsidP="001F0C81">
      <w:pPr>
        <w:keepLines/>
        <w:autoSpaceDE w:val="0"/>
        <w:autoSpaceDN w:val="0"/>
        <w:adjustRightInd w:val="0"/>
        <w:jc w:val="both"/>
        <w:rPr>
          <w:sz w:val="24"/>
          <w:szCs w:val="24"/>
        </w:rPr>
      </w:pPr>
      <w:r w:rsidRPr="00387123">
        <w:rPr>
          <w:sz w:val="24"/>
          <w:szCs w:val="24"/>
        </w:rPr>
        <w:t>Czy Zamawiający dopuści zestaw o poniższym składzie:</w:t>
      </w:r>
    </w:p>
    <w:p w14:paraId="0632E23E" w14:textId="77777777" w:rsidR="001F0C81" w:rsidRPr="00387123" w:rsidRDefault="001F0C81" w:rsidP="001F0C81">
      <w:pPr>
        <w:keepLines/>
        <w:autoSpaceDE w:val="0"/>
        <w:autoSpaceDN w:val="0"/>
        <w:adjustRightInd w:val="0"/>
        <w:jc w:val="both"/>
        <w:rPr>
          <w:sz w:val="24"/>
          <w:szCs w:val="24"/>
        </w:rPr>
      </w:pPr>
      <w:r w:rsidRPr="00387123">
        <w:rPr>
          <w:sz w:val="24"/>
          <w:szCs w:val="24"/>
        </w:rPr>
        <w:t>80 x Kompres z gazy 17N 16W 7,5cm x 7,5cm z nitką RTG</w:t>
      </w:r>
    </w:p>
    <w:p w14:paraId="691E130D" w14:textId="77777777" w:rsidR="001F0C81" w:rsidRPr="00387123" w:rsidRDefault="001F0C81" w:rsidP="001F0C81">
      <w:pPr>
        <w:keepLines/>
        <w:autoSpaceDE w:val="0"/>
        <w:autoSpaceDN w:val="0"/>
        <w:adjustRightInd w:val="0"/>
        <w:jc w:val="both"/>
        <w:rPr>
          <w:sz w:val="24"/>
          <w:szCs w:val="24"/>
        </w:rPr>
      </w:pPr>
      <w:r w:rsidRPr="00387123">
        <w:rPr>
          <w:sz w:val="24"/>
          <w:szCs w:val="24"/>
        </w:rPr>
        <w:t>4 x Serweta operacyjna z gazy 17N 4W 45cm x 45cm z nitką RTG i tasiemką</w:t>
      </w:r>
    </w:p>
    <w:p w14:paraId="41CDD235" w14:textId="77777777" w:rsidR="001F0C81" w:rsidRPr="00527AEC" w:rsidRDefault="001F0C81" w:rsidP="001F0C81">
      <w:pPr>
        <w:jc w:val="both"/>
        <w:rPr>
          <w:sz w:val="24"/>
          <w:szCs w:val="24"/>
        </w:rPr>
      </w:pPr>
      <w:r w:rsidRPr="00527AEC">
        <w:rPr>
          <w:sz w:val="24"/>
          <w:szCs w:val="24"/>
        </w:rPr>
        <w:t>4 x Tupfer z gazy z nitką RTG 17N 20cm x 20cm?</w:t>
      </w:r>
    </w:p>
    <w:p w14:paraId="5CBFD21E" w14:textId="576103D9"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387123" w:rsidRPr="00527AEC">
        <w:rPr>
          <w:b/>
          <w:bCs/>
          <w:sz w:val="24"/>
          <w:szCs w:val="24"/>
        </w:rPr>
        <w:t xml:space="preserve"> </w:t>
      </w:r>
      <w:r w:rsidR="00387123" w:rsidRPr="00527AEC">
        <w:rPr>
          <w:sz w:val="24"/>
          <w:szCs w:val="24"/>
        </w:rPr>
        <w:t>zgodnie z SWZ</w:t>
      </w:r>
    </w:p>
    <w:p w14:paraId="45ECA523" w14:textId="77777777" w:rsidR="0093770D" w:rsidRPr="00527AEC" w:rsidRDefault="0093770D" w:rsidP="0093770D">
      <w:pPr>
        <w:rPr>
          <w:b/>
          <w:bCs/>
          <w:sz w:val="24"/>
          <w:szCs w:val="24"/>
        </w:rPr>
      </w:pPr>
    </w:p>
    <w:p w14:paraId="169CD778" w14:textId="77777777" w:rsidR="001F0C81" w:rsidRPr="00527AEC" w:rsidRDefault="0093770D" w:rsidP="001F0C81">
      <w:pPr>
        <w:keepLines/>
        <w:autoSpaceDE w:val="0"/>
        <w:autoSpaceDN w:val="0"/>
        <w:adjustRightInd w:val="0"/>
        <w:jc w:val="both"/>
        <w:rPr>
          <w:sz w:val="24"/>
          <w:szCs w:val="24"/>
        </w:rPr>
      </w:pPr>
      <w:r w:rsidRPr="00527AEC">
        <w:rPr>
          <w:b/>
          <w:bCs/>
          <w:sz w:val="24"/>
          <w:szCs w:val="24"/>
        </w:rPr>
        <w:t xml:space="preserve">Pytanie nr </w:t>
      </w:r>
      <w:r w:rsidR="003E3705" w:rsidRPr="00527AEC">
        <w:rPr>
          <w:b/>
          <w:bCs/>
          <w:sz w:val="24"/>
          <w:szCs w:val="24"/>
        </w:rPr>
        <w:t xml:space="preserve">96 </w:t>
      </w:r>
      <w:r w:rsidR="003E3705" w:rsidRPr="00527AEC">
        <w:rPr>
          <w:sz w:val="24"/>
          <w:szCs w:val="24"/>
        </w:rPr>
        <w:t>- dot.</w:t>
      </w:r>
      <w:r w:rsidR="001F0C81" w:rsidRPr="00527AEC">
        <w:rPr>
          <w:sz w:val="24"/>
          <w:szCs w:val="24"/>
        </w:rPr>
        <w:t xml:space="preserve"> Zadanie 24, pozycja 2</w:t>
      </w:r>
    </w:p>
    <w:p w14:paraId="1A02D131" w14:textId="77777777" w:rsidR="001F0C81" w:rsidRPr="00527AEC" w:rsidRDefault="001F0C81" w:rsidP="001F0C81">
      <w:pPr>
        <w:keepLines/>
        <w:autoSpaceDE w:val="0"/>
        <w:autoSpaceDN w:val="0"/>
        <w:adjustRightInd w:val="0"/>
        <w:jc w:val="both"/>
        <w:rPr>
          <w:sz w:val="24"/>
          <w:szCs w:val="24"/>
        </w:rPr>
      </w:pPr>
      <w:r w:rsidRPr="00527AEC">
        <w:rPr>
          <w:sz w:val="24"/>
          <w:szCs w:val="24"/>
        </w:rPr>
        <w:t>Czy Zamawiający dopuści zestaw o poniższym składzie:</w:t>
      </w:r>
    </w:p>
    <w:p w14:paraId="791FF9EC" w14:textId="77777777" w:rsidR="001F0C81" w:rsidRPr="00527AEC" w:rsidRDefault="001F0C81" w:rsidP="001F0C81">
      <w:pPr>
        <w:jc w:val="both"/>
        <w:rPr>
          <w:sz w:val="24"/>
          <w:szCs w:val="24"/>
        </w:rPr>
      </w:pPr>
      <w:r w:rsidRPr="00527AEC">
        <w:rPr>
          <w:sz w:val="24"/>
          <w:szCs w:val="24"/>
        </w:rPr>
        <w:t>60 x Kompres z gazy 17N 8W 10cm x 10cm z nitką RTG</w:t>
      </w:r>
    </w:p>
    <w:p w14:paraId="5AC3CA9E" w14:textId="77777777" w:rsidR="001F0C81" w:rsidRPr="00527AEC" w:rsidRDefault="001F0C81" w:rsidP="001F0C81">
      <w:pPr>
        <w:jc w:val="both"/>
        <w:rPr>
          <w:sz w:val="24"/>
          <w:szCs w:val="24"/>
        </w:rPr>
      </w:pPr>
      <w:r w:rsidRPr="00527AEC">
        <w:rPr>
          <w:sz w:val="24"/>
          <w:szCs w:val="24"/>
        </w:rPr>
        <w:t>3 x Tupfer z gazy z nitką RTG 17N 15cm x 15cm</w:t>
      </w:r>
    </w:p>
    <w:p w14:paraId="5335ABD7" w14:textId="77777777" w:rsidR="001F0C81" w:rsidRPr="00527AEC" w:rsidRDefault="001F0C81" w:rsidP="001F0C81">
      <w:pPr>
        <w:jc w:val="both"/>
        <w:rPr>
          <w:sz w:val="24"/>
          <w:szCs w:val="24"/>
        </w:rPr>
      </w:pPr>
      <w:r w:rsidRPr="00527AEC">
        <w:rPr>
          <w:sz w:val="24"/>
          <w:szCs w:val="24"/>
        </w:rPr>
        <w:t>3 x Serweta operacyjna z gazy 17N 6W 45cm x 45cm z nitką RTG i tasiemką</w:t>
      </w:r>
    </w:p>
    <w:p w14:paraId="4D0E46E6" w14:textId="77777777" w:rsidR="001F0C81" w:rsidRPr="00527AEC" w:rsidRDefault="001F0C81" w:rsidP="001F0C81">
      <w:pPr>
        <w:jc w:val="both"/>
        <w:rPr>
          <w:sz w:val="24"/>
          <w:szCs w:val="24"/>
        </w:rPr>
      </w:pPr>
      <w:r w:rsidRPr="00527AEC">
        <w:rPr>
          <w:sz w:val="24"/>
          <w:szCs w:val="24"/>
        </w:rPr>
        <w:t>2 x Kompres z gazy 17N 12W 10cm x 20cm z nitką RTG?</w:t>
      </w:r>
    </w:p>
    <w:p w14:paraId="559618C5" w14:textId="755A6CD3"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387123" w:rsidRPr="00527AEC">
        <w:rPr>
          <w:b/>
          <w:bCs/>
          <w:sz w:val="24"/>
          <w:szCs w:val="24"/>
        </w:rPr>
        <w:t xml:space="preserve"> </w:t>
      </w:r>
      <w:r w:rsidR="00387123" w:rsidRPr="00527AEC">
        <w:rPr>
          <w:sz w:val="24"/>
          <w:szCs w:val="24"/>
        </w:rPr>
        <w:t>zgodnie z SWZ</w:t>
      </w:r>
    </w:p>
    <w:p w14:paraId="7A4117C7" w14:textId="77777777" w:rsidR="0093770D" w:rsidRPr="00527AEC" w:rsidRDefault="0093770D" w:rsidP="0093770D">
      <w:pPr>
        <w:rPr>
          <w:b/>
          <w:bCs/>
          <w:sz w:val="24"/>
          <w:szCs w:val="24"/>
        </w:rPr>
      </w:pPr>
    </w:p>
    <w:p w14:paraId="23C5E307" w14:textId="77777777" w:rsidR="001F0C81" w:rsidRPr="00527AEC" w:rsidRDefault="0093770D" w:rsidP="001F0C81">
      <w:pPr>
        <w:keepLines/>
        <w:autoSpaceDE w:val="0"/>
        <w:autoSpaceDN w:val="0"/>
        <w:adjustRightInd w:val="0"/>
        <w:jc w:val="both"/>
        <w:rPr>
          <w:sz w:val="24"/>
          <w:szCs w:val="24"/>
        </w:rPr>
      </w:pPr>
      <w:r w:rsidRPr="00527AEC">
        <w:rPr>
          <w:b/>
          <w:bCs/>
          <w:sz w:val="24"/>
          <w:szCs w:val="24"/>
        </w:rPr>
        <w:t xml:space="preserve">Pytanie nr </w:t>
      </w:r>
      <w:r w:rsidR="003E3705" w:rsidRPr="00527AEC">
        <w:rPr>
          <w:b/>
          <w:bCs/>
          <w:sz w:val="24"/>
          <w:szCs w:val="24"/>
        </w:rPr>
        <w:t xml:space="preserve">97 </w:t>
      </w:r>
      <w:r w:rsidR="003E3705" w:rsidRPr="00527AEC">
        <w:rPr>
          <w:sz w:val="24"/>
          <w:szCs w:val="24"/>
        </w:rPr>
        <w:t>- dot.</w:t>
      </w:r>
      <w:r w:rsidR="001F0C81" w:rsidRPr="00527AEC">
        <w:rPr>
          <w:sz w:val="24"/>
          <w:szCs w:val="24"/>
        </w:rPr>
        <w:t xml:space="preserve"> Zadanie 24, pozycja 3</w:t>
      </w:r>
    </w:p>
    <w:p w14:paraId="79A34E78" w14:textId="77777777" w:rsidR="001F0C81" w:rsidRPr="00527AEC" w:rsidRDefault="001F0C81" w:rsidP="001F0C81">
      <w:pPr>
        <w:keepLines/>
        <w:autoSpaceDE w:val="0"/>
        <w:autoSpaceDN w:val="0"/>
        <w:adjustRightInd w:val="0"/>
        <w:jc w:val="both"/>
        <w:rPr>
          <w:sz w:val="24"/>
          <w:szCs w:val="24"/>
        </w:rPr>
      </w:pPr>
      <w:r w:rsidRPr="00527AEC">
        <w:rPr>
          <w:sz w:val="24"/>
          <w:szCs w:val="24"/>
        </w:rPr>
        <w:t>Czy Zamawiający dopuści zestaw o poniższym składzie:</w:t>
      </w:r>
    </w:p>
    <w:p w14:paraId="09064403" w14:textId="77777777" w:rsidR="001F0C81" w:rsidRPr="00527AEC" w:rsidRDefault="001F0C81" w:rsidP="001F0C81">
      <w:pPr>
        <w:keepLines/>
        <w:autoSpaceDE w:val="0"/>
        <w:autoSpaceDN w:val="0"/>
        <w:adjustRightInd w:val="0"/>
        <w:jc w:val="both"/>
        <w:rPr>
          <w:sz w:val="24"/>
          <w:szCs w:val="24"/>
        </w:rPr>
      </w:pPr>
      <w:r w:rsidRPr="00527AEC">
        <w:rPr>
          <w:sz w:val="24"/>
          <w:szCs w:val="24"/>
        </w:rPr>
        <w:t>10 x Tupfer z gazy z nitką RTG 17N 15cm x 15cm</w:t>
      </w:r>
    </w:p>
    <w:p w14:paraId="506BE8A7" w14:textId="77777777" w:rsidR="001F0C81" w:rsidRPr="00527AEC" w:rsidRDefault="001F0C81" w:rsidP="001F0C81">
      <w:pPr>
        <w:keepLines/>
        <w:autoSpaceDE w:val="0"/>
        <w:autoSpaceDN w:val="0"/>
        <w:adjustRightInd w:val="0"/>
        <w:jc w:val="both"/>
        <w:rPr>
          <w:sz w:val="24"/>
          <w:szCs w:val="24"/>
        </w:rPr>
      </w:pPr>
      <w:r w:rsidRPr="00527AEC">
        <w:rPr>
          <w:sz w:val="24"/>
          <w:szCs w:val="24"/>
        </w:rPr>
        <w:t>60 x Kompres z gazy 17N 12W 10cm x 10cm z nitką RTG</w:t>
      </w:r>
    </w:p>
    <w:p w14:paraId="2E3A21CF" w14:textId="104A7B12" w:rsidR="0093770D" w:rsidRPr="00527AEC" w:rsidRDefault="001F0C81" w:rsidP="001F0C81">
      <w:pPr>
        <w:autoSpaceDE w:val="0"/>
        <w:autoSpaceDN w:val="0"/>
        <w:adjustRightInd w:val="0"/>
        <w:rPr>
          <w:b/>
          <w:bCs/>
          <w:sz w:val="24"/>
          <w:szCs w:val="24"/>
        </w:rPr>
      </w:pPr>
      <w:r w:rsidRPr="00527AEC">
        <w:rPr>
          <w:sz w:val="24"/>
          <w:szCs w:val="24"/>
        </w:rPr>
        <w:t>30 x Kompres z gazy 17N 8W 10cm x 10cm z nitką RTG?</w:t>
      </w:r>
      <w:r w:rsidR="0093770D" w:rsidRPr="00527AEC">
        <w:rPr>
          <w:b/>
          <w:bCs/>
          <w:sz w:val="24"/>
          <w:szCs w:val="24"/>
        </w:rPr>
        <w:br/>
        <w:t>Stanowisko (wyjaśnienie) Zamawiającego:</w:t>
      </w:r>
      <w:r w:rsidR="00387123" w:rsidRPr="00527AEC">
        <w:rPr>
          <w:sz w:val="24"/>
          <w:szCs w:val="24"/>
        </w:rPr>
        <w:t xml:space="preserve"> zgodnie z SWZ</w:t>
      </w:r>
    </w:p>
    <w:p w14:paraId="072FC710" w14:textId="77777777" w:rsidR="0093770D" w:rsidRPr="00527AEC" w:rsidRDefault="0093770D" w:rsidP="0093770D">
      <w:pPr>
        <w:rPr>
          <w:b/>
          <w:bCs/>
          <w:sz w:val="24"/>
          <w:szCs w:val="24"/>
        </w:rPr>
      </w:pPr>
    </w:p>
    <w:p w14:paraId="3C88BCCF" w14:textId="04A251E4" w:rsidR="001F0C81" w:rsidRPr="00527AEC" w:rsidRDefault="0093770D" w:rsidP="001F0C81">
      <w:pPr>
        <w:autoSpaceDE w:val="0"/>
        <w:autoSpaceDN w:val="0"/>
        <w:adjustRightInd w:val="0"/>
        <w:rPr>
          <w:sz w:val="24"/>
          <w:szCs w:val="24"/>
        </w:rPr>
      </w:pPr>
      <w:r w:rsidRPr="00527AEC">
        <w:rPr>
          <w:b/>
          <w:bCs/>
          <w:sz w:val="24"/>
          <w:szCs w:val="24"/>
        </w:rPr>
        <w:lastRenderedPageBreak/>
        <w:t xml:space="preserve">Pytanie nr </w:t>
      </w:r>
      <w:r w:rsidR="003E3705" w:rsidRPr="00527AEC">
        <w:rPr>
          <w:b/>
          <w:bCs/>
          <w:sz w:val="24"/>
          <w:szCs w:val="24"/>
        </w:rPr>
        <w:t xml:space="preserve">98 </w:t>
      </w:r>
      <w:r w:rsidR="003E3705" w:rsidRPr="00527AEC">
        <w:rPr>
          <w:sz w:val="24"/>
          <w:szCs w:val="24"/>
        </w:rPr>
        <w:t>- dot.</w:t>
      </w:r>
      <w:r w:rsidR="001F0C81" w:rsidRPr="00527AEC">
        <w:rPr>
          <w:sz w:val="24"/>
          <w:szCs w:val="24"/>
        </w:rPr>
        <w:t xml:space="preserve"> Zadanie 24, pozycja 4</w:t>
      </w:r>
    </w:p>
    <w:p w14:paraId="64C02C3C" w14:textId="77777777" w:rsidR="001F0C81" w:rsidRPr="00527AEC" w:rsidRDefault="001F0C81" w:rsidP="001F0C81">
      <w:pPr>
        <w:keepLines/>
        <w:autoSpaceDE w:val="0"/>
        <w:autoSpaceDN w:val="0"/>
        <w:adjustRightInd w:val="0"/>
        <w:jc w:val="both"/>
        <w:rPr>
          <w:sz w:val="24"/>
          <w:szCs w:val="24"/>
        </w:rPr>
      </w:pPr>
      <w:r w:rsidRPr="00527AEC">
        <w:rPr>
          <w:sz w:val="24"/>
          <w:szCs w:val="24"/>
        </w:rPr>
        <w:t>Czy Zamawiający dopuści zestaw o poniższym składzie:</w:t>
      </w:r>
    </w:p>
    <w:p w14:paraId="3B6DEE3C" w14:textId="77777777" w:rsidR="001F0C81" w:rsidRPr="00527AEC" w:rsidRDefault="001F0C81" w:rsidP="001F0C81">
      <w:pPr>
        <w:keepLines/>
        <w:autoSpaceDE w:val="0"/>
        <w:autoSpaceDN w:val="0"/>
        <w:adjustRightInd w:val="0"/>
        <w:jc w:val="both"/>
        <w:rPr>
          <w:sz w:val="24"/>
          <w:szCs w:val="24"/>
        </w:rPr>
      </w:pPr>
      <w:r w:rsidRPr="00527AEC">
        <w:rPr>
          <w:sz w:val="24"/>
          <w:szCs w:val="24"/>
        </w:rPr>
        <w:t>40 x Kompres z gazy 17N 16W 7,5cm x 7,5cm z nitką RTG</w:t>
      </w:r>
    </w:p>
    <w:p w14:paraId="035957FB" w14:textId="77777777" w:rsidR="001F0C81" w:rsidRPr="00527AEC" w:rsidRDefault="001F0C81" w:rsidP="001F0C81">
      <w:pPr>
        <w:keepLines/>
        <w:autoSpaceDE w:val="0"/>
        <w:autoSpaceDN w:val="0"/>
        <w:adjustRightInd w:val="0"/>
        <w:jc w:val="both"/>
        <w:rPr>
          <w:sz w:val="24"/>
          <w:szCs w:val="24"/>
        </w:rPr>
      </w:pPr>
      <w:r w:rsidRPr="00527AEC">
        <w:rPr>
          <w:sz w:val="24"/>
          <w:szCs w:val="24"/>
        </w:rPr>
        <w:t>2 x Serweta operacyjna z gazy 17N 4W 45cm x 45cm z nitką RTG i tasiemką</w:t>
      </w:r>
    </w:p>
    <w:p w14:paraId="1590E60B" w14:textId="77777777" w:rsidR="001F0C81" w:rsidRPr="00527AEC" w:rsidRDefault="001F0C81" w:rsidP="001F0C81">
      <w:pPr>
        <w:jc w:val="both"/>
        <w:rPr>
          <w:sz w:val="24"/>
          <w:szCs w:val="24"/>
        </w:rPr>
      </w:pPr>
      <w:r w:rsidRPr="00527AEC">
        <w:rPr>
          <w:sz w:val="24"/>
          <w:szCs w:val="24"/>
        </w:rPr>
        <w:t>4 x Tupfer z gazy z nitką RTG 17N 20cm x 20cm?</w:t>
      </w:r>
    </w:p>
    <w:p w14:paraId="104DE158" w14:textId="4D030DB6"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16CA9F06" w14:textId="77777777" w:rsidR="0093770D" w:rsidRPr="00527AEC" w:rsidRDefault="0093770D" w:rsidP="0093770D">
      <w:pPr>
        <w:rPr>
          <w:b/>
          <w:bCs/>
          <w:sz w:val="24"/>
          <w:szCs w:val="24"/>
        </w:rPr>
      </w:pPr>
    </w:p>
    <w:p w14:paraId="5ACD4200" w14:textId="77777777" w:rsidR="001F0C81" w:rsidRPr="00527AEC" w:rsidRDefault="0093770D" w:rsidP="001F0C81">
      <w:pPr>
        <w:keepLines/>
        <w:autoSpaceDE w:val="0"/>
        <w:autoSpaceDN w:val="0"/>
        <w:adjustRightInd w:val="0"/>
        <w:jc w:val="both"/>
        <w:rPr>
          <w:sz w:val="24"/>
          <w:szCs w:val="24"/>
        </w:rPr>
      </w:pPr>
      <w:r w:rsidRPr="00527AEC">
        <w:rPr>
          <w:b/>
          <w:bCs/>
          <w:sz w:val="24"/>
          <w:szCs w:val="24"/>
        </w:rPr>
        <w:t xml:space="preserve">Pytanie nr </w:t>
      </w:r>
      <w:r w:rsidR="003E3705" w:rsidRPr="00527AEC">
        <w:rPr>
          <w:b/>
          <w:bCs/>
          <w:sz w:val="24"/>
          <w:szCs w:val="24"/>
        </w:rPr>
        <w:t xml:space="preserve">99 </w:t>
      </w:r>
      <w:r w:rsidR="003E3705" w:rsidRPr="00527AEC">
        <w:rPr>
          <w:sz w:val="24"/>
          <w:szCs w:val="24"/>
        </w:rPr>
        <w:t>- dot.</w:t>
      </w:r>
      <w:r w:rsidR="001F0C81" w:rsidRPr="00527AEC">
        <w:rPr>
          <w:sz w:val="24"/>
          <w:szCs w:val="24"/>
        </w:rPr>
        <w:t xml:space="preserve"> Zadanie 25</w:t>
      </w:r>
    </w:p>
    <w:p w14:paraId="0F69E560" w14:textId="77777777" w:rsidR="001F0C81" w:rsidRPr="00527AEC" w:rsidRDefault="001F0C81" w:rsidP="001F0C81">
      <w:pPr>
        <w:keepLines/>
        <w:autoSpaceDE w:val="0"/>
        <w:autoSpaceDN w:val="0"/>
        <w:adjustRightInd w:val="0"/>
        <w:jc w:val="both"/>
        <w:rPr>
          <w:sz w:val="24"/>
          <w:szCs w:val="24"/>
        </w:rPr>
      </w:pPr>
      <w:r w:rsidRPr="00527AEC">
        <w:rPr>
          <w:sz w:val="24"/>
          <w:szCs w:val="24"/>
        </w:rPr>
        <w:t>Czy Zamawiający dopuści zestaw o poniższym składzie zapakowany w rękaw papierowo foliowy w zestawie znajdują się dwa pojemniki 120cm, jeden pojemnik może służyć w ramach blistra:</w:t>
      </w:r>
    </w:p>
    <w:p w14:paraId="6C915283" w14:textId="77777777" w:rsidR="001F0C81" w:rsidRPr="00527AEC" w:rsidRDefault="001F0C81" w:rsidP="001F0C81">
      <w:pPr>
        <w:keepLines/>
        <w:autoSpaceDE w:val="0"/>
        <w:autoSpaceDN w:val="0"/>
        <w:adjustRightInd w:val="0"/>
        <w:jc w:val="both"/>
        <w:rPr>
          <w:sz w:val="24"/>
          <w:szCs w:val="24"/>
        </w:rPr>
      </w:pPr>
      <w:r w:rsidRPr="00527AEC">
        <w:rPr>
          <w:sz w:val="24"/>
          <w:szCs w:val="24"/>
        </w:rPr>
        <w:t>5 x Tupfer z gazy bez nitki RTG 17N 20cm x 20cm</w:t>
      </w:r>
    </w:p>
    <w:p w14:paraId="1E17661A" w14:textId="77777777" w:rsidR="001F0C81" w:rsidRPr="00527AEC" w:rsidRDefault="001F0C81" w:rsidP="001F0C81">
      <w:pPr>
        <w:jc w:val="both"/>
        <w:rPr>
          <w:sz w:val="24"/>
          <w:szCs w:val="24"/>
        </w:rPr>
      </w:pPr>
      <w:r w:rsidRPr="00527AEC">
        <w:rPr>
          <w:sz w:val="24"/>
          <w:szCs w:val="24"/>
        </w:rPr>
        <w:t>1 x Chwytak plastikowy 23cm</w:t>
      </w:r>
    </w:p>
    <w:p w14:paraId="02B4A653" w14:textId="77777777" w:rsidR="001F0C81" w:rsidRPr="00527AEC" w:rsidRDefault="001F0C81" w:rsidP="001F0C81">
      <w:pPr>
        <w:keepLines/>
        <w:autoSpaceDE w:val="0"/>
        <w:autoSpaceDN w:val="0"/>
        <w:adjustRightInd w:val="0"/>
        <w:jc w:val="both"/>
        <w:rPr>
          <w:sz w:val="24"/>
          <w:szCs w:val="24"/>
        </w:rPr>
      </w:pPr>
      <w:r w:rsidRPr="00527AEC">
        <w:rPr>
          <w:sz w:val="24"/>
          <w:szCs w:val="24"/>
        </w:rPr>
        <w:t>2 x Pojemnik okrągły poj. 120ml, przezroczysty, z podziałką, wysokość 3,5 cm?</w:t>
      </w:r>
    </w:p>
    <w:p w14:paraId="7643698A" w14:textId="599EF231"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1334D476" w14:textId="77777777" w:rsidR="0093770D" w:rsidRPr="00527AEC" w:rsidRDefault="0093770D" w:rsidP="0093770D">
      <w:pPr>
        <w:rPr>
          <w:b/>
          <w:bCs/>
          <w:sz w:val="24"/>
          <w:szCs w:val="24"/>
        </w:rPr>
      </w:pPr>
    </w:p>
    <w:p w14:paraId="6EB99F44" w14:textId="77777777" w:rsidR="001F0C81" w:rsidRPr="00527AEC" w:rsidRDefault="0093770D" w:rsidP="001F0C81">
      <w:pPr>
        <w:keepLines/>
        <w:autoSpaceDE w:val="0"/>
        <w:autoSpaceDN w:val="0"/>
        <w:adjustRightInd w:val="0"/>
        <w:rPr>
          <w:sz w:val="24"/>
          <w:szCs w:val="24"/>
        </w:rPr>
      </w:pPr>
      <w:r w:rsidRPr="00527AEC">
        <w:rPr>
          <w:b/>
          <w:bCs/>
          <w:sz w:val="24"/>
          <w:szCs w:val="24"/>
        </w:rPr>
        <w:t xml:space="preserve">Pytanie nr </w:t>
      </w:r>
      <w:r w:rsidR="003E3705" w:rsidRPr="00527AEC">
        <w:rPr>
          <w:b/>
          <w:bCs/>
          <w:sz w:val="24"/>
          <w:szCs w:val="24"/>
        </w:rPr>
        <w:t xml:space="preserve">100 </w:t>
      </w:r>
      <w:r w:rsidR="003E3705" w:rsidRPr="00527AEC">
        <w:rPr>
          <w:sz w:val="24"/>
          <w:szCs w:val="24"/>
        </w:rPr>
        <w:t>- dot.</w:t>
      </w:r>
      <w:r w:rsidR="001F0C81" w:rsidRPr="00527AEC">
        <w:rPr>
          <w:sz w:val="24"/>
          <w:szCs w:val="24"/>
        </w:rPr>
        <w:t xml:space="preserve"> Zadanie 26, pozycja 1-4, 6, 8, 9</w:t>
      </w:r>
    </w:p>
    <w:p w14:paraId="621FF15B" w14:textId="6297E6DC" w:rsidR="001F0C81" w:rsidRPr="00527AEC" w:rsidRDefault="001F0C81" w:rsidP="001F0C81">
      <w:pPr>
        <w:keepLines/>
        <w:autoSpaceDE w:val="0"/>
        <w:autoSpaceDN w:val="0"/>
        <w:adjustRightInd w:val="0"/>
        <w:rPr>
          <w:sz w:val="24"/>
          <w:szCs w:val="24"/>
        </w:rPr>
      </w:pPr>
      <w:r w:rsidRPr="00527AEC">
        <w:rPr>
          <w:sz w:val="24"/>
          <w:szCs w:val="24"/>
        </w:rPr>
        <w:t>Czy Zamawiający dopuści serwety wykonane z laminatu foli polietylenowej i włókniny polipropylenowej o gramaturze 60g/m2?</w:t>
      </w:r>
    </w:p>
    <w:p w14:paraId="3BA4ED80" w14:textId="34F7F719"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41381341" w14:textId="77777777" w:rsidR="0093770D" w:rsidRPr="00527AEC" w:rsidRDefault="0093770D" w:rsidP="0093770D">
      <w:pPr>
        <w:rPr>
          <w:b/>
          <w:bCs/>
          <w:sz w:val="24"/>
          <w:szCs w:val="24"/>
        </w:rPr>
      </w:pPr>
    </w:p>
    <w:p w14:paraId="5A0803C3" w14:textId="0EC18374"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101 </w:t>
      </w:r>
      <w:r w:rsidR="004F3B1F" w:rsidRPr="00527AEC">
        <w:rPr>
          <w:sz w:val="24"/>
          <w:szCs w:val="24"/>
        </w:rPr>
        <w:t>- dot. Zadanie 26, pozycja 5</w:t>
      </w:r>
    </w:p>
    <w:p w14:paraId="00853140"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kieszeń jednokomorową na płyny w rozmiarze 50x60cm?</w:t>
      </w:r>
    </w:p>
    <w:p w14:paraId="1F477098" w14:textId="54190157"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b/>
          <w:bCs/>
          <w:sz w:val="24"/>
          <w:szCs w:val="24"/>
        </w:rPr>
        <w:t xml:space="preserve"> </w:t>
      </w:r>
      <w:r w:rsidR="00527AEC" w:rsidRPr="00527AEC">
        <w:rPr>
          <w:sz w:val="24"/>
          <w:szCs w:val="24"/>
        </w:rPr>
        <w:t>zgodnie z SWZ</w:t>
      </w:r>
    </w:p>
    <w:p w14:paraId="12B731BE" w14:textId="77777777" w:rsidR="0093770D" w:rsidRPr="00527AEC" w:rsidRDefault="0093770D" w:rsidP="0093770D">
      <w:pPr>
        <w:rPr>
          <w:b/>
          <w:bCs/>
          <w:sz w:val="24"/>
          <w:szCs w:val="24"/>
        </w:rPr>
      </w:pPr>
    </w:p>
    <w:p w14:paraId="428E874C" w14:textId="2FD38712"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 102 </w:t>
      </w:r>
      <w:r w:rsidR="004F3B1F" w:rsidRPr="00527AEC">
        <w:rPr>
          <w:sz w:val="24"/>
          <w:szCs w:val="24"/>
        </w:rPr>
        <w:t>- dot. Zadanie 26, pozycja 7</w:t>
      </w:r>
    </w:p>
    <w:p w14:paraId="70E93F9B"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serwetę samoprzylepną o wymiarach 150cm x 250cm, wzmocnioną z wycięciem "U" o wymiarach 7cm x 70 cm, wykonaną z chłonnego i nieprzemakalnego laminatu dwuwarstwowego o gramaturze 60 g/m2, w strefie krytycznej wyposażoną we wzmocnienie wysokochłonne o gramaturze 80 g/m2, zintegrowana z organizatorami przewodów?</w:t>
      </w:r>
    </w:p>
    <w:p w14:paraId="14D35E5B" w14:textId="0B563BE5"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0BD79424" w14:textId="77777777" w:rsidR="0093770D" w:rsidRPr="00527AEC" w:rsidRDefault="0093770D" w:rsidP="0093770D">
      <w:pPr>
        <w:rPr>
          <w:b/>
          <w:bCs/>
          <w:sz w:val="24"/>
          <w:szCs w:val="24"/>
        </w:rPr>
      </w:pPr>
    </w:p>
    <w:p w14:paraId="26278A3F" w14:textId="4BBD2116"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103 </w:t>
      </w:r>
      <w:r w:rsidR="004F3B1F" w:rsidRPr="00527AEC">
        <w:rPr>
          <w:sz w:val="24"/>
          <w:szCs w:val="24"/>
        </w:rPr>
        <w:t>- dot. Zadanie 26, pozycja 8</w:t>
      </w:r>
    </w:p>
    <w:p w14:paraId="55EF4E74"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serwetę z otworem przylepnym o średnicy 7cm lub 10cm?</w:t>
      </w:r>
    </w:p>
    <w:p w14:paraId="685ADCB4" w14:textId="0BB7318E"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b/>
          <w:bCs/>
          <w:sz w:val="24"/>
          <w:szCs w:val="24"/>
        </w:rPr>
        <w:t xml:space="preserve"> </w:t>
      </w:r>
      <w:r w:rsidR="00527AEC" w:rsidRPr="00527AEC">
        <w:rPr>
          <w:sz w:val="24"/>
          <w:szCs w:val="24"/>
        </w:rPr>
        <w:t>zgodnie z SWZ</w:t>
      </w:r>
    </w:p>
    <w:p w14:paraId="00D1C501" w14:textId="77777777" w:rsidR="0093770D" w:rsidRPr="00527AEC" w:rsidRDefault="0093770D" w:rsidP="0093770D">
      <w:pPr>
        <w:rPr>
          <w:b/>
          <w:bCs/>
          <w:sz w:val="24"/>
          <w:szCs w:val="24"/>
        </w:rPr>
      </w:pPr>
    </w:p>
    <w:p w14:paraId="0EDE8481" w14:textId="3EE610E4"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104 </w:t>
      </w:r>
      <w:r w:rsidR="004F3B1F" w:rsidRPr="00527AEC">
        <w:rPr>
          <w:sz w:val="24"/>
          <w:szCs w:val="24"/>
        </w:rPr>
        <w:t>- dot. Zadanie 26, pozycja 9</w:t>
      </w:r>
    </w:p>
    <w:p w14:paraId="098E02B6"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serwetę w rozmiarze 90x120cm z otworem przylepnym o średnicy 10cm?</w:t>
      </w:r>
    </w:p>
    <w:p w14:paraId="53E51AC8" w14:textId="0283A14D"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17413ADF" w14:textId="77777777" w:rsidR="0093770D" w:rsidRPr="00527AEC" w:rsidRDefault="0093770D" w:rsidP="0093770D">
      <w:pPr>
        <w:rPr>
          <w:b/>
          <w:bCs/>
          <w:sz w:val="24"/>
          <w:szCs w:val="24"/>
        </w:rPr>
      </w:pPr>
    </w:p>
    <w:p w14:paraId="69A00D14" w14:textId="77777777"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105 </w:t>
      </w:r>
      <w:r w:rsidR="004F3B1F" w:rsidRPr="00527AEC">
        <w:rPr>
          <w:sz w:val="24"/>
          <w:szCs w:val="24"/>
        </w:rPr>
        <w:t>- dot. Zadanie 26, pozycja 9</w:t>
      </w:r>
    </w:p>
    <w:p w14:paraId="3C22AA75"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serwetę z otworem przylepnym o średnicy 6x8cm lub 7cm?</w:t>
      </w:r>
    </w:p>
    <w:p w14:paraId="3C7C2E77" w14:textId="4F454113" w:rsidR="0093770D" w:rsidRPr="00527AEC" w:rsidRDefault="0093770D" w:rsidP="0093770D">
      <w:pPr>
        <w:autoSpaceDE w:val="0"/>
        <w:autoSpaceDN w:val="0"/>
        <w:adjustRightInd w:val="0"/>
        <w:rPr>
          <w:sz w:val="24"/>
          <w:szCs w:val="24"/>
        </w:rPr>
      </w:pPr>
      <w:r w:rsidRPr="00527AEC">
        <w:rPr>
          <w:b/>
          <w:bCs/>
          <w:sz w:val="24"/>
          <w:szCs w:val="24"/>
        </w:rPr>
        <w:t>Stanowisko (wyjaśnienie) Zamawiającego:</w:t>
      </w:r>
      <w:r w:rsidR="00527AEC" w:rsidRPr="00527AEC">
        <w:rPr>
          <w:sz w:val="24"/>
          <w:szCs w:val="24"/>
        </w:rPr>
        <w:t xml:space="preserve"> zgodnie z SWZ</w:t>
      </w:r>
    </w:p>
    <w:p w14:paraId="030F6094" w14:textId="77777777" w:rsidR="0093770D" w:rsidRPr="00527AEC" w:rsidRDefault="0093770D" w:rsidP="0093770D">
      <w:pPr>
        <w:rPr>
          <w:b/>
          <w:bCs/>
          <w:sz w:val="24"/>
          <w:szCs w:val="24"/>
        </w:rPr>
      </w:pPr>
    </w:p>
    <w:p w14:paraId="5B74DA3D" w14:textId="77777777"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106 </w:t>
      </w:r>
      <w:r w:rsidR="004F3B1F" w:rsidRPr="00527AEC">
        <w:rPr>
          <w:sz w:val="24"/>
          <w:szCs w:val="24"/>
        </w:rPr>
        <w:t>- dot. Zadanie 27, pozycja 1</w:t>
      </w:r>
    </w:p>
    <w:p w14:paraId="0E70B2D9" w14:textId="40C47CE4" w:rsidR="004F3B1F" w:rsidRPr="00527AEC" w:rsidRDefault="004F3B1F" w:rsidP="004F3B1F">
      <w:pPr>
        <w:keepLines/>
        <w:autoSpaceDE w:val="0"/>
        <w:autoSpaceDN w:val="0"/>
        <w:adjustRightInd w:val="0"/>
        <w:rPr>
          <w:sz w:val="24"/>
          <w:szCs w:val="24"/>
        </w:rPr>
      </w:pPr>
      <w:r w:rsidRPr="00527AEC">
        <w:rPr>
          <w:sz w:val="24"/>
          <w:szCs w:val="24"/>
        </w:rPr>
        <w:t>Czy Zamawiający dopuści serwety wykonane z laminatu foli polietylenowej i włókniny polipropylenowej o gramaturze 60g/m2?</w:t>
      </w:r>
    </w:p>
    <w:p w14:paraId="04766093" w14:textId="249FBB6D"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w:t>
      </w:r>
      <w:r w:rsidR="00527AEC" w:rsidRPr="00387123">
        <w:rPr>
          <w:sz w:val="24"/>
          <w:szCs w:val="24"/>
        </w:rPr>
        <w:t>zgodnie z SWZ</w:t>
      </w:r>
    </w:p>
    <w:p w14:paraId="4C638FCA" w14:textId="77777777" w:rsidR="0093770D" w:rsidRPr="00527AEC" w:rsidRDefault="0093770D" w:rsidP="0093770D">
      <w:pPr>
        <w:rPr>
          <w:b/>
          <w:bCs/>
          <w:sz w:val="24"/>
          <w:szCs w:val="24"/>
        </w:rPr>
      </w:pPr>
    </w:p>
    <w:p w14:paraId="348751C2" w14:textId="77777777"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107 </w:t>
      </w:r>
      <w:r w:rsidR="004F3B1F" w:rsidRPr="00527AEC">
        <w:rPr>
          <w:sz w:val="24"/>
          <w:szCs w:val="24"/>
        </w:rPr>
        <w:t>- dot. Zadanie 27, pozycja 2</w:t>
      </w:r>
    </w:p>
    <w:p w14:paraId="46586202"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kieszeń dwukomorową 30x40cm: kieszeń prawa 15x30cm , kieszeń lewa 25x30cm, wykonaną z foli polietylenowej o gramaturze 0,065mm?</w:t>
      </w:r>
    </w:p>
    <w:p w14:paraId="22900E8D" w14:textId="6E7B14CD"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0B8B0CB8" w14:textId="77777777" w:rsidR="0093770D" w:rsidRPr="00527AEC" w:rsidRDefault="0093770D" w:rsidP="0093770D">
      <w:pPr>
        <w:rPr>
          <w:b/>
          <w:bCs/>
          <w:sz w:val="24"/>
          <w:szCs w:val="24"/>
        </w:rPr>
      </w:pPr>
    </w:p>
    <w:p w14:paraId="2CB9BB90" w14:textId="52A38BAB"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108 </w:t>
      </w:r>
      <w:r w:rsidR="004F3B1F" w:rsidRPr="00527AEC">
        <w:rPr>
          <w:sz w:val="24"/>
          <w:szCs w:val="24"/>
        </w:rPr>
        <w:t>- dot. Zadanie 27, pozycja 3</w:t>
      </w:r>
    </w:p>
    <w:p w14:paraId="2099C4C8" w14:textId="7FAE0B5E" w:rsidR="0093770D" w:rsidRPr="00527AEC" w:rsidRDefault="004F3B1F" w:rsidP="004F3B1F">
      <w:pPr>
        <w:autoSpaceDE w:val="0"/>
        <w:autoSpaceDN w:val="0"/>
        <w:adjustRightInd w:val="0"/>
        <w:rPr>
          <w:b/>
          <w:bCs/>
          <w:sz w:val="24"/>
          <w:szCs w:val="24"/>
        </w:rPr>
      </w:pPr>
      <w:r w:rsidRPr="00527AEC">
        <w:rPr>
          <w:sz w:val="24"/>
          <w:szCs w:val="24"/>
        </w:rPr>
        <w:t>Czy Zamawiający dopuści taśmę samoprzylepną w rozmiarze 10x50cm?</w:t>
      </w:r>
      <w:r w:rsidR="0093770D" w:rsidRPr="00527AEC">
        <w:rPr>
          <w:b/>
          <w:bCs/>
          <w:sz w:val="24"/>
          <w:szCs w:val="24"/>
        </w:rPr>
        <w:br/>
        <w:t>Stanowisko (wyjaśnienie) Zamawiającego:</w:t>
      </w:r>
      <w:r w:rsidR="00527AEC" w:rsidRPr="00527AEC">
        <w:rPr>
          <w:sz w:val="24"/>
          <w:szCs w:val="24"/>
        </w:rPr>
        <w:t xml:space="preserve"> zgodnie z SWZ</w:t>
      </w:r>
    </w:p>
    <w:p w14:paraId="461EE53A" w14:textId="77777777" w:rsidR="0093770D" w:rsidRPr="00527AEC" w:rsidRDefault="0093770D" w:rsidP="0093770D">
      <w:pPr>
        <w:rPr>
          <w:b/>
          <w:bCs/>
          <w:sz w:val="24"/>
          <w:szCs w:val="24"/>
        </w:rPr>
      </w:pPr>
    </w:p>
    <w:p w14:paraId="71832696" w14:textId="7A77C305"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109 </w:t>
      </w:r>
      <w:r w:rsidR="004F3B1F" w:rsidRPr="00527AEC">
        <w:rPr>
          <w:sz w:val="24"/>
          <w:szCs w:val="24"/>
        </w:rPr>
        <w:t>- dot. Zadanie 27, pozycja 3</w:t>
      </w:r>
    </w:p>
    <w:p w14:paraId="4F6C2FAB"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taśmę sterylizowaną radiacyjnie?</w:t>
      </w:r>
    </w:p>
    <w:p w14:paraId="2A4CC13B" w14:textId="6AE9F2BB"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5D9DC222" w14:textId="77777777" w:rsidR="0093770D" w:rsidRPr="00527AEC" w:rsidRDefault="0093770D" w:rsidP="0093770D">
      <w:pPr>
        <w:rPr>
          <w:b/>
          <w:bCs/>
          <w:sz w:val="24"/>
          <w:szCs w:val="24"/>
        </w:rPr>
      </w:pPr>
    </w:p>
    <w:p w14:paraId="2C5F7075" w14:textId="77777777"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110 </w:t>
      </w:r>
      <w:r w:rsidR="004F3B1F" w:rsidRPr="00527AEC">
        <w:rPr>
          <w:sz w:val="24"/>
          <w:szCs w:val="24"/>
        </w:rPr>
        <w:t>- dot. Zadanie 27, pozycja 4</w:t>
      </w:r>
    </w:p>
    <w:p w14:paraId="646A01C8"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kieszeń na narzędzia wykonaną z foli PE o grubości 0,065mm?</w:t>
      </w:r>
    </w:p>
    <w:p w14:paraId="53B02D8C" w14:textId="42429992"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28D0321F" w14:textId="77777777" w:rsidR="0093770D" w:rsidRPr="00527AEC" w:rsidRDefault="0093770D" w:rsidP="0093770D">
      <w:pPr>
        <w:rPr>
          <w:b/>
          <w:bCs/>
          <w:sz w:val="24"/>
          <w:szCs w:val="24"/>
        </w:rPr>
      </w:pPr>
    </w:p>
    <w:p w14:paraId="43E74CDD" w14:textId="3EB5E62D" w:rsidR="004F3B1F" w:rsidRPr="00527AEC" w:rsidRDefault="0093770D" w:rsidP="004F3B1F">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111 </w:t>
      </w:r>
      <w:r w:rsidR="004F3B1F" w:rsidRPr="00527AEC">
        <w:rPr>
          <w:sz w:val="24"/>
          <w:szCs w:val="24"/>
        </w:rPr>
        <w:t>- dot. Zadanie 27, pozycja 5</w:t>
      </w:r>
    </w:p>
    <w:p w14:paraId="1B7CA057" w14:textId="77777777" w:rsidR="004F3B1F" w:rsidRPr="00527AEC" w:rsidRDefault="004F3B1F" w:rsidP="004F3B1F">
      <w:pPr>
        <w:keepLines/>
        <w:autoSpaceDE w:val="0"/>
        <w:autoSpaceDN w:val="0"/>
        <w:adjustRightInd w:val="0"/>
        <w:rPr>
          <w:sz w:val="24"/>
          <w:szCs w:val="24"/>
        </w:rPr>
      </w:pPr>
      <w:r w:rsidRPr="00527AEC">
        <w:rPr>
          <w:sz w:val="24"/>
          <w:szCs w:val="24"/>
        </w:rPr>
        <w:t>Czy Zamawiający dopuści zestaw osłon na ramię C RTG, zestaw składa się z czterech części: dwóch osłon z gumką do stabilizacji osłony na aparaturze (100cm x 160cm i 80 x 150cm) i dwóch taśm (3 x 100cm), wykonany z przeźroczystej folii polietylenowej 0.065 mm?</w:t>
      </w:r>
    </w:p>
    <w:p w14:paraId="561F9611" w14:textId="7511EEA4"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60F1226B" w14:textId="77777777" w:rsidR="004F3B1F" w:rsidRPr="00527AEC" w:rsidRDefault="004F3B1F" w:rsidP="0093770D">
      <w:pPr>
        <w:autoSpaceDE w:val="0"/>
        <w:autoSpaceDN w:val="0"/>
        <w:adjustRightInd w:val="0"/>
        <w:rPr>
          <w:b/>
          <w:bCs/>
          <w:sz w:val="24"/>
          <w:szCs w:val="24"/>
        </w:rPr>
      </w:pPr>
    </w:p>
    <w:p w14:paraId="2F53EDA2" w14:textId="2DC16556"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112 </w:t>
      </w:r>
      <w:r w:rsidR="004F3B1F" w:rsidRPr="00527AEC">
        <w:rPr>
          <w:sz w:val="24"/>
          <w:szCs w:val="24"/>
        </w:rPr>
        <w:t>- dot.</w:t>
      </w:r>
      <w:r w:rsidR="0094561A" w:rsidRPr="00527AEC">
        <w:rPr>
          <w:sz w:val="24"/>
          <w:szCs w:val="24"/>
        </w:rPr>
        <w:t xml:space="preserve"> Zadanie 27, pozycja 6</w:t>
      </w:r>
    </w:p>
    <w:p w14:paraId="41D0241D"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osłonę na stolik Mayo o wymiarach 80 cm x   145 cm wykonaną z folii PE o gramaturze 50 g/m2 oraz włókniny chłonnej w obszarze wzmocnionym o wymiarach 60 cm x 145 cm, łączna gramatura w strefie wzmocnionej 80 g/m2. Osłona w postaci worka w kolorze czerwonym, składana teleskopowo z zaznaczonym kierunkiem rozwijania?</w:t>
      </w:r>
    </w:p>
    <w:p w14:paraId="139E459C" w14:textId="46336668"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39E12333" w14:textId="77777777" w:rsidR="0093770D" w:rsidRPr="00527AEC" w:rsidRDefault="0093770D" w:rsidP="0093770D">
      <w:pPr>
        <w:rPr>
          <w:b/>
          <w:bCs/>
          <w:sz w:val="24"/>
          <w:szCs w:val="24"/>
        </w:rPr>
      </w:pPr>
    </w:p>
    <w:p w14:paraId="302B5BBE"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113 </w:t>
      </w:r>
      <w:r w:rsidR="004F3B1F" w:rsidRPr="00527AEC">
        <w:rPr>
          <w:sz w:val="24"/>
          <w:szCs w:val="24"/>
        </w:rPr>
        <w:t>- dot.</w:t>
      </w:r>
      <w:r w:rsidR="0094561A" w:rsidRPr="00527AEC">
        <w:rPr>
          <w:sz w:val="24"/>
          <w:szCs w:val="24"/>
        </w:rPr>
        <w:t xml:space="preserve"> Zadanie 27, pozycja 7</w:t>
      </w:r>
    </w:p>
    <w:p w14:paraId="0A6B5700"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osłonę na kamerę w rozmiarze 14x250cm lub 16x250cm?</w:t>
      </w:r>
    </w:p>
    <w:p w14:paraId="0D1037D8" w14:textId="04092ACC"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423B048D" w14:textId="77777777" w:rsidR="0093770D" w:rsidRPr="00527AEC" w:rsidRDefault="0093770D" w:rsidP="0093770D">
      <w:pPr>
        <w:rPr>
          <w:b/>
          <w:bCs/>
          <w:sz w:val="24"/>
          <w:szCs w:val="24"/>
        </w:rPr>
      </w:pPr>
    </w:p>
    <w:p w14:paraId="6568AF04" w14:textId="0B8B195C"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114 </w:t>
      </w:r>
      <w:r w:rsidR="004F3B1F" w:rsidRPr="00527AEC">
        <w:rPr>
          <w:sz w:val="24"/>
          <w:szCs w:val="24"/>
        </w:rPr>
        <w:t>- dot.</w:t>
      </w:r>
      <w:r w:rsidR="0094561A" w:rsidRPr="00527AEC">
        <w:rPr>
          <w:sz w:val="24"/>
          <w:szCs w:val="24"/>
        </w:rPr>
        <w:t xml:space="preserve"> Zadanie 27, pozycja 8</w:t>
      </w:r>
    </w:p>
    <w:p w14:paraId="7C0F192C"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serwetę w rozmiarze 120x 150cm z otworem przylepnym o średnicy 7cm lub 10cm?</w:t>
      </w:r>
    </w:p>
    <w:p w14:paraId="12800D21" w14:textId="2B16B99F"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558475B1" w14:textId="77777777" w:rsidR="0093770D" w:rsidRPr="00527AEC" w:rsidRDefault="0093770D" w:rsidP="0093770D">
      <w:pPr>
        <w:rPr>
          <w:b/>
          <w:bCs/>
          <w:sz w:val="24"/>
          <w:szCs w:val="24"/>
        </w:rPr>
      </w:pPr>
    </w:p>
    <w:p w14:paraId="45783563"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115 </w:t>
      </w:r>
      <w:r w:rsidR="004F3B1F" w:rsidRPr="00527AEC">
        <w:rPr>
          <w:sz w:val="24"/>
          <w:szCs w:val="24"/>
        </w:rPr>
        <w:t>- dot.</w:t>
      </w:r>
      <w:r w:rsidR="0094561A" w:rsidRPr="00527AEC">
        <w:rPr>
          <w:sz w:val="24"/>
          <w:szCs w:val="24"/>
        </w:rPr>
        <w:t xml:space="preserve"> Zadanie 27, pozycja 8</w:t>
      </w:r>
    </w:p>
    <w:p w14:paraId="2FA50111" w14:textId="77777777" w:rsidR="0094561A" w:rsidRPr="00527AEC" w:rsidRDefault="0094561A" w:rsidP="0094561A">
      <w:pPr>
        <w:keepLines/>
        <w:autoSpaceDE w:val="0"/>
        <w:autoSpaceDN w:val="0"/>
        <w:adjustRightInd w:val="0"/>
        <w:rPr>
          <w:sz w:val="24"/>
          <w:szCs w:val="24"/>
        </w:rPr>
      </w:pPr>
      <w:r w:rsidRPr="00527AEC">
        <w:rPr>
          <w:sz w:val="24"/>
          <w:szCs w:val="24"/>
        </w:rPr>
        <w:t xml:space="preserve">Czy Zamawiający dopuści serwety wykonane z laminatu foli polietylenowej i włókniny polipropylenowej </w:t>
      </w:r>
      <w:r w:rsidRPr="00527AEC">
        <w:rPr>
          <w:sz w:val="24"/>
          <w:szCs w:val="24"/>
        </w:rPr>
        <w:br/>
        <w:t>o gramaturze 60g/m2, o odporności na rozerwanie na mokro 99,4kpa, na sucho 109,0kpa, odporności na penetrację płynów 196cm H2O?</w:t>
      </w:r>
    </w:p>
    <w:p w14:paraId="55A3E4CF" w14:textId="0BBEFD8D"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0B8DCD6B" w14:textId="77777777" w:rsidR="0093770D" w:rsidRPr="00527AEC" w:rsidRDefault="0093770D" w:rsidP="0093770D">
      <w:pPr>
        <w:rPr>
          <w:b/>
          <w:bCs/>
          <w:sz w:val="24"/>
          <w:szCs w:val="24"/>
        </w:rPr>
      </w:pPr>
    </w:p>
    <w:p w14:paraId="123D5F8E"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116 </w:t>
      </w:r>
      <w:r w:rsidR="004F3B1F" w:rsidRPr="00527AEC">
        <w:rPr>
          <w:sz w:val="24"/>
          <w:szCs w:val="24"/>
        </w:rPr>
        <w:t>- dot.</w:t>
      </w:r>
      <w:r w:rsidR="0094561A" w:rsidRPr="00527AEC">
        <w:rPr>
          <w:sz w:val="24"/>
          <w:szCs w:val="24"/>
        </w:rPr>
        <w:t xml:space="preserve"> Zadanie 27, pozycja 9</w:t>
      </w:r>
    </w:p>
    <w:p w14:paraId="57878DB8" w14:textId="77777777" w:rsidR="0094561A" w:rsidRPr="00527AEC" w:rsidRDefault="0094561A" w:rsidP="0094561A">
      <w:pPr>
        <w:keepLines/>
        <w:autoSpaceDE w:val="0"/>
        <w:autoSpaceDN w:val="0"/>
        <w:adjustRightInd w:val="0"/>
        <w:rPr>
          <w:sz w:val="24"/>
          <w:szCs w:val="24"/>
        </w:rPr>
      </w:pPr>
      <w:r w:rsidRPr="00527AEC">
        <w:rPr>
          <w:sz w:val="24"/>
          <w:szCs w:val="24"/>
        </w:rPr>
        <w:lastRenderedPageBreak/>
        <w:t>Czy Zamawiający dopuści sterylne ręczniki wykonane z włókniny typu spunlance 40x40cm, pakowane a’1szt, sterylizowane radiacyjnie?</w:t>
      </w:r>
    </w:p>
    <w:p w14:paraId="6C8C1B3D" w14:textId="7A33FBD9"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55FDD22B" w14:textId="77777777" w:rsidR="0093770D" w:rsidRPr="00527AEC" w:rsidRDefault="0093770D" w:rsidP="0093770D">
      <w:pPr>
        <w:rPr>
          <w:b/>
          <w:bCs/>
          <w:sz w:val="24"/>
          <w:szCs w:val="24"/>
        </w:rPr>
      </w:pPr>
    </w:p>
    <w:p w14:paraId="1D6024F5"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117 </w:t>
      </w:r>
      <w:r w:rsidR="004F3B1F" w:rsidRPr="00527AEC">
        <w:rPr>
          <w:sz w:val="24"/>
          <w:szCs w:val="24"/>
        </w:rPr>
        <w:t>- dot.</w:t>
      </w:r>
      <w:r w:rsidR="0094561A" w:rsidRPr="00527AEC">
        <w:rPr>
          <w:sz w:val="24"/>
          <w:szCs w:val="24"/>
        </w:rPr>
        <w:t xml:space="preserve"> Zadanie 27, pozycja 10</w:t>
      </w:r>
    </w:p>
    <w:p w14:paraId="0C7687A0"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osłonę na kończynę wykonaną z dwuwarstwowego laminatu o gramaturze 56g/m2?</w:t>
      </w:r>
    </w:p>
    <w:p w14:paraId="0574A1C1" w14:textId="55660427"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666E0C54" w14:textId="77777777" w:rsidR="0093770D" w:rsidRPr="00527AEC" w:rsidRDefault="0093770D" w:rsidP="0093770D">
      <w:pPr>
        <w:rPr>
          <w:b/>
          <w:bCs/>
          <w:sz w:val="24"/>
          <w:szCs w:val="24"/>
        </w:rPr>
      </w:pPr>
    </w:p>
    <w:p w14:paraId="42AA640D"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118 </w:t>
      </w:r>
      <w:r w:rsidR="004F3B1F" w:rsidRPr="00527AEC">
        <w:rPr>
          <w:sz w:val="24"/>
          <w:szCs w:val="24"/>
        </w:rPr>
        <w:t>- dot.</w:t>
      </w:r>
      <w:r w:rsidR="0094561A" w:rsidRPr="00527AEC">
        <w:rPr>
          <w:sz w:val="24"/>
          <w:szCs w:val="24"/>
        </w:rPr>
        <w:t xml:space="preserve"> Zadanie 27, pozycja 10</w:t>
      </w:r>
    </w:p>
    <w:p w14:paraId="1DCD20CA"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osłonę na kończynę sterylizowaną radiacyjnie?</w:t>
      </w:r>
    </w:p>
    <w:p w14:paraId="5B5DB828" w14:textId="3024CA4F"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356EC68D" w14:textId="77777777" w:rsidR="0093770D" w:rsidRPr="00527AEC" w:rsidRDefault="0093770D" w:rsidP="0093770D">
      <w:pPr>
        <w:rPr>
          <w:b/>
          <w:bCs/>
          <w:sz w:val="24"/>
          <w:szCs w:val="24"/>
        </w:rPr>
      </w:pPr>
    </w:p>
    <w:p w14:paraId="2A2AA735"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119 </w:t>
      </w:r>
      <w:r w:rsidR="004F3B1F" w:rsidRPr="00527AEC">
        <w:rPr>
          <w:sz w:val="24"/>
          <w:szCs w:val="24"/>
        </w:rPr>
        <w:t>- dot.</w:t>
      </w:r>
      <w:r w:rsidR="0094561A" w:rsidRPr="00527AEC">
        <w:rPr>
          <w:sz w:val="24"/>
          <w:szCs w:val="24"/>
        </w:rPr>
        <w:t xml:space="preserve"> Zadanie 28</w:t>
      </w:r>
    </w:p>
    <w:p w14:paraId="415D6862"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serwetę dwuwarstwową 90 x 120 cm z otworem przylepnym 10 cm?</w:t>
      </w:r>
    </w:p>
    <w:p w14:paraId="75C3D7E6" w14:textId="44C03D89"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753E9A19" w14:textId="77777777" w:rsidR="0093770D" w:rsidRPr="00527AEC" w:rsidRDefault="0093770D" w:rsidP="0093770D">
      <w:pPr>
        <w:rPr>
          <w:b/>
          <w:bCs/>
          <w:sz w:val="24"/>
          <w:szCs w:val="24"/>
        </w:rPr>
      </w:pPr>
    </w:p>
    <w:p w14:paraId="3931A5CE"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120 </w:t>
      </w:r>
      <w:r w:rsidR="004F3B1F" w:rsidRPr="00527AEC">
        <w:rPr>
          <w:sz w:val="24"/>
          <w:szCs w:val="24"/>
        </w:rPr>
        <w:t>- dot.</w:t>
      </w:r>
      <w:r w:rsidR="0094561A" w:rsidRPr="00527AEC">
        <w:rPr>
          <w:sz w:val="24"/>
          <w:szCs w:val="24"/>
        </w:rPr>
        <w:t xml:space="preserve"> Zadanie 28</w:t>
      </w:r>
    </w:p>
    <w:p w14:paraId="40B2AC13" w14:textId="77777777" w:rsidR="0094561A" w:rsidRPr="00527AEC" w:rsidRDefault="0094561A" w:rsidP="0094561A">
      <w:pPr>
        <w:rPr>
          <w:sz w:val="24"/>
          <w:szCs w:val="24"/>
        </w:rPr>
      </w:pPr>
      <w:r w:rsidRPr="00527AEC">
        <w:rPr>
          <w:sz w:val="24"/>
          <w:szCs w:val="24"/>
        </w:rPr>
        <w:t>Czy Zamawiający dopuści tupfery z gazy min 20cm?</w:t>
      </w:r>
    </w:p>
    <w:p w14:paraId="16046A6D" w14:textId="55641730"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4273A719" w14:textId="77777777" w:rsidR="0093770D" w:rsidRPr="00527AEC" w:rsidRDefault="0093770D" w:rsidP="0093770D">
      <w:pPr>
        <w:rPr>
          <w:b/>
          <w:bCs/>
          <w:sz w:val="24"/>
          <w:szCs w:val="24"/>
        </w:rPr>
      </w:pPr>
    </w:p>
    <w:p w14:paraId="72258A14"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121 </w:t>
      </w:r>
      <w:r w:rsidR="004F3B1F" w:rsidRPr="00527AEC">
        <w:rPr>
          <w:sz w:val="24"/>
          <w:szCs w:val="24"/>
        </w:rPr>
        <w:t>- dot.</w:t>
      </w:r>
      <w:r w:rsidR="0094561A" w:rsidRPr="00527AEC">
        <w:rPr>
          <w:sz w:val="24"/>
          <w:szCs w:val="24"/>
        </w:rPr>
        <w:t xml:space="preserve"> Zadanie 28</w:t>
      </w:r>
    </w:p>
    <w:p w14:paraId="252F2032"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pojemnik 3 komorowy?</w:t>
      </w:r>
    </w:p>
    <w:p w14:paraId="69DE3934" w14:textId="0697EC31"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0D4578E7" w14:textId="77777777" w:rsidR="0093770D" w:rsidRPr="00527AEC" w:rsidRDefault="0093770D" w:rsidP="0093770D">
      <w:pPr>
        <w:rPr>
          <w:b/>
          <w:bCs/>
          <w:sz w:val="24"/>
          <w:szCs w:val="24"/>
        </w:rPr>
      </w:pPr>
    </w:p>
    <w:p w14:paraId="51FD55F3"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122 </w:t>
      </w:r>
      <w:r w:rsidR="004F3B1F" w:rsidRPr="00527AEC">
        <w:rPr>
          <w:sz w:val="24"/>
          <w:szCs w:val="24"/>
        </w:rPr>
        <w:t>- dot.</w:t>
      </w:r>
      <w:r w:rsidR="0094561A" w:rsidRPr="00527AEC">
        <w:rPr>
          <w:sz w:val="24"/>
          <w:szCs w:val="24"/>
        </w:rPr>
        <w:t xml:space="preserve"> Zadanie 28</w:t>
      </w:r>
    </w:p>
    <w:p w14:paraId="7ED71AEC" w14:textId="77777777" w:rsidR="0094561A" w:rsidRPr="00527AEC" w:rsidRDefault="0094561A" w:rsidP="0094561A">
      <w:pPr>
        <w:rPr>
          <w:sz w:val="24"/>
          <w:szCs w:val="24"/>
        </w:rPr>
      </w:pPr>
      <w:r w:rsidRPr="00527AEC">
        <w:rPr>
          <w:sz w:val="24"/>
          <w:szCs w:val="24"/>
        </w:rPr>
        <w:t>Czy Zamawiający dopuści taśmy lepne bez możliwości repozycji?</w:t>
      </w:r>
    </w:p>
    <w:p w14:paraId="40782237" w14:textId="538BD73A"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5BC5689A" w14:textId="77777777" w:rsidR="0093770D" w:rsidRPr="00527AEC" w:rsidRDefault="0093770D" w:rsidP="0093770D">
      <w:pPr>
        <w:rPr>
          <w:b/>
          <w:bCs/>
          <w:sz w:val="24"/>
          <w:szCs w:val="24"/>
        </w:rPr>
      </w:pPr>
    </w:p>
    <w:p w14:paraId="0BB1B3CC" w14:textId="115FB871" w:rsidR="0094561A" w:rsidRPr="00527AEC" w:rsidRDefault="001D029B" w:rsidP="0094561A">
      <w:pPr>
        <w:keepLines/>
        <w:autoSpaceDE w:val="0"/>
        <w:autoSpaceDN w:val="0"/>
        <w:adjustRightInd w:val="0"/>
        <w:rPr>
          <w:sz w:val="24"/>
          <w:szCs w:val="24"/>
        </w:rPr>
      </w:pPr>
      <w:r>
        <w:rPr>
          <w:b/>
          <w:bCs/>
          <w:sz w:val="24"/>
          <w:szCs w:val="24"/>
        </w:rPr>
        <w:t xml:space="preserve"> </w:t>
      </w:r>
      <w:r w:rsidR="0093770D" w:rsidRPr="00527AEC">
        <w:rPr>
          <w:b/>
          <w:bCs/>
          <w:sz w:val="24"/>
          <w:szCs w:val="24"/>
        </w:rPr>
        <w:t xml:space="preserve">Pytanie nr </w:t>
      </w:r>
      <w:r w:rsidR="004F3B1F" w:rsidRPr="00527AEC">
        <w:rPr>
          <w:b/>
          <w:bCs/>
          <w:sz w:val="24"/>
          <w:szCs w:val="24"/>
        </w:rPr>
        <w:t xml:space="preserve">123 </w:t>
      </w:r>
      <w:r w:rsidR="004F3B1F" w:rsidRPr="00527AEC">
        <w:rPr>
          <w:sz w:val="24"/>
          <w:szCs w:val="24"/>
        </w:rPr>
        <w:t>- dot.</w:t>
      </w:r>
      <w:r w:rsidR="0094561A" w:rsidRPr="00527AEC">
        <w:rPr>
          <w:sz w:val="24"/>
          <w:szCs w:val="24"/>
        </w:rPr>
        <w:t xml:space="preserve"> Zadanie 28</w:t>
      </w:r>
    </w:p>
    <w:p w14:paraId="3B4B501B" w14:textId="77777777" w:rsidR="0094561A" w:rsidRPr="00527AEC" w:rsidRDefault="0094561A" w:rsidP="0094561A">
      <w:pPr>
        <w:rPr>
          <w:sz w:val="24"/>
          <w:szCs w:val="24"/>
        </w:rPr>
      </w:pPr>
      <w:r w:rsidRPr="00527AEC">
        <w:rPr>
          <w:sz w:val="24"/>
          <w:szCs w:val="24"/>
        </w:rPr>
        <w:t>Czy Zamawiający dopuści 2 etykiety samoprzylepne?</w:t>
      </w:r>
    </w:p>
    <w:p w14:paraId="3F4AC6DE" w14:textId="636A744C"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32BC1435" w14:textId="77777777" w:rsidR="0093770D" w:rsidRPr="00527AEC" w:rsidRDefault="0093770D" w:rsidP="0093770D">
      <w:pPr>
        <w:rPr>
          <w:b/>
          <w:bCs/>
          <w:sz w:val="24"/>
          <w:szCs w:val="24"/>
        </w:rPr>
      </w:pPr>
    </w:p>
    <w:p w14:paraId="363F8002"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124 </w:t>
      </w:r>
      <w:r w:rsidR="004F3B1F" w:rsidRPr="00527AEC">
        <w:rPr>
          <w:sz w:val="24"/>
          <w:szCs w:val="24"/>
        </w:rPr>
        <w:t>- dot.</w:t>
      </w:r>
      <w:r w:rsidR="0094561A" w:rsidRPr="00527AEC">
        <w:rPr>
          <w:sz w:val="24"/>
          <w:szCs w:val="24"/>
        </w:rPr>
        <w:t xml:space="preserve"> Zadanie 28</w:t>
      </w:r>
    </w:p>
    <w:p w14:paraId="3D1E9808"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termin ważności 24 miesiące?   </w:t>
      </w:r>
    </w:p>
    <w:p w14:paraId="214A3EC2" w14:textId="42BC9634"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b/>
          <w:bCs/>
          <w:sz w:val="24"/>
          <w:szCs w:val="24"/>
        </w:rPr>
        <w:t xml:space="preserve"> </w:t>
      </w:r>
      <w:r w:rsidR="00527AEC" w:rsidRPr="00527AEC">
        <w:rPr>
          <w:sz w:val="24"/>
          <w:szCs w:val="24"/>
        </w:rPr>
        <w:t>zgodnie z SWZ</w:t>
      </w:r>
    </w:p>
    <w:p w14:paraId="385666ED" w14:textId="77777777" w:rsidR="0093770D" w:rsidRPr="00527AEC" w:rsidRDefault="0093770D" w:rsidP="0093770D">
      <w:pPr>
        <w:rPr>
          <w:b/>
          <w:bCs/>
          <w:sz w:val="24"/>
          <w:szCs w:val="24"/>
        </w:rPr>
      </w:pPr>
    </w:p>
    <w:p w14:paraId="58B7DCE5"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125 </w:t>
      </w:r>
      <w:r w:rsidR="004F3B1F" w:rsidRPr="00527AEC">
        <w:rPr>
          <w:sz w:val="24"/>
          <w:szCs w:val="24"/>
        </w:rPr>
        <w:t>- dot.</w:t>
      </w:r>
      <w:r w:rsidR="0094561A" w:rsidRPr="00527AEC">
        <w:rPr>
          <w:sz w:val="24"/>
          <w:szCs w:val="24"/>
        </w:rPr>
        <w:t xml:space="preserve"> Zadanie 29, składowa 1</w:t>
      </w:r>
    </w:p>
    <w:p w14:paraId="65B772C1" w14:textId="0A748CC4" w:rsidR="0093770D" w:rsidRPr="00527AEC" w:rsidRDefault="0094561A" w:rsidP="0094561A">
      <w:pPr>
        <w:autoSpaceDE w:val="0"/>
        <w:autoSpaceDN w:val="0"/>
        <w:adjustRightInd w:val="0"/>
        <w:rPr>
          <w:b/>
          <w:bCs/>
          <w:sz w:val="24"/>
          <w:szCs w:val="24"/>
        </w:rPr>
      </w:pPr>
      <w:r w:rsidRPr="00527AEC">
        <w:rPr>
          <w:sz w:val="24"/>
          <w:szCs w:val="24"/>
        </w:rPr>
        <w:t xml:space="preserve">Czy Zamawiający dopuści serwetę zintegrowaną z osłonami na kończyny 180/240 x 215 cm z otworem w kształcie trapezu 22,5 x 32 x 22,5 cm oraz z torbą do przechwytywania płynów 56 x 80 cm o gramaturze 65g/m2, serweta wykonana z laminatu o gramaturze 56g/m2, odporność na przenikanie cieczy 197 cm H2O, wytrzymałość na rozerwanie na sucho/mokro 180/172 kPa? </w:t>
      </w:r>
      <w:r w:rsidR="0093770D" w:rsidRPr="00527AEC">
        <w:rPr>
          <w:b/>
          <w:bCs/>
          <w:sz w:val="24"/>
          <w:szCs w:val="24"/>
        </w:rPr>
        <w:br/>
        <w:t>Stanowisko (wyjaśnienie) Zamawiającego:</w:t>
      </w:r>
      <w:r w:rsidR="00527AEC" w:rsidRPr="00527AEC">
        <w:rPr>
          <w:sz w:val="24"/>
          <w:szCs w:val="24"/>
        </w:rPr>
        <w:t xml:space="preserve"> zgodnie z SWZ</w:t>
      </w:r>
    </w:p>
    <w:p w14:paraId="49BA3C17" w14:textId="77777777" w:rsidR="0093770D" w:rsidRPr="00527AEC" w:rsidRDefault="0093770D" w:rsidP="0093770D">
      <w:pPr>
        <w:rPr>
          <w:b/>
          <w:bCs/>
          <w:sz w:val="24"/>
          <w:szCs w:val="24"/>
        </w:rPr>
      </w:pPr>
    </w:p>
    <w:p w14:paraId="657E3CC8" w14:textId="480F0C08"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126 </w:t>
      </w:r>
      <w:r w:rsidR="004F3B1F" w:rsidRPr="00527AEC">
        <w:rPr>
          <w:sz w:val="24"/>
          <w:szCs w:val="24"/>
        </w:rPr>
        <w:t>- dot.</w:t>
      </w:r>
      <w:r w:rsidR="0094561A" w:rsidRPr="00527AEC">
        <w:rPr>
          <w:sz w:val="24"/>
          <w:szCs w:val="24"/>
        </w:rPr>
        <w:t xml:space="preserve"> Zadanie 29, składowa 2</w:t>
      </w:r>
    </w:p>
    <w:p w14:paraId="36EEA7CA" w14:textId="77777777" w:rsidR="0094561A" w:rsidRPr="00527AEC" w:rsidRDefault="0094561A" w:rsidP="0094561A">
      <w:pPr>
        <w:rPr>
          <w:sz w:val="24"/>
          <w:szCs w:val="24"/>
        </w:rPr>
      </w:pPr>
      <w:r w:rsidRPr="00527AEC">
        <w:rPr>
          <w:sz w:val="24"/>
          <w:szCs w:val="24"/>
        </w:rPr>
        <w:t>Czy Zamawiający dopuści ręczniki 30x30cm?</w:t>
      </w:r>
    </w:p>
    <w:p w14:paraId="020659BE" w14:textId="701E36AB"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48AD8C37" w14:textId="77777777" w:rsidR="0093770D" w:rsidRPr="00527AEC" w:rsidRDefault="0093770D" w:rsidP="0093770D">
      <w:pPr>
        <w:rPr>
          <w:b/>
          <w:bCs/>
          <w:sz w:val="24"/>
          <w:szCs w:val="24"/>
        </w:rPr>
      </w:pPr>
    </w:p>
    <w:p w14:paraId="13CED8A3" w14:textId="77777777" w:rsidR="0094561A" w:rsidRPr="00527AEC" w:rsidRDefault="0093770D" w:rsidP="0094561A">
      <w:pPr>
        <w:keepLines/>
        <w:autoSpaceDE w:val="0"/>
        <w:autoSpaceDN w:val="0"/>
        <w:adjustRightInd w:val="0"/>
        <w:rPr>
          <w:sz w:val="24"/>
          <w:szCs w:val="24"/>
        </w:rPr>
      </w:pPr>
      <w:r w:rsidRPr="00527AEC">
        <w:rPr>
          <w:b/>
          <w:bCs/>
          <w:sz w:val="24"/>
          <w:szCs w:val="24"/>
        </w:rPr>
        <w:lastRenderedPageBreak/>
        <w:t xml:space="preserve">Pytanie nr </w:t>
      </w:r>
      <w:r w:rsidR="004F3B1F" w:rsidRPr="00527AEC">
        <w:rPr>
          <w:b/>
          <w:bCs/>
          <w:sz w:val="24"/>
          <w:szCs w:val="24"/>
        </w:rPr>
        <w:t xml:space="preserve">127 </w:t>
      </w:r>
      <w:r w:rsidR="004F3B1F" w:rsidRPr="00527AEC">
        <w:rPr>
          <w:sz w:val="24"/>
          <w:szCs w:val="24"/>
        </w:rPr>
        <w:t>- dot.</w:t>
      </w:r>
      <w:r w:rsidR="0094561A" w:rsidRPr="00527AEC">
        <w:rPr>
          <w:sz w:val="24"/>
          <w:szCs w:val="24"/>
        </w:rPr>
        <w:t xml:space="preserve"> Zadanie 29, składowa 5</w:t>
      </w:r>
    </w:p>
    <w:p w14:paraId="01599B64"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osłonę na stolik Mayo 80cm x 145cm, obszar chłonny 60cm x 145cm?</w:t>
      </w:r>
    </w:p>
    <w:p w14:paraId="44E8EAAE" w14:textId="52F38DD9"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367FF7BE" w14:textId="77777777" w:rsidR="0093770D" w:rsidRPr="00527AEC" w:rsidRDefault="0093770D" w:rsidP="0093770D">
      <w:pPr>
        <w:rPr>
          <w:b/>
          <w:bCs/>
          <w:sz w:val="24"/>
          <w:szCs w:val="24"/>
        </w:rPr>
      </w:pPr>
    </w:p>
    <w:p w14:paraId="2C8AE2A3" w14:textId="1801E788"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128 </w:t>
      </w:r>
      <w:r w:rsidR="004F3B1F" w:rsidRPr="00527AEC">
        <w:rPr>
          <w:sz w:val="24"/>
          <w:szCs w:val="24"/>
        </w:rPr>
        <w:t>- dot.</w:t>
      </w:r>
      <w:r w:rsidR="0094561A" w:rsidRPr="00527AEC">
        <w:rPr>
          <w:sz w:val="24"/>
          <w:szCs w:val="24"/>
        </w:rPr>
        <w:t xml:space="preserve"> Zadanie 29, składowa 6</w:t>
      </w:r>
    </w:p>
    <w:p w14:paraId="672557B0"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papierową torebkę 12,5 x 25,7cm?</w:t>
      </w:r>
    </w:p>
    <w:p w14:paraId="275ED266" w14:textId="5A8C4BC9" w:rsidR="0093770D" w:rsidRPr="00527AEC" w:rsidRDefault="0094561A" w:rsidP="0093770D">
      <w:pPr>
        <w:autoSpaceDE w:val="0"/>
        <w:autoSpaceDN w:val="0"/>
        <w:adjustRightInd w:val="0"/>
        <w:rPr>
          <w:b/>
          <w:bCs/>
          <w:sz w:val="24"/>
          <w:szCs w:val="24"/>
        </w:rPr>
      </w:pPr>
      <w:r w:rsidRPr="00527AEC">
        <w:rPr>
          <w:b/>
          <w:bCs/>
          <w:sz w:val="24"/>
          <w:szCs w:val="24"/>
        </w:rPr>
        <w:t xml:space="preserve"> </w:t>
      </w:r>
      <w:r w:rsidR="0093770D" w:rsidRPr="00527AEC">
        <w:rPr>
          <w:b/>
          <w:bCs/>
          <w:sz w:val="24"/>
          <w:szCs w:val="24"/>
        </w:rPr>
        <w:t>Stanowisko (wyjaśnienie) Zamawiającego:</w:t>
      </w:r>
      <w:r w:rsidR="00527AEC" w:rsidRPr="00527AEC">
        <w:rPr>
          <w:sz w:val="24"/>
          <w:szCs w:val="24"/>
        </w:rPr>
        <w:t xml:space="preserve"> zgodnie z SWZ</w:t>
      </w:r>
    </w:p>
    <w:p w14:paraId="7BBA665F" w14:textId="77777777" w:rsidR="0093770D" w:rsidRPr="00527AEC" w:rsidRDefault="0093770D" w:rsidP="0093770D">
      <w:pPr>
        <w:rPr>
          <w:b/>
          <w:bCs/>
          <w:sz w:val="24"/>
          <w:szCs w:val="24"/>
        </w:rPr>
      </w:pPr>
    </w:p>
    <w:p w14:paraId="230FBFAA" w14:textId="1CD79B5D"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129 </w:t>
      </w:r>
      <w:r w:rsidR="004F3B1F" w:rsidRPr="00527AEC">
        <w:rPr>
          <w:sz w:val="24"/>
          <w:szCs w:val="24"/>
        </w:rPr>
        <w:t>- dot.</w:t>
      </w:r>
      <w:r w:rsidR="0094561A" w:rsidRPr="00527AEC">
        <w:rPr>
          <w:sz w:val="24"/>
          <w:szCs w:val="24"/>
        </w:rPr>
        <w:t xml:space="preserve"> Zadanie 29, składowa 8</w:t>
      </w:r>
    </w:p>
    <w:p w14:paraId="2E38B2ED" w14:textId="77777777" w:rsidR="0094561A" w:rsidRPr="00527AEC" w:rsidRDefault="0094561A" w:rsidP="0094561A">
      <w:pPr>
        <w:rPr>
          <w:sz w:val="24"/>
          <w:szCs w:val="24"/>
        </w:rPr>
      </w:pPr>
      <w:r w:rsidRPr="00527AEC">
        <w:rPr>
          <w:sz w:val="24"/>
          <w:szCs w:val="24"/>
        </w:rPr>
        <w:t>Czy Zamawiający dopuści pojemnik magnetyczno-piankowy 11,5 x 5,5 x 3,5 cm, 20 pól?</w:t>
      </w:r>
    </w:p>
    <w:p w14:paraId="38F64A1E" w14:textId="7A596D84"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5B862143" w14:textId="77777777" w:rsidR="0093770D" w:rsidRPr="00527AEC" w:rsidRDefault="0093770D" w:rsidP="0093770D">
      <w:pPr>
        <w:rPr>
          <w:b/>
          <w:bCs/>
          <w:sz w:val="24"/>
          <w:szCs w:val="24"/>
        </w:rPr>
      </w:pPr>
    </w:p>
    <w:p w14:paraId="76A3C6BF" w14:textId="0ED23960"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4F3B1F" w:rsidRPr="00527AEC">
        <w:rPr>
          <w:b/>
          <w:bCs/>
          <w:sz w:val="24"/>
          <w:szCs w:val="24"/>
        </w:rPr>
        <w:t xml:space="preserve">130 </w:t>
      </w:r>
      <w:r w:rsidR="0094561A" w:rsidRPr="00527AEC">
        <w:rPr>
          <w:sz w:val="24"/>
          <w:szCs w:val="24"/>
        </w:rPr>
        <w:t xml:space="preserve">  Zadanie 29, składowa 9</w:t>
      </w:r>
    </w:p>
    <w:p w14:paraId="040C79BD" w14:textId="77777777" w:rsidR="0094561A" w:rsidRPr="00527AEC" w:rsidRDefault="0094561A" w:rsidP="0094561A">
      <w:pPr>
        <w:keepLines/>
        <w:autoSpaceDE w:val="0"/>
        <w:autoSpaceDN w:val="0"/>
        <w:adjustRightInd w:val="0"/>
        <w:rPr>
          <w:sz w:val="24"/>
          <w:szCs w:val="24"/>
        </w:rPr>
      </w:pPr>
      <w:r w:rsidRPr="00527AEC">
        <w:rPr>
          <w:sz w:val="24"/>
          <w:szCs w:val="24"/>
        </w:rPr>
        <w:t>Czy Zamawiający dopuści kompres z gazy 17-nitkowej w rozmiarze 40cm x 75cm?</w:t>
      </w:r>
    </w:p>
    <w:p w14:paraId="5A149171" w14:textId="38E894E8"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621C8459" w14:textId="77777777" w:rsidR="0093770D" w:rsidRPr="00527AEC" w:rsidRDefault="0093770D" w:rsidP="0093770D">
      <w:pPr>
        <w:rPr>
          <w:b/>
          <w:bCs/>
          <w:sz w:val="24"/>
          <w:szCs w:val="24"/>
        </w:rPr>
      </w:pPr>
    </w:p>
    <w:p w14:paraId="70DB09A5"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94561A" w:rsidRPr="00527AEC">
        <w:rPr>
          <w:b/>
          <w:bCs/>
          <w:sz w:val="24"/>
          <w:szCs w:val="24"/>
        </w:rPr>
        <w:t xml:space="preserve">131 </w:t>
      </w:r>
      <w:r w:rsidR="0094561A" w:rsidRPr="00527AEC">
        <w:rPr>
          <w:sz w:val="24"/>
          <w:szCs w:val="24"/>
        </w:rPr>
        <w:t>- dot. Zadanie 29, składowa 11</w:t>
      </w:r>
    </w:p>
    <w:p w14:paraId="7B0E4489" w14:textId="5C813321" w:rsidR="0093770D" w:rsidRPr="00527AEC" w:rsidRDefault="0094561A" w:rsidP="0094561A">
      <w:pPr>
        <w:keepLines/>
        <w:autoSpaceDE w:val="0"/>
        <w:autoSpaceDN w:val="0"/>
        <w:adjustRightInd w:val="0"/>
        <w:rPr>
          <w:sz w:val="24"/>
          <w:szCs w:val="24"/>
        </w:rPr>
      </w:pPr>
      <w:r w:rsidRPr="00527AEC">
        <w:rPr>
          <w:sz w:val="24"/>
          <w:szCs w:val="24"/>
        </w:rPr>
        <w:t>Czy Zamawiający dopuści kieszeń 30 x 40 cm?</w:t>
      </w:r>
      <w:r w:rsidRPr="00527AEC">
        <w:rPr>
          <w:sz w:val="24"/>
          <w:szCs w:val="24"/>
        </w:rPr>
        <w:br/>
      </w:r>
      <w:r w:rsidR="0093770D" w:rsidRPr="00527AEC">
        <w:rPr>
          <w:b/>
          <w:bCs/>
          <w:sz w:val="24"/>
          <w:szCs w:val="24"/>
        </w:rPr>
        <w:t>Stanowisko (wyjaśnienie) Zamawiającego:</w:t>
      </w:r>
      <w:r w:rsidR="00527AEC" w:rsidRPr="00527AEC">
        <w:rPr>
          <w:sz w:val="24"/>
          <w:szCs w:val="24"/>
        </w:rPr>
        <w:t xml:space="preserve"> zgodnie z SWZ</w:t>
      </w:r>
    </w:p>
    <w:p w14:paraId="6D6845C9" w14:textId="77777777" w:rsidR="0093770D" w:rsidRPr="00527AEC" w:rsidRDefault="0093770D" w:rsidP="0093770D">
      <w:pPr>
        <w:rPr>
          <w:b/>
          <w:bCs/>
          <w:sz w:val="24"/>
          <w:szCs w:val="24"/>
        </w:rPr>
      </w:pPr>
    </w:p>
    <w:p w14:paraId="12D6FE13" w14:textId="77777777" w:rsidR="0094561A" w:rsidRPr="00527AEC" w:rsidRDefault="0093770D" w:rsidP="0094561A">
      <w:pPr>
        <w:keepLines/>
        <w:autoSpaceDE w:val="0"/>
        <w:autoSpaceDN w:val="0"/>
        <w:adjustRightInd w:val="0"/>
        <w:rPr>
          <w:sz w:val="24"/>
          <w:szCs w:val="24"/>
        </w:rPr>
      </w:pPr>
      <w:r w:rsidRPr="00527AEC">
        <w:rPr>
          <w:b/>
          <w:bCs/>
          <w:sz w:val="24"/>
          <w:szCs w:val="24"/>
        </w:rPr>
        <w:t xml:space="preserve">Pytanie nr </w:t>
      </w:r>
      <w:r w:rsidR="0094561A" w:rsidRPr="00527AEC">
        <w:rPr>
          <w:b/>
          <w:bCs/>
          <w:sz w:val="24"/>
          <w:szCs w:val="24"/>
        </w:rPr>
        <w:t xml:space="preserve">132 </w:t>
      </w:r>
      <w:r w:rsidR="0094561A" w:rsidRPr="00527AEC">
        <w:rPr>
          <w:sz w:val="24"/>
          <w:szCs w:val="24"/>
        </w:rPr>
        <w:t>- dot. Zadanie 29, składowa 13</w:t>
      </w:r>
    </w:p>
    <w:p w14:paraId="3AC767DF" w14:textId="2A8C0AC3" w:rsidR="0093770D" w:rsidRPr="00527AEC" w:rsidRDefault="0094561A" w:rsidP="0094561A">
      <w:pPr>
        <w:keepLines/>
        <w:autoSpaceDE w:val="0"/>
        <w:autoSpaceDN w:val="0"/>
        <w:adjustRightInd w:val="0"/>
        <w:rPr>
          <w:sz w:val="24"/>
          <w:szCs w:val="24"/>
        </w:rPr>
      </w:pPr>
      <w:r w:rsidRPr="00527AEC">
        <w:rPr>
          <w:sz w:val="24"/>
          <w:szCs w:val="24"/>
        </w:rPr>
        <w:t>Czy Zamawiający dopuści opatrunek włókninowy z wkładem chłonnym?</w:t>
      </w:r>
      <w:r w:rsidR="0093770D" w:rsidRPr="00527AEC">
        <w:rPr>
          <w:b/>
          <w:bCs/>
          <w:sz w:val="24"/>
          <w:szCs w:val="24"/>
        </w:rPr>
        <w:br/>
        <w:t>Stanowisko (wyjaśnienie) Zamawiającego:</w:t>
      </w:r>
      <w:r w:rsidR="00527AEC" w:rsidRPr="00527AEC">
        <w:rPr>
          <w:sz w:val="24"/>
          <w:szCs w:val="24"/>
        </w:rPr>
        <w:t xml:space="preserve"> zgodnie z SWZ</w:t>
      </w:r>
    </w:p>
    <w:p w14:paraId="0EE8ADAE" w14:textId="77777777" w:rsidR="0093770D" w:rsidRPr="00527AEC" w:rsidRDefault="0093770D" w:rsidP="0093770D">
      <w:pPr>
        <w:rPr>
          <w:b/>
          <w:bCs/>
          <w:sz w:val="24"/>
          <w:szCs w:val="24"/>
        </w:rPr>
      </w:pPr>
    </w:p>
    <w:p w14:paraId="0869EA61" w14:textId="77777777" w:rsidR="005914FE" w:rsidRPr="00527AEC" w:rsidRDefault="0093770D" w:rsidP="005914FE">
      <w:pPr>
        <w:keepLines/>
        <w:autoSpaceDE w:val="0"/>
        <w:autoSpaceDN w:val="0"/>
        <w:adjustRightInd w:val="0"/>
        <w:rPr>
          <w:sz w:val="24"/>
          <w:szCs w:val="24"/>
        </w:rPr>
      </w:pPr>
      <w:r w:rsidRPr="00527AEC">
        <w:rPr>
          <w:b/>
          <w:bCs/>
          <w:sz w:val="24"/>
          <w:szCs w:val="24"/>
        </w:rPr>
        <w:t xml:space="preserve">Pytanie nr </w:t>
      </w:r>
      <w:r w:rsidR="005914FE" w:rsidRPr="00527AEC">
        <w:rPr>
          <w:b/>
          <w:bCs/>
          <w:sz w:val="24"/>
          <w:szCs w:val="24"/>
        </w:rPr>
        <w:t xml:space="preserve">133 </w:t>
      </w:r>
      <w:r w:rsidR="005914FE" w:rsidRPr="00527AEC">
        <w:rPr>
          <w:sz w:val="24"/>
          <w:szCs w:val="24"/>
        </w:rPr>
        <w:t>- dot. Zadanie 29, składowa 14</w:t>
      </w:r>
    </w:p>
    <w:p w14:paraId="625130C7" w14:textId="77777777" w:rsidR="005914FE" w:rsidRPr="00527AEC" w:rsidRDefault="005914FE" w:rsidP="005914FE">
      <w:pPr>
        <w:rPr>
          <w:sz w:val="24"/>
          <w:szCs w:val="24"/>
        </w:rPr>
      </w:pPr>
      <w:r w:rsidRPr="00527AEC">
        <w:rPr>
          <w:sz w:val="24"/>
          <w:szCs w:val="24"/>
        </w:rPr>
        <w:t>Czy Zamawiający dopuści serwetę dla noworodka 80 x 120 cm?</w:t>
      </w:r>
    </w:p>
    <w:p w14:paraId="0F5BB39F" w14:textId="74CE1E4B" w:rsidR="0093770D" w:rsidRPr="00527AEC" w:rsidRDefault="0093770D" w:rsidP="0093770D">
      <w:pPr>
        <w:autoSpaceDE w:val="0"/>
        <w:autoSpaceDN w:val="0"/>
        <w:adjustRightInd w:val="0"/>
        <w:rPr>
          <w:b/>
          <w:bCs/>
          <w:sz w:val="24"/>
          <w:szCs w:val="24"/>
        </w:rPr>
      </w:pPr>
      <w:r w:rsidRPr="00527AEC">
        <w:rPr>
          <w:b/>
          <w:bCs/>
          <w:sz w:val="24"/>
          <w:szCs w:val="24"/>
        </w:rPr>
        <w:t>Stanowisko (wyjaśnienie) Zamawiającego:</w:t>
      </w:r>
      <w:r w:rsidR="00527AEC" w:rsidRPr="00527AEC">
        <w:rPr>
          <w:sz w:val="24"/>
          <w:szCs w:val="24"/>
        </w:rPr>
        <w:t xml:space="preserve"> zgodnie z SWZ</w:t>
      </w:r>
    </w:p>
    <w:p w14:paraId="4C069235" w14:textId="77777777" w:rsidR="0093770D" w:rsidRPr="001D029B" w:rsidRDefault="0093770D" w:rsidP="0093770D">
      <w:pPr>
        <w:rPr>
          <w:b/>
          <w:bCs/>
          <w:sz w:val="24"/>
          <w:szCs w:val="24"/>
        </w:rPr>
      </w:pPr>
    </w:p>
    <w:p w14:paraId="12143766" w14:textId="0E9765DB" w:rsidR="005914FE" w:rsidRPr="001D029B" w:rsidRDefault="0093770D" w:rsidP="005914FE">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134 </w:t>
      </w:r>
      <w:r w:rsidR="005914FE" w:rsidRPr="001D029B">
        <w:rPr>
          <w:sz w:val="24"/>
          <w:szCs w:val="24"/>
        </w:rPr>
        <w:t>- dot. Zadanie 29, składowa 16</w:t>
      </w:r>
    </w:p>
    <w:p w14:paraId="2C9E0E03" w14:textId="77777777" w:rsidR="005914FE" w:rsidRPr="001D029B" w:rsidRDefault="005914FE" w:rsidP="005914FE">
      <w:pPr>
        <w:keepLines/>
        <w:autoSpaceDE w:val="0"/>
        <w:autoSpaceDN w:val="0"/>
        <w:adjustRightInd w:val="0"/>
        <w:rPr>
          <w:sz w:val="24"/>
          <w:szCs w:val="24"/>
        </w:rPr>
      </w:pPr>
      <w:r w:rsidRPr="001D029B">
        <w:rPr>
          <w:sz w:val="24"/>
          <w:szCs w:val="24"/>
        </w:rPr>
        <w:t>Czy Zamawiający dopuści osłonę na stół narzędziowy 150cm x 190cm, obszar chłonny 65cm x 190cm?</w:t>
      </w:r>
    </w:p>
    <w:p w14:paraId="03142FFA" w14:textId="7210144B"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3881458A" w14:textId="77777777" w:rsidR="0093770D" w:rsidRPr="001D029B" w:rsidRDefault="0093770D" w:rsidP="0093770D">
      <w:pPr>
        <w:rPr>
          <w:b/>
          <w:bCs/>
          <w:sz w:val="24"/>
          <w:szCs w:val="24"/>
        </w:rPr>
      </w:pPr>
    </w:p>
    <w:p w14:paraId="581AA647" w14:textId="77777777" w:rsidR="005914FE" w:rsidRPr="001D029B" w:rsidRDefault="0093770D" w:rsidP="005914FE">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135 </w:t>
      </w:r>
      <w:r w:rsidR="005914FE" w:rsidRPr="001D029B">
        <w:rPr>
          <w:sz w:val="24"/>
          <w:szCs w:val="24"/>
        </w:rPr>
        <w:t>- dot. Zadanie 29</w:t>
      </w:r>
    </w:p>
    <w:p w14:paraId="5255900F" w14:textId="1AFB656F" w:rsidR="0093770D" w:rsidRPr="001D029B" w:rsidRDefault="005914FE" w:rsidP="005914FE">
      <w:pPr>
        <w:keepLines/>
        <w:autoSpaceDE w:val="0"/>
        <w:autoSpaceDN w:val="0"/>
        <w:adjustRightInd w:val="0"/>
        <w:rPr>
          <w:sz w:val="24"/>
          <w:szCs w:val="24"/>
        </w:rPr>
      </w:pPr>
      <w:r w:rsidRPr="001D029B">
        <w:rPr>
          <w:sz w:val="24"/>
          <w:szCs w:val="24"/>
        </w:rPr>
        <w:t>Czy Zamawiający dopuści obłożenie chirurgiczne wykonane z laminatu dwuwarstwowego o gramaturze 56g/m2?</w:t>
      </w:r>
      <w:r w:rsidRPr="001D029B">
        <w:rPr>
          <w:sz w:val="24"/>
          <w:szCs w:val="24"/>
        </w:rPr>
        <w:br/>
      </w:r>
      <w:r w:rsidR="0093770D" w:rsidRPr="001D029B">
        <w:rPr>
          <w:b/>
          <w:bCs/>
          <w:sz w:val="24"/>
          <w:szCs w:val="24"/>
        </w:rPr>
        <w:t>Stanowisko (wyjaśnienie) Zamawiającego:</w:t>
      </w:r>
      <w:r w:rsidR="001D029B" w:rsidRPr="001D029B">
        <w:rPr>
          <w:b/>
          <w:bCs/>
          <w:sz w:val="24"/>
          <w:szCs w:val="24"/>
        </w:rPr>
        <w:t xml:space="preserve"> </w:t>
      </w:r>
      <w:r w:rsidR="001D029B" w:rsidRPr="001D029B">
        <w:rPr>
          <w:sz w:val="24"/>
          <w:szCs w:val="24"/>
        </w:rPr>
        <w:t>zgodnie z SWZ</w:t>
      </w:r>
    </w:p>
    <w:p w14:paraId="37846086" w14:textId="77777777" w:rsidR="0093770D" w:rsidRPr="001D029B" w:rsidRDefault="0093770D" w:rsidP="0093770D">
      <w:pPr>
        <w:rPr>
          <w:b/>
          <w:bCs/>
          <w:sz w:val="24"/>
          <w:szCs w:val="24"/>
        </w:rPr>
      </w:pPr>
    </w:p>
    <w:p w14:paraId="567C63E6" w14:textId="77777777" w:rsidR="005914FE" w:rsidRPr="001D029B" w:rsidRDefault="0093770D" w:rsidP="005914FE">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136 </w:t>
      </w:r>
      <w:r w:rsidR="005914FE" w:rsidRPr="001D029B">
        <w:rPr>
          <w:sz w:val="24"/>
          <w:szCs w:val="24"/>
        </w:rPr>
        <w:t>- dot.  Zadanie 29</w:t>
      </w:r>
    </w:p>
    <w:p w14:paraId="7D114E9C" w14:textId="77777777" w:rsidR="005914FE" w:rsidRPr="001D029B" w:rsidRDefault="005914FE" w:rsidP="005914FE">
      <w:pPr>
        <w:keepLines/>
        <w:autoSpaceDE w:val="0"/>
        <w:autoSpaceDN w:val="0"/>
        <w:adjustRightInd w:val="0"/>
        <w:rPr>
          <w:sz w:val="24"/>
          <w:szCs w:val="24"/>
        </w:rPr>
      </w:pPr>
      <w:r w:rsidRPr="001D029B">
        <w:rPr>
          <w:sz w:val="24"/>
          <w:szCs w:val="24"/>
        </w:rPr>
        <w:t>Czy Zamawiający dopuści wytrzymałość na wypychanie na sucho/mokro 110/100 kPa, chłonność 350%?</w:t>
      </w:r>
    </w:p>
    <w:p w14:paraId="488E74C5" w14:textId="732E1A99"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1C227253" w14:textId="77777777" w:rsidR="0093770D" w:rsidRPr="001D029B" w:rsidRDefault="0093770D" w:rsidP="0093770D">
      <w:pPr>
        <w:rPr>
          <w:b/>
          <w:bCs/>
          <w:sz w:val="24"/>
          <w:szCs w:val="24"/>
        </w:rPr>
      </w:pPr>
    </w:p>
    <w:p w14:paraId="54D3F326" w14:textId="77777777" w:rsidR="005914FE" w:rsidRPr="001D029B" w:rsidRDefault="0093770D" w:rsidP="005914FE">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137</w:t>
      </w:r>
      <w:r w:rsidR="005914FE" w:rsidRPr="001D029B">
        <w:rPr>
          <w:sz w:val="24"/>
          <w:szCs w:val="24"/>
        </w:rPr>
        <w:t>- dot. Zadanie 29</w:t>
      </w:r>
    </w:p>
    <w:p w14:paraId="6223DB55" w14:textId="77777777" w:rsidR="005914FE" w:rsidRPr="001D029B" w:rsidRDefault="005914FE" w:rsidP="005914FE">
      <w:pPr>
        <w:keepLines/>
        <w:autoSpaceDE w:val="0"/>
        <w:autoSpaceDN w:val="0"/>
        <w:adjustRightInd w:val="0"/>
        <w:rPr>
          <w:sz w:val="24"/>
          <w:szCs w:val="24"/>
        </w:rPr>
      </w:pPr>
      <w:r w:rsidRPr="001D029B">
        <w:rPr>
          <w:sz w:val="24"/>
          <w:szCs w:val="24"/>
        </w:rPr>
        <w:t>Czy Zamawiający dopuści termin ważności 24 miesiące?</w:t>
      </w:r>
    </w:p>
    <w:p w14:paraId="70889BF0" w14:textId="2AF591E7"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43D33275" w14:textId="77777777" w:rsidR="0093770D" w:rsidRPr="001D029B" w:rsidRDefault="0093770D" w:rsidP="0093770D">
      <w:pPr>
        <w:rPr>
          <w:b/>
          <w:bCs/>
          <w:sz w:val="24"/>
          <w:szCs w:val="24"/>
        </w:rPr>
      </w:pPr>
    </w:p>
    <w:p w14:paraId="170F0BF5" w14:textId="3C83EC36" w:rsidR="005914FE" w:rsidRPr="001D029B" w:rsidRDefault="0093770D" w:rsidP="005914FE">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138 </w:t>
      </w:r>
      <w:r w:rsidR="005914FE" w:rsidRPr="001D029B">
        <w:rPr>
          <w:sz w:val="24"/>
          <w:szCs w:val="24"/>
        </w:rPr>
        <w:t>- dot. Zadanie 29</w:t>
      </w:r>
    </w:p>
    <w:p w14:paraId="75237E57" w14:textId="3B6FA959" w:rsidR="0093770D" w:rsidRPr="001D029B" w:rsidRDefault="005914FE" w:rsidP="005914FE">
      <w:pPr>
        <w:keepLines/>
        <w:autoSpaceDE w:val="0"/>
        <w:autoSpaceDN w:val="0"/>
        <w:adjustRightInd w:val="0"/>
        <w:rPr>
          <w:sz w:val="24"/>
          <w:szCs w:val="24"/>
        </w:rPr>
      </w:pPr>
      <w:r w:rsidRPr="001D029B">
        <w:rPr>
          <w:sz w:val="24"/>
          <w:szCs w:val="24"/>
        </w:rPr>
        <w:lastRenderedPageBreak/>
        <w:t>Czy Zamawiający dopuści etykietę z 4 mniejszymi etykietkami umieszczoną wewnątrz opakowania zestawu?</w:t>
      </w:r>
      <w:r w:rsidR="0093770D" w:rsidRPr="001D029B">
        <w:rPr>
          <w:b/>
          <w:bCs/>
          <w:sz w:val="24"/>
          <w:szCs w:val="24"/>
        </w:rPr>
        <w:br/>
        <w:t>Stanowisko (wyjaśnienie) Zamawiającego:</w:t>
      </w:r>
      <w:r w:rsidR="001D029B" w:rsidRPr="001D029B">
        <w:rPr>
          <w:sz w:val="24"/>
          <w:szCs w:val="24"/>
        </w:rPr>
        <w:t xml:space="preserve"> zgodnie z SWZ</w:t>
      </w:r>
    </w:p>
    <w:p w14:paraId="6DB2CF81" w14:textId="77777777" w:rsidR="0093770D" w:rsidRPr="001D029B" w:rsidRDefault="0093770D" w:rsidP="0093770D">
      <w:pPr>
        <w:rPr>
          <w:b/>
          <w:bCs/>
          <w:sz w:val="24"/>
          <w:szCs w:val="24"/>
        </w:rPr>
      </w:pPr>
    </w:p>
    <w:p w14:paraId="2A11BF87" w14:textId="77777777" w:rsidR="005914FE" w:rsidRPr="001D029B" w:rsidRDefault="0093770D" w:rsidP="005914FE">
      <w:pPr>
        <w:rPr>
          <w:bCs/>
          <w:sz w:val="24"/>
          <w:szCs w:val="24"/>
        </w:rPr>
      </w:pPr>
      <w:r w:rsidRPr="001D029B">
        <w:rPr>
          <w:b/>
          <w:bCs/>
          <w:sz w:val="24"/>
          <w:szCs w:val="24"/>
        </w:rPr>
        <w:t xml:space="preserve">Pytanie nr </w:t>
      </w:r>
      <w:r w:rsidR="005914FE" w:rsidRPr="001D029B">
        <w:rPr>
          <w:b/>
          <w:bCs/>
          <w:sz w:val="24"/>
          <w:szCs w:val="24"/>
        </w:rPr>
        <w:t xml:space="preserve">139 </w:t>
      </w:r>
      <w:r w:rsidR="005914FE" w:rsidRPr="001D029B">
        <w:rPr>
          <w:sz w:val="24"/>
          <w:szCs w:val="24"/>
        </w:rPr>
        <w:t xml:space="preserve">- dot. </w:t>
      </w:r>
      <w:r w:rsidR="005914FE" w:rsidRPr="001D029B">
        <w:rPr>
          <w:bCs/>
          <w:sz w:val="24"/>
          <w:szCs w:val="24"/>
        </w:rPr>
        <w:t>Pakiet nr 31, poz.1</w:t>
      </w:r>
    </w:p>
    <w:p w14:paraId="05ED6228" w14:textId="77777777" w:rsidR="005914FE" w:rsidRPr="001D029B" w:rsidRDefault="005914FE" w:rsidP="005914FE">
      <w:pPr>
        <w:rPr>
          <w:sz w:val="24"/>
          <w:szCs w:val="24"/>
        </w:rPr>
      </w:pPr>
      <w:r w:rsidRPr="001D029B">
        <w:rPr>
          <w:bCs/>
          <w:sz w:val="24"/>
          <w:szCs w:val="24"/>
        </w:rPr>
        <w:t>Czy Zamawiający dopuści zestaw uniwersalny ze wzmocnieniami</w:t>
      </w:r>
      <w:r w:rsidRPr="001D029B">
        <w:rPr>
          <w:sz w:val="24"/>
          <w:szCs w:val="24"/>
        </w:rPr>
        <w:t xml:space="preserve"> wykonany z chłonnego i nieprzemakalnego laminatu dwuwarstwowego o gramaturze 60 g/m2 w strefie krytycznej wyposażona we wzmocnienie wysokochłonne o gramaturze 80 g/m2, zintegrowana z dwoma poczwórnymi organizerami przewodów. Łączna gramatura w strefie wzmocnionej 140 g/m2, odporności na penetrację płynów w obszarze krytycznym 197 cm H</w:t>
      </w:r>
      <w:r w:rsidRPr="001D029B">
        <w:rPr>
          <w:sz w:val="24"/>
          <w:szCs w:val="24"/>
          <w:vertAlign w:val="subscript"/>
        </w:rPr>
        <w:t>2</w:t>
      </w:r>
      <w:r w:rsidRPr="001D029B">
        <w:rPr>
          <w:sz w:val="24"/>
          <w:szCs w:val="24"/>
        </w:rPr>
        <w:t>O, chłonności 478%, o składzie:</w:t>
      </w:r>
    </w:p>
    <w:p w14:paraId="7EDB5046" w14:textId="77777777" w:rsidR="005914FE" w:rsidRPr="001D029B" w:rsidRDefault="005914FE" w:rsidP="005914FE">
      <w:pPr>
        <w:pStyle w:val="Akapitzlist"/>
        <w:numPr>
          <w:ilvl w:val="0"/>
          <w:numId w:val="11"/>
        </w:numPr>
        <w:contextualSpacing/>
      </w:pPr>
      <w:r w:rsidRPr="001D029B">
        <w:t>1 x serweta samoprzylepna o wymiarach 150cm x 240cm, wzmocnienie o wymiarach 25 cm x 60 cm</w:t>
      </w:r>
    </w:p>
    <w:p w14:paraId="3EA39307" w14:textId="77777777" w:rsidR="005914FE" w:rsidRPr="001D029B" w:rsidRDefault="005914FE" w:rsidP="005914FE">
      <w:pPr>
        <w:pStyle w:val="Akapitzlist"/>
        <w:numPr>
          <w:ilvl w:val="0"/>
          <w:numId w:val="11"/>
        </w:numPr>
        <w:contextualSpacing/>
      </w:pPr>
      <w:r w:rsidRPr="001D029B">
        <w:t>1 x serweta samoprzylepna o wymiarach 180cm x 180cm, wzmocnienie o wymiarach 25 cm x 60 cm</w:t>
      </w:r>
    </w:p>
    <w:p w14:paraId="244C484A" w14:textId="77777777" w:rsidR="005914FE" w:rsidRPr="001D029B" w:rsidRDefault="005914FE" w:rsidP="005914FE">
      <w:pPr>
        <w:pStyle w:val="Akapitzlist"/>
        <w:numPr>
          <w:ilvl w:val="0"/>
          <w:numId w:val="11"/>
        </w:numPr>
        <w:contextualSpacing/>
      </w:pPr>
      <w:r w:rsidRPr="001D029B">
        <w:t>2 x serweta samoprzylepna o wymiarach 75cm x 90cm, wzmocnienie o wymiarach 25 cm x 60 cm</w:t>
      </w:r>
    </w:p>
    <w:p w14:paraId="1D7E0312" w14:textId="77777777" w:rsidR="005914FE" w:rsidRPr="001D029B" w:rsidRDefault="005914FE" w:rsidP="005914FE">
      <w:pPr>
        <w:pStyle w:val="Akapitzlist"/>
        <w:numPr>
          <w:ilvl w:val="0"/>
          <w:numId w:val="11"/>
        </w:numPr>
        <w:contextualSpacing/>
      </w:pPr>
      <w:r w:rsidRPr="001D029B">
        <w:t>4 x ręcznik chłonny o wymiarach 30 cm x 30 cm</w:t>
      </w:r>
    </w:p>
    <w:p w14:paraId="06488842" w14:textId="77777777" w:rsidR="005914FE" w:rsidRPr="001D029B" w:rsidRDefault="005914FE" w:rsidP="005914FE">
      <w:pPr>
        <w:pStyle w:val="Akapitzlist"/>
        <w:numPr>
          <w:ilvl w:val="0"/>
          <w:numId w:val="11"/>
        </w:numPr>
        <w:contextualSpacing/>
      </w:pPr>
      <w:r w:rsidRPr="001D029B">
        <w:t>1 x taśma samoprzylepna o wymiarach 10 cm x 50 cm</w:t>
      </w:r>
    </w:p>
    <w:p w14:paraId="27A000BA" w14:textId="77777777" w:rsidR="005914FE" w:rsidRPr="001D029B" w:rsidRDefault="005914FE" w:rsidP="005914FE">
      <w:pPr>
        <w:pStyle w:val="Akapitzlist"/>
        <w:numPr>
          <w:ilvl w:val="0"/>
          <w:numId w:val="11"/>
        </w:numPr>
        <w:contextualSpacing/>
      </w:pPr>
      <w:r w:rsidRPr="001D029B">
        <w:t xml:space="preserve">1 x wzmocniona osłona (serweta) na stolik Mayo o wymiarach 80 cm x 145 cm </w:t>
      </w:r>
    </w:p>
    <w:p w14:paraId="4048B49D" w14:textId="77777777" w:rsidR="005914FE" w:rsidRPr="001D029B" w:rsidRDefault="005914FE" w:rsidP="005914FE">
      <w:pPr>
        <w:rPr>
          <w:bCs/>
          <w:sz w:val="24"/>
          <w:szCs w:val="24"/>
        </w:rPr>
      </w:pPr>
      <w:r w:rsidRPr="001D029B">
        <w:rPr>
          <w:sz w:val="24"/>
          <w:szCs w:val="24"/>
        </w:rPr>
        <w:t>1 x serweta wzmocniona na stół instrumentalny stanowiąca owinięcie zestawu o wymiarach 150 cm x 190 cm?</w:t>
      </w:r>
    </w:p>
    <w:p w14:paraId="7FCF8A76" w14:textId="5EB910D6"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57FFC1C8" w14:textId="77777777" w:rsidR="0093770D" w:rsidRPr="001D029B" w:rsidRDefault="0093770D" w:rsidP="0093770D">
      <w:pPr>
        <w:rPr>
          <w:b/>
          <w:bCs/>
          <w:sz w:val="24"/>
          <w:szCs w:val="24"/>
        </w:rPr>
      </w:pPr>
    </w:p>
    <w:p w14:paraId="436CD260" w14:textId="7480EE47" w:rsidR="00175ECD" w:rsidRPr="001D029B" w:rsidRDefault="0093770D" w:rsidP="00175ECD">
      <w:pPr>
        <w:rPr>
          <w:bCs/>
          <w:sz w:val="24"/>
          <w:szCs w:val="24"/>
        </w:rPr>
      </w:pPr>
      <w:r w:rsidRPr="001D029B">
        <w:rPr>
          <w:b/>
          <w:bCs/>
          <w:sz w:val="24"/>
          <w:szCs w:val="24"/>
        </w:rPr>
        <w:t xml:space="preserve">Pytanie </w:t>
      </w:r>
      <w:r w:rsidR="00175ECD" w:rsidRPr="001D029B">
        <w:rPr>
          <w:b/>
          <w:bCs/>
          <w:sz w:val="24"/>
          <w:szCs w:val="24"/>
        </w:rPr>
        <w:t xml:space="preserve"> </w:t>
      </w:r>
      <w:r w:rsidRPr="001D029B">
        <w:rPr>
          <w:b/>
          <w:bCs/>
          <w:sz w:val="24"/>
          <w:szCs w:val="24"/>
        </w:rPr>
        <w:t xml:space="preserve">nr </w:t>
      </w:r>
      <w:r w:rsidR="005914FE" w:rsidRPr="001D029B">
        <w:rPr>
          <w:b/>
          <w:bCs/>
          <w:sz w:val="24"/>
          <w:szCs w:val="24"/>
        </w:rPr>
        <w:t xml:space="preserve">140 </w:t>
      </w:r>
      <w:r w:rsidR="005914FE" w:rsidRPr="001D029B">
        <w:rPr>
          <w:sz w:val="24"/>
          <w:szCs w:val="24"/>
        </w:rPr>
        <w:t>- dot.</w:t>
      </w:r>
      <w:r w:rsidR="00175ECD" w:rsidRPr="001D029B">
        <w:rPr>
          <w:bCs/>
          <w:sz w:val="24"/>
          <w:szCs w:val="24"/>
        </w:rPr>
        <w:t xml:space="preserve"> Pakiet nr 31, poz.2</w:t>
      </w:r>
    </w:p>
    <w:p w14:paraId="40CF8883" w14:textId="77777777" w:rsidR="00175ECD" w:rsidRPr="001D029B" w:rsidRDefault="00175ECD" w:rsidP="00175ECD">
      <w:pPr>
        <w:jc w:val="both"/>
        <w:rPr>
          <w:sz w:val="24"/>
          <w:szCs w:val="24"/>
        </w:rPr>
      </w:pPr>
      <w:r w:rsidRPr="001D029B">
        <w:rPr>
          <w:bCs/>
          <w:sz w:val="24"/>
          <w:szCs w:val="24"/>
        </w:rPr>
        <w:t xml:space="preserve">Czy Zamawiający dopuści zestaw </w:t>
      </w:r>
      <w:r w:rsidRPr="001D029B">
        <w:rPr>
          <w:sz w:val="24"/>
          <w:szCs w:val="24"/>
        </w:rPr>
        <w:t>wykonane z hydrofobowej włókniny trójwarstwowej typu SMS o gramaturze 50 g/m2,  w strefie krytycznej wyposażone we wzmocnienie wysokochłonne o gramaturze 80 g/m2, zintegrowane z organizatorami przewodów, odporności na penetrację płynów w obszarze krytycznym 110 cm H</w:t>
      </w:r>
      <w:r w:rsidRPr="001D029B">
        <w:rPr>
          <w:sz w:val="24"/>
          <w:szCs w:val="24"/>
          <w:vertAlign w:val="subscript"/>
        </w:rPr>
        <w:t>2</w:t>
      </w:r>
      <w:r w:rsidRPr="001D029B">
        <w:rPr>
          <w:sz w:val="24"/>
          <w:szCs w:val="24"/>
        </w:rPr>
        <w:t>O, chłonności 680%, o składzie:</w:t>
      </w:r>
    </w:p>
    <w:p w14:paraId="74B4E90C" w14:textId="77777777" w:rsidR="00175ECD" w:rsidRPr="001D029B" w:rsidRDefault="00175ECD" w:rsidP="00175ECD">
      <w:pPr>
        <w:pStyle w:val="Akapitzlist"/>
        <w:numPr>
          <w:ilvl w:val="0"/>
          <w:numId w:val="12"/>
        </w:numPr>
        <w:spacing w:line="259" w:lineRule="auto"/>
        <w:contextualSpacing/>
      </w:pPr>
      <w:r w:rsidRPr="001D029B">
        <w:t>1 x serweta samoprzylepna 200 cm x 260 cm , z wycięciem "U" o wymiarach 8,5 cm x 85 cm, wzmocnienie o wymiarze 75cm x 100cm</w:t>
      </w:r>
    </w:p>
    <w:p w14:paraId="5B5D5AEF" w14:textId="77777777" w:rsidR="00175ECD" w:rsidRPr="001D029B" w:rsidRDefault="00175ECD" w:rsidP="00175ECD">
      <w:pPr>
        <w:pStyle w:val="Akapitzlist"/>
        <w:numPr>
          <w:ilvl w:val="0"/>
          <w:numId w:val="12"/>
        </w:numPr>
        <w:spacing w:line="259" w:lineRule="auto"/>
        <w:contextualSpacing/>
      </w:pPr>
      <w:r w:rsidRPr="001D029B">
        <w:t>1 x serweta samoprzylepna o wymiarach 170cm x 240cm wzmocnienie o wymiarze 30cm x 80cm</w:t>
      </w:r>
    </w:p>
    <w:p w14:paraId="27765A1E" w14:textId="77777777" w:rsidR="00175ECD" w:rsidRPr="001D029B" w:rsidRDefault="00175ECD" w:rsidP="00175ECD">
      <w:pPr>
        <w:pStyle w:val="Akapitzlist"/>
        <w:numPr>
          <w:ilvl w:val="0"/>
          <w:numId w:val="12"/>
        </w:numPr>
        <w:spacing w:line="259" w:lineRule="auto"/>
        <w:contextualSpacing/>
      </w:pPr>
      <w:r w:rsidRPr="001D029B">
        <w:t>1 x elastyczna osłona na kończynę o wymiarach 35 cm x 120 cm</w:t>
      </w:r>
    </w:p>
    <w:p w14:paraId="026BFBD5" w14:textId="77777777" w:rsidR="00175ECD" w:rsidRPr="001D029B" w:rsidRDefault="00175ECD" w:rsidP="00175ECD">
      <w:pPr>
        <w:pStyle w:val="Akapitzlist"/>
        <w:numPr>
          <w:ilvl w:val="0"/>
          <w:numId w:val="12"/>
        </w:numPr>
        <w:spacing w:line="259" w:lineRule="auto"/>
        <w:contextualSpacing/>
      </w:pPr>
      <w:r w:rsidRPr="001D029B">
        <w:t>4 x ręcznik chłonny o wymiarach 30 cm x 30 cm</w:t>
      </w:r>
    </w:p>
    <w:p w14:paraId="6FC9CBE3" w14:textId="77777777" w:rsidR="00175ECD" w:rsidRPr="001D029B" w:rsidRDefault="00175ECD" w:rsidP="00175ECD">
      <w:pPr>
        <w:pStyle w:val="Akapitzlist"/>
        <w:numPr>
          <w:ilvl w:val="0"/>
          <w:numId w:val="12"/>
        </w:numPr>
        <w:spacing w:line="259" w:lineRule="auto"/>
        <w:contextualSpacing/>
      </w:pPr>
      <w:r w:rsidRPr="001D029B">
        <w:t>2 x taśma samoprzylepna o wymiarach 10 cm x 50 cm</w:t>
      </w:r>
    </w:p>
    <w:p w14:paraId="2B9FBCB3" w14:textId="77777777" w:rsidR="00175ECD" w:rsidRPr="001D029B" w:rsidRDefault="00175ECD" w:rsidP="00175ECD">
      <w:pPr>
        <w:pStyle w:val="Akapitzlist"/>
        <w:numPr>
          <w:ilvl w:val="0"/>
          <w:numId w:val="12"/>
        </w:numPr>
        <w:spacing w:line="259" w:lineRule="auto"/>
        <w:contextualSpacing/>
      </w:pPr>
      <w:r w:rsidRPr="001D029B">
        <w:t>1 x wzmocniona osłona (serweta) na stolik Mayo o wymiarach 80 cm x 145 cm</w:t>
      </w:r>
    </w:p>
    <w:p w14:paraId="415E7C2F" w14:textId="1842B479" w:rsidR="0093770D" w:rsidRPr="001D029B" w:rsidRDefault="00175ECD" w:rsidP="00175ECD">
      <w:pPr>
        <w:rPr>
          <w:bCs/>
          <w:sz w:val="24"/>
          <w:szCs w:val="24"/>
        </w:rPr>
      </w:pPr>
      <w:r w:rsidRPr="001D029B">
        <w:rPr>
          <w:sz w:val="24"/>
          <w:szCs w:val="24"/>
        </w:rPr>
        <w:t>1 x serweta wzmocniona na stół instrumentalny stanowiąca owinięcie zestawu o wymiarach 150 cm x 190 cm?</w:t>
      </w:r>
      <w:r w:rsidR="0093770D" w:rsidRPr="001D029B">
        <w:rPr>
          <w:b/>
          <w:bCs/>
          <w:sz w:val="24"/>
          <w:szCs w:val="24"/>
        </w:rPr>
        <w:br/>
        <w:t>Stanowisko (wyjaśnienie) Zamawiającego:</w:t>
      </w:r>
      <w:r w:rsidR="001D029B" w:rsidRPr="001D029B">
        <w:rPr>
          <w:b/>
          <w:bCs/>
          <w:sz w:val="24"/>
          <w:szCs w:val="24"/>
        </w:rPr>
        <w:t xml:space="preserve"> </w:t>
      </w:r>
      <w:r w:rsidR="001D029B" w:rsidRPr="001D029B">
        <w:rPr>
          <w:sz w:val="24"/>
          <w:szCs w:val="24"/>
        </w:rPr>
        <w:t>zgodnie z SWZ</w:t>
      </w:r>
    </w:p>
    <w:p w14:paraId="60CEE17A" w14:textId="77777777" w:rsidR="0093770D" w:rsidRPr="001D029B" w:rsidRDefault="0093770D" w:rsidP="0093770D">
      <w:pPr>
        <w:rPr>
          <w:b/>
          <w:bCs/>
          <w:sz w:val="24"/>
          <w:szCs w:val="24"/>
        </w:rPr>
      </w:pPr>
    </w:p>
    <w:p w14:paraId="59087CA9" w14:textId="77777777" w:rsidR="00175ECD" w:rsidRPr="001D029B" w:rsidRDefault="0093770D" w:rsidP="00175ECD">
      <w:pPr>
        <w:rPr>
          <w:bCs/>
          <w:sz w:val="24"/>
          <w:szCs w:val="24"/>
        </w:rPr>
      </w:pPr>
      <w:r w:rsidRPr="001D029B">
        <w:rPr>
          <w:b/>
          <w:bCs/>
          <w:sz w:val="24"/>
          <w:szCs w:val="24"/>
        </w:rPr>
        <w:t xml:space="preserve">Pytanie nr </w:t>
      </w:r>
      <w:r w:rsidR="005914FE" w:rsidRPr="001D029B">
        <w:rPr>
          <w:b/>
          <w:bCs/>
          <w:sz w:val="24"/>
          <w:szCs w:val="24"/>
        </w:rPr>
        <w:t xml:space="preserve">141 </w:t>
      </w:r>
      <w:r w:rsidR="005914FE" w:rsidRPr="001D029B">
        <w:rPr>
          <w:sz w:val="24"/>
          <w:szCs w:val="24"/>
        </w:rPr>
        <w:t>- dot.</w:t>
      </w:r>
      <w:r w:rsidR="00175ECD" w:rsidRPr="001D029B">
        <w:rPr>
          <w:sz w:val="24"/>
          <w:szCs w:val="24"/>
        </w:rPr>
        <w:t xml:space="preserve"> </w:t>
      </w:r>
      <w:r w:rsidR="00175ECD" w:rsidRPr="001D029B">
        <w:rPr>
          <w:bCs/>
          <w:sz w:val="24"/>
          <w:szCs w:val="24"/>
        </w:rPr>
        <w:t>Pakiet nr 31, poz.3</w:t>
      </w:r>
    </w:p>
    <w:p w14:paraId="35A33BA2" w14:textId="77777777" w:rsidR="00175ECD" w:rsidRPr="001D029B" w:rsidRDefault="00175ECD" w:rsidP="00175ECD">
      <w:pPr>
        <w:jc w:val="both"/>
        <w:rPr>
          <w:sz w:val="24"/>
          <w:szCs w:val="24"/>
        </w:rPr>
      </w:pPr>
      <w:r w:rsidRPr="001D029B">
        <w:rPr>
          <w:bCs/>
          <w:sz w:val="24"/>
          <w:szCs w:val="24"/>
        </w:rPr>
        <w:t xml:space="preserve">Czy Zamawiający dopuści zestaw brzuszno-kroczowy </w:t>
      </w:r>
      <w:r w:rsidRPr="001D029B">
        <w:rPr>
          <w:sz w:val="24"/>
          <w:szCs w:val="24"/>
        </w:rPr>
        <w:t>wykonana z chłonnego i nieprzemakalnego laminatu dwuwarstwowego o gramaturze 56 g/m2, odporności na penetrację płynów 188 cm H</w:t>
      </w:r>
      <w:r w:rsidRPr="001D029B">
        <w:rPr>
          <w:sz w:val="24"/>
          <w:szCs w:val="24"/>
          <w:vertAlign w:val="subscript"/>
        </w:rPr>
        <w:t>2</w:t>
      </w:r>
      <w:r w:rsidRPr="001D029B">
        <w:rPr>
          <w:sz w:val="24"/>
          <w:szCs w:val="24"/>
        </w:rPr>
        <w:t>O, chłonności 304%, o składzie:</w:t>
      </w:r>
    </w:p>
    <w:p w14:paraId="52338054" w14:textId="77777777" w:rsidR="00175ECD" w:rsidRPr="001D029B" w:rsidRDefault="00175ECD" w:rsidP="00175ECD">
      <w:pPr>
        <w:pStyle w:val="Akapitzlist"/>
        <w:numPr>
          <w:ilvl w:val="0"/>
          <w:numId w:val="12"/>
        </w:numPr>
        <w:spacing w:line="259" w:lineRule="auto"/>
        <w:contextualSpacing/>
      </w:pPr>
      <w:r w:rsidRPr="001D029B">
        <w:t>1 x serweta 180/280 cm x 220 cm zintegrowana z osłonami na kończyny, z otworem samoprzylepnym w kształcie trapezu o wymiarach 30 cm x 20 cm x 20 cm oraz otworem w okolicy krocza o wymiarach 10 cm x 15 cm zabezpieczonym klapką</w:t>
      </w:r>
    </w:p>
    <w:p w14:paraId="1CCF057D" w14:textId="77777777" w:rsidR="00175ECD" w:rsidRPr="001D029B" w:rsidRDefault="00175ECD" w:rsidP="00175ECD">
      <w:pPr>
        <w:pStyle w:val="Akapitzlist"/>
        <w:numPr>
          <w:ilvl w:val="0"/>
          <w:numId w:val="12"/>
        </w:numPr>
        <w:spacing w:after="160" w:line="259" w:lineRule="auto"/>
        <w:contextualSpacing/>
      </w:pPr>
      <w:r w:rsidRPr="001D029B">
        <w:lastRenderedPageBreak/>
        <w:t>4 x ręcznik chłonny o wymiarach 30 cm x 30 cm</w:t>
      </w:r>
    </w:p>
    <w:p w14:paraId="4D124043" w14:textId="77777777" w:rsidR="00175ECD" w:rsidRPr="001D029B" w:rsidRDefault="00175ECD" w:rsidP="00175ECD">
      <w:pPr>
        <w:pStyle w:val="Akapitzlist"/>
        <w:numPr>
          <w:ilvl w:val="0"/>
          <w:numId w:val="12"/>
        </w:numPr>
        <w:spacing w:after="160" w:line="259" w:lineRule="auto"/>
        <w:contextualSpacing/>
      </w:pPr>
      <w:r w:rsidRPr="001D029B">
        <w:t>1 x taśma samoprzylepna o wymiarach 10 cm x 50 cm</w:t>
      </w:r>
    </w:p>
    <w:p w14:paraId="5038187D" w14:textId="77777777" w:rsidR="00175ECD" w:rsidRPr="001D029B" w:rsidRDefault="00175ECD" w:rsidP="00175ECD">
      <w:pPr>
        <w:pStyle w:val="Akapitzlist"/>
        <w:numPr>
          <w:ilvl w:val="0"/>
          <w:numId w:val="12"/>
        </w:numPr>
        <w:spacing w:line="259" w:lineRule="auto"/>
        <w:contextualSpacing/>
      </w:pPr>
      <w:r w:rsidRPr="001D029B">
        <w:t>1 x taśma samoprzylepna typu rzep 2 cm x 22 cm</w:t>
      </w:r>
    </w:p>
    <w:p w14:paraId="13105E90" w14:textId="77777777" w:rsidR="00175ECD" w:rsidRPr="001D029B" w:rsidRDefault="00175ECD" w:rsidP="00175ECD">
      <w:pPr>
        <w:pStyle w:val="Akapitzlist"/>
        <w:numPr>
          <w:ilvl w:val="0"/>
          <w:numId w:val="12"/>
        </w:numPr>
        <w:spacing w:line="259" w:lineRule="auto"/>
        <w:contextualSpacing/>
      </w:pPr>
      <w:r w:rsidRPr="001D029B">
        <w:t>1 x osłona na przewody o wymiarach 14 cm x 250 cm</w:t>
      </w:r>
    </w:p>
    <w:p w14:paraId="7608640B" w14:textId="77777777" w:rsidR="00175ECD" w:rsidRPr="001D029B" w:rsidRDefault="00175ECD" w:rsidP="00175ECD">
      <w:pPr>
        <w:pStyle w:val="Akapitzlist"/>
        <w:numPr>
          <w:ilvl w:val="0"/>
          <w:numId w:val="12"/>
        </w:numPr>
        <w:spacing w:line="259" w:lineRule="auto"/>
        <w:contextualSpacing/>
      </w:pPr>
      <w:r w:rsidRPr="001D029B">
        <w:t>1 x wzmocniona osłona (serweta) na stolik Mayo o wymiarach 80 cm x 145 cm</w:t>
      </w:r>
    </w:p>
    <w:p w14:paraId="3AF300DE" w14:textId="77777777" w:rsidR="00175ECD" w:rsidRPr="001D029B" w:rsidRDefault="00175ECD" w:rsidP="00175ECD">
      <w:pPr>
        <w:jc w:val="both"/>
        <w:rPr>
          <w:sz w:val="24"/>
          <w:szCs w:val="24"/>
        </w:rPr>
      </w:pPr>
      <w:r w:rsidRPr="001D029B">
        <w:rPr>
          <w:sz w:val="24"/>
          <w:szCs w:val="24"/>
        </w:rPr>
        <w:t>1 x serweta wzmocniona na stół instrumentalny stanowiąca owinięcie zestawu o wymiarach 150 cm x 190 cm?</w:t>
      </w:r>
    </w:p>
    <w:p w14:paraId="7BACED51" w14:textId="20F5A034"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34194120" w14:textId="77777777" w:rsidR="0093770D" w:rsidRPr="001D029B" w:rsidRDefault="0093770D" w:rsidP="0093770D">
      <w:pPr>
        <w:rPr>
          <w:b/>
          <w:bCs/>
          <w:sz w:val="24"/>
          <w:szCs w:val="24"/>
        </w:rPr>
      </w:pPr>
    </w:p>
    <w:p w14:paraId="0913AF66" w14:textId="77777777" w:rsidR="00175ECD" w:rsidRPr="001D029B" w:rsidRDefault="0093770D" w:rsidP="00175ECD">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142 </w:t>
      </w:r>
      <w:r w:rsidR="005914FE" w:rsidRPr="001D029B">
        <w:rPr>
          <w:sz w:val="24"/>
          <w:szCs w:val="24"/>
        </w:rPr>
        <w:t>- dot.</w:t>
      </w:r>
      <w:r w:rsidR="00175ECD" w:rsidRPr="001D029B">
        <w:rPr>
          <w:sz w:val="24"/>
          <w:szCs w:val="24"/>
        </w:rPr>
        <w:t xml:space="preserve"> Zadanie 31, pozycja 4, składowa 1</w:t>
      </w:r>
    </w:p>
    <w:p w14:paraId="533CA3AF" w14:textId="77777777" w:rsidR="00175ECD" w:rsidRPr="001D029B" w:rsidRDefault="00175ECD" w:rsidP="00175ECD">
      <w:pPr>
        <w:rPr>
          <w:sz w:val="24"/>
          <w:szCs w:val="24"/>
        </w:rPr>
      </w:pPr>
      <w:r w:rsidRPr="001D029B">
        <w:rPr>
          <w:sz w:val="24"/>
          <w:szCs w:val="24"/>
        </w:rPr>
        <w:t>Czy Zamawiający dopuści serwetę wykonaną z hydrofobowej włókniny typu SMS 50g/m2 o wymiarach 200cm x 320cm z otworem 25cm x 30cm wypełnionym folią operacyjną, z dodatkowym chłonnym wzmocnieniem w strefie krytycznej 80g/m2 oraz z organizerami przewodów?</w:t>
      </w:r>
    </w:p>
    <w:p w14:paraId="190AB599" w14:textId="1829608F"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b/>
          <w:bCs/>
          <w:sz w:val="24"/>
          <w:szCs w:val="24"/>
        </w:rPr>
        <w:t xml:space="preserve"> </w:t>
      </w:r>
      <w:r w:rsidR="001D029B" w:rsidRPr="001D029B">
        <w:rPr>
          <w:sz w:val="24"/>
          <w:szCs w:val="24"/>
        </w:rPr>
        <w:t>zgodnie z SWZ</w:t>
      </w:r>
    </w:p>
    <w:p w14:paraId="4AE568CD" w14:textId="77777777" w:rsidR="0093770D" w:rsidRPr="001D029B" w:rsidRDefault="0093770D" w:rsidP="0093770D">
      <w:pPr>
        <w:rPr>
          <w:b/>
          <w:bCs/>
          <w:sz w:val="24"/>
          <w:szCs w:val="24"/>
        </w:rPr>
      </w:pPr>
    </w:p>
    <w:p w14:paraId="41647FC3" w14:textId="77777777" w:rsidR="00175ECD" w:rsidRPr="001D029B" w:rsidRDefault="0093770D" w:rsidP="00175ECD">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143 </w:t>
      </w:r>
      <w:r w:rsidR="005914FE" w:rsidRPr="001D029B">
        <w:rPr>
          <w:sz w:val="24"/>
          <w:szCs w:val="24"/>
        </w:rPr>
        <w:t>- dot.</w:t>
      </w:r>
      <w:r w:rsidR="00175ECD" w:rsidRPr="001D029B">
        <w:rPr>
          <w:sz w:val="24"/>
          <w:szCs w:val="24"/>
        </w:rPr>
        <w:t xml:space="preserve"> Zadanie 31, pozycja 4, składowa 8</w:t>
      </w:r>
    </w:p>
    <w:p w14:paraId="4786311C" w14:textId="77777777" w:rsidR="00175ECD" w:rsidRPr="001D029B" w:rsidRDefault="00175ECD" w:rsidP="00175ECD">
      <w:pPr>
        <w:rPr>
          <w:sz w:val="24"/>
          <w:szCs w:val="24"/>
        </w:rPr>
      </w:pPr>
      <w:r w:rsidRPr="001D029B">
        <w:rPr>
          <w:sz w:val="24"/>
          <w:szCs w:val="24"/>
        </w:rPr>
        <w:t>Czy Zamawiający dopuści całość owiniętą w serwetę laminowaną nieprzemakalną 150cm x 190cm, która może służyć jako przykrycie stolika?</w:t>
      </w:r>
    </w:p>
    <w:p w14:paraId="5DF25F7B" w14:textId="2E046A68"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30751025" w14:textId="7F25FC9C" w:rsidR="0093770D" w:rsidRPr="001D029B" w:rsidRDefault="0093770D" w:rsidP="0093770D">
      <w:pPr>
        <w:autoSpaceDE w:val="0"/>
        <w:autoSpaceDN w:val="0"/>
        <w:adjustRightInd w:val="0"/>
        <w:rPr>
          <w:b/>
          <w:bCs/>
          <w:sz w:val="24"/>
          <w:szCs w:val="24"/>
        </w:rPr>
      </w:pPr>
    </w:p>
    <w:p w14:paraId="35A88A22" w14:textId="43A02BAE" w:rsidR="00175ECD" w:rsidRPr="001D029B" w:rsidRDefault="0093770D" w:rsidP="00175ECD">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144 </w:t>
      </w:r>
      <w:r w:rsidR="005914FE" w:rsidRPr="001D029B">
        <w:rPr>
          <w:sz w:val="24"/>
          <w:szCs w:val="24"/>
        </w:rPr>
        <w:t>- dot.</w:t>
      </w:r>
      <w:r w:rsidR="00175ECD" w:rsidRPr="001D029B">
        <w:rPr>
          <w:sz w:val="24"/>
          <w:szCs w:val="24"/>
        </w:rPr>
        <w:t xml:space="preserve"> Zadanie 31, pozycja 4</w:t>
      </w:r>
    </w:p>
    <w:p w14:paraId="1DC80176" w14:textId="77777777" w:rsidR="00175ECD" w:rsidRPr="001D029B" w:rsidRDefault="00175ECD" w:rsidP="00175ECD">
      <w:pPr>
        <w:keepLines/>
        <w:autoSpaceDE w:val="0"/>
        <w:autoSpaceDN w:val="0"/>
        <w:adjustRightInd w:val="0"/>
        <w:rPr>
          <w:sz w:val="24"/>
          <w:szCs w:val="24"/>
        </w:rPr>
      </w:pPr>
      <w:r w:rsidRPr="001D029B">
        <w:rPr>
          <w:sz w:val="24"/>
          <w:szCs w:val="24"/>
        </w:rPr>
        <w:t>Czy Zamawiający dopuści serwetę o odporności na rozerwanie na mokro/sucho w obszarze krytycznym 95/108 kPa?</w:t>
      </w:r>
    </w:p>
    <w:p w14:paraId="15F91D28" w14:textId="23D21349"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10E04679" w14:textId="77777777" w:rsidR="0093770D" w:rsidRPr="001D029B" w:rsidRDefault="0093770D" w:rsidP="0093770D">
      <w:pPr>
        <w:rPr>
          <w:b/>
          <w:bCs/>
          <w:sz w:val="24"/>
          <w:szCs w:val="24"/>
        </w:rPr>
      </w:pPr>
    </w:p>
    <w:p w14:paraId="0E207F1D" w14:textId="2DE414D5" w:rsidR="00175ECD" w:rsidRPr="001D029B" w:rsidRDefault="0093770D" w:rsidP="00175ECD">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145 </w:t>
      </w:r>
      <w:r w:rsidR="005914FE" w:rsidRPr="001D029B">
        <w:rPr>
          <w:sz w:val="24"/>
          <w:szCs w:val="24"/>
        </w:rPr>
        <w:t>- dot.</w:t>
      </w:r>
      <w:r w:rsidR="00175ECD" w:rsidRPr="001D029B">
        <w:rPr>
          <w:sz w:val="24"/>
          <w:szCs w:val="24"/>
        </w:rPr>
        <w:t xml:space="preserve"> Zadanie 31, pozycja 4</w:t>
      </w:r>
    </w:p>
    <w:p w14:paraId="0FB922F3" w14:textId="77777777" w:rsidR="00175ECD" w:rsidRPr="001D029B" w:rsidRDefault="00175ECD" w:rsidP="00175ECD">
      <w:pPr>
        <w:rPr>
          <w:sz w:val="24"/>
          <w:szCs w:val="24"/>
        </w:rPr>
      </w:pPr>
      <w:r w:rsidRPr="001D029B">
        <w:rPr>
          <w:sz w:val="24"/>
          <w:szCs w:val="24"/>
        </w:rPr>
        <w:t>Czy Zamawiający dopuści serwetę o   chłonności 680%?</w:t>
      </w:r>
    </w:p>
    <w:p w14:paraId="06FC599E" w14:textId="5B859834"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1A06A4B8" w14:textId="77777777" w:rsidR="0093770D" w:rsidRPr="001D029B" w:rsidRDefault="0093770D" w:rsidP="0093770D">
      <w:pPr>
        <w:rPr>
          <w:b/>
          <w:bCs/>
          <w:sz w:val="24"/>
          <w:szCs w:val="24"/>
        </w:rPr>
      </w:pPr>
    </w:p>
    <w:p w14:paraId="6137457C" w14:textId="5F7D8165" w:rsidR="00175ECD" w:rsidRPr="001D029B" w:rsidRDefault="0093770D" w:rsidP="00175ECD">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146 </w:t>
      </w:r>
      <w:r w:rsidR="005914FE" w:rsidRPr="001D029B">
        <w:rPr>
          <w:sz w:val="24"/>
          <w:szCs w:val="24"/>
        </w:rPr>
        <w:t>- dot.</w:t>
      </w:r>
      <w:r w:rsidR="00175ECD" w:rsidRPr="001D029B">
        <w:rPr>
          <w:sz w:val="24"/>
          <w:szCs w:val="24"/>
        </w:rPr>
        <w:t xml:space="preserve"> Zadanie 31, pozycja 4</w:t>
      </w:r>
    </w:p>
    <w:p w14:paraId="2071959E" w14:textId="77777777" w:rsidR="00175ECD" w:rsidRPr="001D029B" w:rsidRDefault="00175ECD" w:rsidP="00175ECD">
      <w:pPr>
        <w:keepLines/>
        <w:autoSpaceDE w:val="0"/>
        <w:autoSpaceDN w:val="0"/>
        <w:adjustRightInd w:val="0"/>
        <w:rPr>
          <w:sz w:val="24"/>
          <w:szCs w:val="24"/>
        </w:rPr>
      </w:pPr>
      <w:r w:rsidRPr="001D029B">
        <w:rPr>
          <w:sz w:val="24"/>
          <w:szCs w:val="24"/>
        </w:rPr>
        <w:t>Czy Zamawiający dopuści serwetę na stół Mayo wykonaną z czerwonej folii PE niepiaskowanej 50g/m2, ze wzmocnieniem chłonnym w części środkowej włókninowym (wiskozowo-poliestrowe) 37g/m2, całkowita gramatura 87g/m2?</w:t>
      </w:r>
    </w:p>
    <w:p w14:paraId="268300CA" w14:textId="66D206F7"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b/>
          <w:bCs/>
          <w:sz w:val="24"/>
          <w:szCs w:val="24"/>
        </w:rPr>
        <w:t xml:space="preserve"> </w:t>
      </w:r>
      <w:r w:rsidR="001D029B" w:rsidRPr="001D029B">
        <w:rPr>
          <w:sz w:val="24"/>
          <w:szCs w:val="24"/>
        </w:rPr>
        <w:t>zgodnie z SWZ</w:t>
      </w:r>
    </w:p>
    <w:p w14:paraId="2EE9FA62" w14:textId="77777777" w:rsidR="00175ECD" w:rsidRPr="001D029B" w:rsidRDefault="00175ECD" w:rsidP="0093770D">
      <w:pPr>
        <w:autoSpaceDE w:val="0"/>
        <w:autoSpaceDN w:val="0"/>
        <w:adjustRightInd w:val="0"/>
        <w:rPr>
          <w:b/>
          <w:bCs/>
          <w:sz w:val="24"/>
          <w:szCs w:val="24"/>
        </w:rPr>
      </w:pPr>
    </w:p>
    <w:p w14:paraId="43F4459B" w14:textId="77777777" w:rsidR="00175ECD" w:rsidRPr="001D029B" w:rsidRDefault="0093770D" w:rsidP="00175ECD">
      <w:pPr>
        <w:keepLines/>
        <w:autoSpaceDE w:val="0"/>
        <w:autoSpaceDN w:val="0"/>
        <w:adjustRightInd w:val="0"/>
        <w:rPr>
          <w:sz w:val="24"/>
          <w:szCs w:val="24"/>
        </w:rPr>
      </w:pPr>
      <w:r w:rsidRPr="001D029B">
        <w:rPr>
          <w:b/>
          <w:bCs/>
          <w:sz w:val="24"/>
          <w:szCs w:val="24"/>
        </w:rPr>
        <w:t>Pytanie nr</w:t>
      </w:r>
      <w:r w:rsidR="005914FE" w:rsidRPr="001D029B">
        <w:rPr>
          <w:b/>
          <w:bCs/>
          <w:sz w:val="24"/>
          <w:szCs w:val="24"/>
        </w:rPr>
        <w:t xml:space="preserve"> 147</w:t>
      </w:r>
      <w:r w:rsidRPr="001D029B">
        <w:rPr>
          <w:b/>
          <w:bCs/>
          <w:sz w:val="24"/>
          <w:szCs w:val="24"/>
        </w:rPr>
        <w:t xml:space="preserve"> </w:t>
      </w:r>
      <w:r w:rsidR="005914FE" w:rsidRPr="001D029B">
        <w:rPr>
          <w:b/>
          <w:bCs/>
          <w:sz w:val="24"/>
          <w:szCs w:val="24"/>
        </w:rPr>
        <w:t xml:space="preserve"> </w:t>
      </w:r>
      <w:r w:rsidR="005914FE" w:rsidRPr="001D029B">
        <w:rPr>
          <w:sz w:val="24"/>
          <w:szCs w:val="24"/>
        </w:rPr>
        <w:t>- dot.</w:t>
      </w:r>
      <w:r w:rsidR="00175ECD" w:rsidRPr="001D029B">
        <w:rPr>
          <w:sz w:val="24"/>
          <w:szCs w:val="24"/>
        </w:rPr>
        <w:t xml:space="preserve"> Zadanie 31, pozycja 4</w:t>
      </w:r>
    </w:p>
    <w:p w14:paraId="0D1F27EC" w14:textId="77777777" w:rsidR="00175ECD" w:rsidRPr="001D029B" w:rsidRDefault="00175ECD" w:rsidP="00175ECD">
      <w:pPr>
        <w:rPr>
          <w:sz w:val="24"/>
          <w:szCs w:val="24"/>
        </w:rPr>
      </w:pPr>
      <w:r w:rsidRPr="001D029B">
        <w:rPr>
          <w:sz w:val="24"/>
          <w:szCs w:val="24"/>
        </w:rPr>
        <w:t>Czy Zamawiający dopuści zestaw zapakowany w wytrzymałą plastikową torbę z papierową wstawką TYVEK?</w:t>
      </w:r>
    </w:p>
    <w:p w14:paraId="511B4312" w14:textId="2AE07DFB"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1DE8FBCF" w14:textId="77777777" w:rsidR="0093770D" w:rsidRPr="001D029B" w:rsidRDefault="0093770D" w:rsidP="0093770D">
      <w:pPr>
        <w:rPr>
          <w:b/>
          <w:bCs/>
          <w:sz w:val="24"/>
          <w:szCs w:val="24"/>
        </w:rPr>
      </w:pPr>
    </w:p>
    <w:p w14:paraId="7EE5906B" w14:textId="20D8E852" w:rsidR="00175ECD" w:rsidRPr="001D029B" w:rsidRDefault="0093770D" w:rsidP="00175ECD">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148 </w:t>
      </w:r>
      <w:r w:rsidR="005914FE" w:rsidRPr="001D029B">
        <w:rPr>
          <w:sz w:val="24"/>
          <w:szCs w:val="24"/>
        </w:rPr>
        <w:t>- dot.</w:t>
      </w:r>
      <w:r w:rsidR="00175ECD" w:rsidRPr="001D029B">
        <w:rPr>
          <w:sz w:val="24"/>
          <w:szCs w:val="24"/>
        </w:rPr>
        <w:t xml:space="preserve"> Zadanie 31, pozycja 4</w:t>
      </w:r>
    </w:p>
    <w:p w14:paraId="47E258A0" w14:textId="77777777" w:rsidR="00175ECD" w:rsidRPr="001D029B" w:rsidRDefault="00175ECD" w:rsidP="00175ECD">
      <w:pPr>
        <w:rPr>
          <w:sz w:val="24"/>
          <w:szCs w:val="24"/>
        </w:rPr>
      </w:pPr>
      <w:r w:rsidRPr="001D029B">
        <w:rPr>
          <w:sz w:val="24"/>
          <w:szCs w:val="24"/>
        </w:rPr>
        <w:t>Czy Zamawiający dopuści zestawy pakowane w podwójne opakowanie transportowe: zewnętrzny karton zaklejany taśmą klejącą oraz wewnętrzny worek foliowy?</w:t>
      </w:r>
    </w:p>
    <w:p w14:paraId="39978964" w14:textId="23B4D68F"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057E969A" w14:textId="77777777" w:rsidR="0093770D" w:rsidRPr="0083167C" w:rsidRDefault="0093770D" w:rsidP="0093770D">
      <w:pPr>
        <w:rPr>
          <w:b/>
          <w:bCs/>
          <w:sz w:val="24"/>
          <w:szCs w:val="24"/>
          <w:highlight w:val="yellow"/>
        </w:rPr>
      </w:pPr>
    </w:p>
    <w:p w14:paraId="719BF1BB" w14:textId="5F511E08" w:rsidR="00175ECD" w:rsidRPr="001D029B" w:rsidRDefault="0093770D" w:rsidP="00175ECD">
      <w:pPr>
        <w:keepLines/>
        <w:autoSpaceDE w:val="0"/>
        <w:autoSpaceDN w:val="0"/>
        <w:adjustRightInd w:val="0"/>
        <w:rPr>
          <w:sz w:val="24"/>
          <w:szCs w:val="24"/>
        </w:rPr>
      </w:pPr>
      <w:r w:rsidRPr="001D029B">
        <w:rPr>
          <w:b/>
          <w:bCs/>
          <w:sz w:val="24"/>
          <w:szCs w:val="24"/>
        </w:rPr>
        <w:t xml:space="preserve">Pytanie nr </w:t>
      </w:r>
      <w:r w:rsidR="005914FE" w:rsidRPr="001D029B">
        <w:rPr>
          <w:b/>
          <w:bCs/>
          <w:sz w:val="24"/>
          <w:szCs w:val="24"/>
        </w:rPr>
        <w:t xml:space="preserve">149 </w:t>
      </w:r>
      <w:r w:rsidR="005914FE" w:rsidRPr="001D029B">
        <w:rPr>
          <w:sz w:val="24"/>
          <w:szCs w:val="24"/>
        </w:rPr>
        <w:t>- dot.</w:t>
      </w:r>
      <w:r w:rsidR="00175ECD" w:rsidRPr="001D029B">
        <w:rPr>
          <w:sz w:val="24"/>
          <w:szCs w:val="24"/>
        </w:rPr>
        <w:t xml:space="preserve"> Zadanie 31, pozycja 4</w:t>
      </w:r>
    </w:p>
    <w:p w14:paraId="06958B0C" w14:textId="77777777" w:rsidR="00175ECD" w:rsidRPr="001D029B" w:rsidRDefault="00175ECD" w:rsidP="00175ECD">
      <w:pPr>
        <w:keepLines/>
        <w:autoSpaceDE w:val="0"/>
        <w:autoSpaceDN w:val="0"/>
        <w:adjustRightInd w:val="0"/>
        <w:rPr>
          <w:sz w:val="24"/>
          <w:szCs w:val="24"/>
        </w:rPr>
      </w:pPr>
      <w:r w:rsidRPr="001D029B">
        <w:rPr>
          <w:sz w:val="24"/>
          <w:szCs w:val="24"/>
        </w:rPr>
        <w:t>Czy Zamawiający dopuści termin ważności 24 miesiące?</w:t>
      </w:r>
      <w:r w:rsidRPr="001D029B">
        <w:rPr>
          <w:b/>
          <w:bCs/>
          <w:sz w:val="24"/>
          <w:szCs w:val="24"/>
        </w:rPr>
        <w:t>  </w:t>
      </w:r>
    </w:p>
    <w:p w14:paraId="64643A2E" w14:textId="41A4793F"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b/>
          <w:bCs/>
          <w:sz w:val="24"/>
          <w:szCs w:val="24"/>
        </w:rPr>
        <w:t xml:space="preserve"> </w:t>
      </w:r>
      <w:r w:rsidR="001D029B" w:rsidRPr="001D029B">
        <w:rPr>
          <w:sz w:val="24"/>
          <w:szCs w:val="24"/>
        </w:rPr>
        <w:t>zgodnie z SWZ</w:t>
      </w:r>
    </w:p>
    <w:p w14:paraId="7418E54D" w14:textId="77777777" w:rsidR="0093770D" w:rsidRPr="001D029B" w:rsidRDefault="0093770D" w:rsidP="0093770D">
      <w:pPr>
        <w:rPr>
          <w:b/>
          <w:bCs/>
          <w:sz w:val="24"/>
          <w:szCs w:val="24"/>
        </w:rPr>
      </w:pPr>
    </w:p>
    <w:p w14:paraId="6EA2E7C4" w14:textId="3422B6F5" w:rsidR="00175ECD" w:rsidRPr="001D029B" w:rsidRDefault="0093770D" w:rsidP="00175ECD">
      <w:pPr>
        <w:rPr>
          <w:bCs/>
          <w:sz w:val="24"/>
          <w:szCs w:val="24"/>
        </w:rPr>
      </w:pPr>
      <w:r w:rsidRPr="001D029B">
        <w:rPr>
          <w:b/>
          <w:bCs/>
          <w:sz w:val="24"/>
          <w:szCs w:val="24"/>
        </w:rPr>
        <w:lastRenderedPageBreak/>
        <w:t xml:space="preserve">Pytanie nr </w:t>
      </w:r>
      <w:r w:rsidR="005914FE" w:rsidRPr="001D029B">
        <w:rPr>
          <w:b/>
          <w:bCs/>
          <w:sz w:val="24"/>
          <w:szCs w:val="24"/>
        </w:rPr>
        <w:t xml:space="preserve">150 </w:t>
      </w:r>
      <w:r w:rsidR="005914FE" w:rsidRPr="001D029B">
        <w:rPr>
          <w:sz w:val="24"/>
          <w:szCs w:val="24"/>
        </w:rPr>
        <w:t>- dot.</w:t>
      </w:r>
      <w:r w:rsidR="00175ECD" w:rsidRPr="001D029B">
        <w:rPr>
          <w:bCs/>
          <w:sz w:val="24"/>
          <w:szCs w:val="24"/>
        </w:rPr>
        <w:t xml:space="preserve"> Pakiet nr 32, poz.1</w:t>
      </w:r>
    </w:p>
    <w:p w14:paraId="7AA24A7A" w14:textId="77777777" w:rsidR="00175ECD" w:rsidRPr="001D029B" w:rsidRDefault="00175ECD" w:rsidP="00175ECD">
      <w:pPr>
        <w:keepLines/>
        <w:autoSpaceDE w:val="0"/>
        <w:autoSpaceDN w:val="0"/>
        <w:adjustRightInd w:val="0"/>
        <w:rPr>
          <w:sz w:val="24"/>
          <w:szCs w:val="24"/>
        </w:rPr>
      </w:pPr>
      <w:r w:rsidRPr="001D029B">
        <w:rPr>
          <w:bCs/>
          <w:sz w:val="24"/>
          <w:szCs w:val="24"/>
        </w:rPr>
        <w:t xml:space="preserve">Czy Zamawiający dopuści zestaw </w:t>
      </w:r>
      <w:r w:rsidRPr="001D029B">
        <w:rPr>
          <w:sz w:val="24"/>
          <w:szCs w:val="24"/>
        </w:rPr>
        <w:t>wykonany z hydrofobowej włókniny trójwarstwowej typu SMS o gramaturze 50 g/m2,  w strefie krytycznej wyposażone we wzmocnienie wysokochłonne o gramaturze 80 g/m2, zintegrowane z organizatorami przewodów, odporności na penetrację płynów w obszarze krytycznym 110 cm H</w:t>
      </w:r>
      <w:r w:rsidRPr="001D029B">
        <w:rPr>
          <w:sz w:val="24"/>
          <w:szCs w:val="24"/>
          <w:vertAlign w:val="subscript"/>
        </w:rPr>
        <w:t>2</w:t>
      </w:r>
      <w:r w:rsidRPr="001D029B">
        <w:rPr>
          <w:sz w:val="24"/>
          <w:szCs w:val="24"/>
        </w:rPr>
        <w:t>O, chłonności 680%, o składzie:</w:t>
      </w:r>
    </w:p>
    <w:p w14:paraId="3F102953" w14:textId="77777777" w:rsidR="00175ECD" w:rsidRPr="001D029B" w:rsidRDefault="00175ECD" w:rsidP="00175ECD">
      <w:pPr>
        <w:pStyle w:val="Akapitzlist"/>
        <w:numPr>
          <w:ilvl w:val="0"/>
          <w:numId w:val="12"/>
        </w:numPr>
        <w:spacing w:line="259" w:lineRule="auto"/>
        <w:contextualSpacing/>
      </w:pPr>
      <w:r w:rsidRPr="001D029B">
        <w:t>1 x serweta samoprzylepna 200 cm x 260 cm , z wycięciem "U" o wymiarach 8,5 cm x 85 cm, wzmocnienie o wymiarze 75cm x 100cm</w:t>
      </w:r>
    </w:p>
    <w:p w14:paraId="6A0E2A7E" w14:textId="77777777" w:rsidR="00175ECD" w:rsidRPr="001D029B" w:rsidRDefault="00175ECD" w:rsidP="00175ECD">
      <w:pPr>
        <w:pStyle w:val="Akapitzlist"/>
        <w:numPr>
          <w:ilvl w:val="0"/>
          <w:numId w:val="12"/>
        </w:numPr>
        <w:spacing w:line="259" w:lineRule="auto"/>
        <w:contextualSpacing/>
      </w:pPr>
      <w:r w:rsidRPr="001D029B">
        <w:t>1 x serweta samoprzylepna o wymiarach 170cm x 300cm wzmocnienie o wymiarze 30cm x 80cm</w:t>
      </w:r>
    </w:p>
    <w:p w14:paraId="3C811FB5" w14:textId="77777777" w:rsidR="00175ECD" w:rsidRPr="001D029B" w:rsidRDefault="00175ECD" w:rsidP="00175ECD">
      <w:pPr>
        <w:pStyle w:val="Akapitzlist"/>
        <w:numPr>
          <w:ilvl w:val="0"/>
          <w:numId w:val="12"/>
        </w:numPr>
        <w:spacing w:line="259" w:lineRule="auto"/>
        <w:contextualSpacing/>
      </w:pPr>
      <w:r w:rsidRPr="001D029B">
        <w:t>1 x serweta samoprzylepna o wymiarach 160 cm x 180 cm wykonana z chłonnego i nieprzemakalnego laminatu dwuwarstwowego o gramaturze 56 g/m2</w:t>
      </w:r>
    </w:p>
    <w:p w14:paraId="40AA26DD" w14:textId="77777777" w:rsidR="00175ECD" w:rsidRPr="001D029B" w:rsidRDefault="00175ECD" w:rsidP="00175ECD">
      <w:pPr>
        <w:pStyle w:val="Akapitzlist"/>
        <w:numPr>
          <w:ilvl w:val="0"/>
          <w:numId w:val="12"/>
        </w:numPr>
        <w:spacing w:line="259" w:lineRule="auto"/>
        <w:contextualSpacing/>
      </w:pPr>
      <w:r w:rsidRPr="001D029B">
        <w:t>1 x elastyczna osłona na kończynę o wymiarach 35 cm x 120 cm</w:t>
      </w:r>
    </w:p>
    <w:p w14:paraId="5AA1CA65" w14:textId="77777777" w:rsidR="00175ECD" w:rsidRPr="001D029B" w:rsidRDefault="00175ECD" w:rsidP="00175ECD">
      <w:pPr>
        <w:pStyle w:val="Akapitzlist"/>
        <w:numPr>
          <w:ilvl w:val="0"/>
          <w:numId w:val="12"/>
        </w:numPr>
        <w:spacing w:line="259" w:lineRule="auto"/>
        <w:contextualSpacing/>
      </w:pPr>
      <w:r w:rsidRPr="001D029B">
        <w:t>4 x ręcznik chłonny o wymiarach 30 cm x 30 cm</w:t>
      </w:r>
    </w:p>
    <w:p w14:paraId="0BDE63EE" w14:textId="77777777" w:rsidR="00175ECD" w:rsidRPr="001D029B" w:rsidRDefault="00175ECD" w:rsidP="00175ECD">
      <w:pPr>
        <w:pStyle w:val="Akapitzlist"/>
        <w:numPr>
          <w:ilvl w:val="0"/>
          <w:numId w:val="12"/>
        </w:numPr>
        <w:spacing w:line="259" w:lineRule="auto"/>
        <w:contextualSpacing/>
      </w:pPr>
      <w:r w:rsidRPr="001D029B">
        <w:t>2 x taśma samoprzylepna o wymiarach 10 cm x 50 cm</w:t>
      </w:r>
    </w:p>
    <w:p w14:paraId="6DAC4FC4" w14:textId="77777777" w:rsidR="00175ECD" w:rsidRPr="001D029B" w:rsidRDefault="00175ECD" w:rsidP="00175ECD">
      <w:pPr>
        <w:pStyle w:val="Akapitzlist"/>
        <w:numPr>
          <w:ilvl w:val="0"/>
          <w:numId w:val="12"/>
        </w:numPr>
        <w:spacing w:line="259" w:lineRule="auto"/>
        <w:contextualSpacing/>
      </w:pPr>
      <w:r w:rsidRPr="001D029B">
        <w:t>1 x wzmocniona osłona (serweta) na stolik Mayo o wymiarach 80 cm x 145 cm</w:t>
      </w:r>
    </w:p>
    <w:p w14:paraId="067CF5C9" w14:textId="77777777" w:rsidR="00175ECD" w:rsidRPr="001D029B" w:rsidRDefault="00175ECD" w:rsidP="00175ECD">
      <w:pPr>
        <w:keepLines/>
        <w:autoSpaceDE w:val="0"/>
        <w:autoSpaceDN w:val="0"/>
        <w:adjustRightInd w:val="0"/>
        <w:rPr>
          <w:sz w:val="24"/>
          <w:szCs w:val="24"/>
        </w:rPr>
      </w:pPr>
      <w:r w:rsidRPr="001D029B">
        <w:rPr>
          <w:sz w:val="24"/>
          <w:szCs w:val="24"/>
        </w:rPr>
        <w:t>1 x serweta wzmocniona na stół instrumentalny stanowiąca owinięcie zestawu o wymiarach 150 cm x 190 cm?</w:t>
      </w:r>
    </w:p>
    <w:p w14:paraId="7BABF85E" w14:textId="00454DC8"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b/>
          <w:bCs/>
          <w:sz w:val="24"/>
          <w:szCs w:val="24"/>
        </w:rPr>
        <w:t xml:space="preserve"> </w:t>
      </w:r>
      <w:r w:rsidR="001D029B" w:rsidRPr="001D029B">
        <w:rPr>
          <w:sz w:val="24"/>
          <w:szCs w:val="24"/>
        </w:rPr>
        <w:t>zgodnie z SWZ</w:t>
      </w:r>
    </w:p>
    <w:p w14:paraId="0F641E78" w14:textId="7DC59671" w:rsidR="0093770D" w:rsidRPr="001D029B" w:rsidRDefault="001D029B" w:rsidP="0093770D">
      <w:pPr>
        <w:rPr>
          <w:b/>
          <w:bCs/>
          <w:sz w:val="24"/>
          <w:szCs w:val="24"/>
        </w:rPr>
      </w:pPr>
      <w:r w:rsidRPr="001D029B">
        <w:rPr>
          <w:b/>
          <w:bCs/>
          <w:sz w:val="24"/>
          <w:szCs w:val="24"/>
        </w:rPr>
        <w:t xml:space="preserve"> </w:t>
      </w:r>
    </w:p>
    <w:p w14:paraId="5F54918D" w14:textId="77777777" w:rsidR="00175ECD" w:rsidRPr="001D029B" w:rsidRDefault="0093770D" w:rsidP="00175ECD">
      <w:pPr>
        <w:rPr>
          <w:bCs/>
          <w:sz w:val="24"/>
          <w:szCs w:val="24"/>
        </w:rPr>
      </w:pPr>
      <w:r w:rsidRPr="001D029B">
        <w:rPr>
          <w:b/>
          <w:bCs/>
          <w:sz w:val="24"/>
          <w:szCs w:val="24"/>
        </w:rPr>
        <w:t xml:space="preserve">Pytanie nr </w:t>
      </w:r>
      <w:r w:rsidR="005914FE" w:rsidRPr="001D029B">
        <w:rPr>
          <w:b/>
          <w:bCs/>
          <w:sz w:val="24"/>
          <w:szCs w:val="24"/>
        </w:rPr>
        <w:t xml:space="preserve">151 </w:t>
      </w:r>
      <w:r w:rsidR="005914FE" w:rsidRPr="001D029B">
        <w:rPr>
          <w:sz w:val="24"/>
          <w:szCs w:val="24"/>
        </w:rPr>
        <w:t xml:space="preserve">- dot. </w:t>
      </w:r>
      <w:r w:rsidR="00175ECD" w:rsidRPr="001D029B">
        <w:rPr>
          <w:bCs/>
          <w:sz w:val="24"/>
          <w:szCs w:val="24"/>
        </w:rPr>
        <w:t>Pakiet nr 32, poz.2</w:t>
      </w:r>
    </w:p>
    <w:p w14:paraId="4A60AF1B" w14:textId="77777777" w:rsidR="00175ECD" w:rsidRPr="001D029B" w:rsidRDefault="00175ECD" w:rsidP="00175ECD">
      <w:pPr>
        <w:rPr>
          <w:sz w:val="24"/>
          <w:szCs w:val="24"/>
        </w:rPr>
      </w:pPr>
      <w:r w:rsidRPr="001D029B">
        <w:rPr>
          <w:bCs/>
          <w:sz w:val="24"/>
          <w:szCs w:val="24"/>
        </w:rPr>
        <w:t xml:space="preserve">Czy Zamawiający dopuści zestaw </w:t>
      </w:r>
      <w:r w:rsidRPr="001D029B">
        <w:rPr>
          <w:sz w:val="24"/>
          <w:szCs w:val="24"/>
        </w:rPr>
        <w:t>wykonany z chłonnego i nieprzemakalnego laminatu dwuwarstwowego o gramaturze 60 g/m2 w strefie krytycznej wyposażona we wzmocnienie wysokochłonne 80 g/m2, zintegrowana z dwoma podwójnymi organizatorami przewodów. Łączna gramatura w strefie krytycznej 140 g/m2, odporności na penetrację płynów w obszarze krytycznym 197 cm H</w:t>
      </w:r>
      <w:r w:rsidRPr="001D029B">
        <w:rPr>
          <w:sz w:val="24"/>
          <w:szCs w:val="24"/>
          <w:vertAlign w:val="subscript"/>
        </w:rPr>
        <w:t>2</w:t>
      </w:r>
      <w:r w:rsidRPr="001D029B">
        <w:rPr>
          <w:sz w:val="24"/>
          <w:szCs w:val="24"/>
        </w:rPr>
        <w:t>O, chłonności</w:t>
      </w:r>
    </w:p>
    <w:p w14:paraId="7A2A7353" w14:textId="77777777" w:rsidR="00175ECD" w:rsidRPr="001D029B" w:rsidRDefault="00175ECD" w:rsidP="00175ECD">
      <w:pPr>
        <w:pStyle w:val="Akapitzlist"/>
        <w:numPr>
          <w:ilvl w:val="0"/>
          <w:numId w:val="11"/>
        </w:numPr>
        <w:spacing w:line="259" w:lineRule="auto"/>
        <w:contextualSpacing/>
      </w:pPr>
      <w:r w:rsidRPr="001D029B">
        <w:t>1 x serweta  z samouszczelniającym się otworem o średnicy 7 cm  o wymiarach 230 cm x 300 cm, wzmocnienie o wymiarach 100 cm x 50 cm</w:t>
      </w:r>
    </w:p>
    <w:p w14:paraId="49973329" w14:textId="77777777" w:rsidR="00175ECD" w:rsidRPr="001D029B" w:rsidRDefault="00175ECD" w:rsidP="00175ECD">
      <w:pPr>
        <w:pStyle w:val="Akapitzlist"/>
        <w:numPr>
          <w:ilvl w:val="0"/>
          <w:numId w:val="11"/>
        </w:numPr>
        <w:spacing w:line="259" w:lineRule="auto"/>
        <w:contextualSpacing/>
      </w:pPr>
      <w:r w:rsidRPr="001D029B">
        <w:t>4 x ręcznik chłonny o wymiarach 30 cm x 30 cm</w:t>
      </w:r>
    </w:p>
    <w:p w14:paraId="4892770C" w14:textId="77777777" w:rsidR="00175ECD" w:rsidRPr="001D029B" w:rsidRDefault="00175ECD" w:rsidP="00175ECD">
      <w:pPr>
        <w:pStyle w:val="Akapitzlist"/>
        <w:numPr>
          <w:ilvl w:val="0"/>
          <w:numId w:val="11"/>
        </w:numPr>
        <w:spacing w:line="259" w:lineRule="auto"/>
        <w:contextualSpacing/>
      </w:pPr>
      <w:r w:rsidRPr="001D029B">
        <w:t>3 x taśma samoprzylepna o wymiarach 10 cm x 50 cm</w:t>
      </w:r>
    </w:p>
    <w:p w14:paraId="35EDE851" w14:textId="77777777" w:rsidR="00175ECD" w:rsidRPr="001D029B" w:rsidRDefault="00175ECD" w:rsidP="00175ECD">
      <w:pPr>
        <w:pStyle w:val="Akapitzlist"/>
        <w:numPr>
          <w:ilvl w:val="0"/>
          <w:numId w:val="11"/>
        </w:numPr>
        <w:spacing w:line="259" w:lineRule="auto"/>
        <w:contextualSpacing/>
      </w:pPr>
      <w:r w:rsidRPr="001D029B">
        <w:t xml:space="preserve">1 x elastyczna osłona na kończynę o wymiarach 22 cm x 75 cm </w:t>
      </w:r>
    </w:p>
    <w:p w14:paraId="02F646EB" w14:textId="77777777" w:rsidR="00175ECD" w:rsidRPr="001D029B" w:rsidRDefault="00175ECD" w:rsidP="00175ECD">
      <w:pPr>
        <w:pStyle w:val="Akapitzlist"/>
        <w:numPr>
          <w:ilvl w:val="0"/>
          <w:numId w:val="11"/>
        </w:numPr>
        <w:spacing w:line="259" w:lineRule="auto"/>
        <w:contextualSpacing/>
      </w:pPr>
      <w:r w:rsidRPr="001D029B">
        <w:t xml:space="preserve">1 x wzmocniona osłona (serweta) na stolik Mayo o wymiarach 80 cm x 145 cm </w:t>
      </w:r>
    </w:p>
    <w:p w14:paraId="3D0B5088" w14:textId="77777777" w:rsidR="00175ECD" w:rsidRPr="001D029B" w:rsidRDefault="00175ECD" w:rsidP="00175ECD">
      <w:pPr>
        <w:keepLines/>
        <w:autoSpaceDE w:val="0"/>
        <w:autoSpaceDN w:val="0"/>
        <w:adjustRightInd w:val="0"/>
        <w:rPr>
          <w:sz w:val="24"/>
          <w:szCs w:val="24"/>
        </w:rPr>
      </w:pPr>
      <w:r w:rsidRPr="001D029B">
        <w:rPr>
          <w:sz w:val="24"/>
          <w:szCs w:val="24"/>
        </w:rPr>
        <w:t>2 x serweta wzmocniona na stół instrumentalny stanowiąca owinięcie zestawu o wymiarach 150 cm x 190 cm, wzmocnienie 65x190cm?</w:t>
      </w:r>
    </w:p>
    <w:p w14:paraId="0EF19FDD" w14:textId="71624A62"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668E9296" w14:textId="77777777" w:rsidR="0093770D" w:rsidRPr="001D029B" w:rsidRDefault="0093770D" w:rsidP="0093770D">
      <w:pPr>
        <w:rPr>
          <w:b/>
          <w:bCs/>
          <w:sz w:val="24"/>
          <w:szCs w:val="24"/>
        </w:rPr>
      </w:pPr>
    </w:p>
    <w:p w14:paraId="06DE8258" w14:textId="77777777" w:rsidR="00175ECD" w:rsidRPr="001D029B" w:rsidRDefault="0093770D" w:rsidP="00175ECD">
      <w:pPr>
        <w:keepLines/>
        <w:autoSpaceDE w:val="0"/>
        <w:autoSpaceDN w:val="0"/>
        <w:adjustRightInd w:val="0"/>
        <w:rPr>
          <w:bCs/>
          <w:sz w:val="24"/>
          <w:szCs w:val="24"/>
        </w:rPr>
      </w:pPr>
      <w:r w:rsidRPr="001D029B">
        <w:rPr>
          <w:b/>
          <w:bCs/>
          <w:sz w:val="24"/>
          <w:szCs w:val="24"/>
        </w:rPr>
        <w:t xml:space="preserve">Pytanie nr </w:t>
      </w:r>
      <w:r w:rsidR="005914FE" w:rsidRPr="001D029B">
        <w:rPr>
          <w:b/>
          <w:bCs/>
          <w:sz w:val="24"/>
          <w:szCs w:val="24"/>
        </w:rPr>
        <w:t xml:space="preserve">152 </w:t>
      </w:r>
      <w:r w:rsidR="005914FE" w:rsidRPr="001D029B">
        <w:rPr>
          <w:sz w:val="24"/>
          <w:szCs w:val="24"/>
        </w:rPr>
        <w:t>- dot.</w:t>
      </w:r>
      <w:r w:rsidR="00175ECD" w:rsidRPr="001D029B">
        <w:rPr>
          <w:sz w:val="24"/>
          <w:szCs w:val="24"/>
        </w:rPr>
        <w:t xml:space="preserve"> </w:t>
      </w:r>
      <w:r w:rsidR="00175ECD" w:rsidRPr="001D029B">
        <w:rPr>
          <w:bCs/>
          <w:sz w:val="24"/>
          <w:szCs w:val="24"/>
        </w:rPr>
        <w:t>Pakiet nr 33, składowa 1</w:t>
      </w:r>
    </w:p>
    <w:p w14:paraId="213B23E4" w14:textId="77777777" w:rsidR="00175ECD" w:rsidRPr="001D029B" w:rsidRDefault="00175ECD" w:rsidP="00175ECD">
      <w:pPr>
        <w:rPr>
          <w:sz w:val="24"/>
          <w:szCs w:val="24"/>
        </w:rPr>
      </w:pPr>
      <w:r w:rsidRPr="001D029B">
        <w:rPr>
          <w:sz w:val="24"/>
          <w:szCs w:val="24"/>
        </w:rPr>
        <w:t>Czy Zamawiający dopuści serwetę do resekcji przezcewkowej o wymiarach 190 cm x 230 cm zintegrowana z osłonami na kończyny, z otworem brzusznym i kroczowym o średnicy 6 cm, zintegrowana z bezlateksową osłoną palca do badania per rectum, torebką do zbiórki płynów, serweta wykonana z hydrofobowej włókniny trójwarstwowej typu SMS o gramaturze 50 g/m2, dolna część serwety wykonana z niebieskiej folii PE?</w:t>
      </w:r>
    </w:p>
    <w:p w14:paraId="6E1E5226" w14:textId="5B0B5423"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1C426588" w14:textId="77777777" w:rsidR="0093770D" w:rsidRPr="001D029B" w:rsidRDefault="0093770D" w:rsidP="0093770D">
      <w:pPr>
        <w:rPr>
          <w:b/>
          <w:bCs/>
          <w:sz w:val="24"/>
          <w:szCs w:val="24"/>
        </w:rPr>
      </w:pPr>
    </w:p>
    <w:p w14:paraId="4B59ED16" w14:textId="77777777" w:rsidR="00175ECD" w:rsidRPr="001D029B" w:rsidRDefault="0093770D" w:rsidP="00175ECD">
      <w:pPr>
        <w:keepLines/>
        <w:autoSpaceDE w:val="0"/>
        <w:autoSpaceDN w:val="0"/>
        <w:adjustRightInd w:val="0"/>
        <w:rPr>
          <w:bCs/>
          <w:sz w:val="24"/>
          <w:szCs w:val="24"/>
        </w:rPr>
      </w:pPr>
      <w:r w:rsidRPr="001D029B">
        <w:rPr>
          <w:b/>
          <w:bCs/>
          <w:sz w:val="24"/>
          <w:szCs w:val="24"/>
        </w:rPr>
        <w:t xml:space="preserve">Pytanie nr </w:t>
      </w:r>
      <w:r w:rsidR="005914FE" w:rsidRPr="001D029B">
        <w:rPr>
          <w:b/>
          <w:bCs/>
          <w:sz w:val="24"/>
          <w:szCs w:val="24"/>
        </w:rPr>
        <w:t xml:space="preserve">153 </w:t>
      </w:r>
      <w:r w:rsidR="005914FE" w:rsidRPr="001D029B">
        <w:rPr>
          <w:sz w:val="24"/>
          <w:szCs w:val="24"/>
        </w:rPr>
        <w:t>- dot.</w:t>
      </w:r>
      <w:r w:rsidR="00175ECD" w:rsidRPr="001D029B">
        <w:rPr>
          <w:sz w:val="24"/>
          <w:szCs w:val="24"/>
        </w:rPr>
        <w:t xml:space="preserve"> </w:t>
      </w:r>
      <w:r w:rsidR="00175ECD" w:rsidRPr="001D029B">
        <w:rPr>
          <w:bCs/>
          <w:sz w:val="24"/>
          <w:szCs w:val="24"/>
        </w:rPr>
        <w:t>Pakiet nr 33, składowa 2</w:t>
      </w:r>
    </w:p>
    <w:p w14:paraId="53E94546" w14:textId="77777777" w:rsidR="00175ECD" w:rsidRPr="001D029B" w:rsidRDefault="00175ECD" w:rsidP="00175ECD">
      <w:pPr>
        <w:keepLines/>
        <w:autoSpaceDE w:val="0"/>
        <w:autoSpaceDN w:val="0"/>
        <w:adjustRightInd w:val="0"/>
        <w:rPr>
          <w:sz w:val="24"/>
          <w:szCs w:val="24"/>
        </w:rPr>
      </w:pPr>
      <w:r w:rsidRPr="001D029B">
        <w:rPr>
          <w:sz w:val="24"/>
          <w:szCs w:val="24"/>
        </w:rPr>
        <w:t>Czy Zamawiający dopuści osłonę na stolik Mayo 80cm x 145cm, obszar chłonny 60cm x 145cm?</w:t>
      </w:r>
    </w:p>
    <w:p w14:paraId="3A3DD146" w14:textId="29B43124" w:rsidR="0093770D" w:rsidRPr="001D029B" w:rsidRDefault="0093770D" w:rsidP="0093770D">
      <w:pPr>
        <w:autoSpaceDE w:val="0"/>
        <w:autoSpaceDN w:val="0"/>
        <w:adjustRightInd w:val="0"/>
        <w:rPr>
          <w:b/>
          <w:bCs/>
          <w:sz w:val="24"/>
          <w:szCs w:val="24"/>
        </w:rPr>
      </w:pPr>
      <w:r w:rsidRPr="001D029B">
        <w:rPr>
          <w:b/>
          <w:bCs/>
          <w:sz w:val="24"/>
          <w:szCs w:val="24"/>
        </w:rPr>
        <w:t>Stanowisko (wyjaśnienie) Zamawiającego:</w:t>
      </w:r>
      <w:r w:rsidR="001D029B" w:rsidRPr="001D029B">
        <w:rPr>
          <w:sz w:val="24"/>
          <w:szCs w:val="24"/>
        </w:rPr>
        <w:t xml:space="preserve"> zgodnie z SWZ</w:t>
      </w:r>
    </w:p>
    <w:p w14:paraId="70922D1D" w14:textId="77777777" w:rsidR="0093770D" w:rsidRPr="001D029B" w:rsidRDefault="0093770D" w:rsidP="0093770D">
      <w:pPr>
        <w:rPr>
          <w:b/>
          <w:bCs/>
          <w:sz w:val="24"/>
          <w:szCs w:val="24"/>
        </w:rPr>
      </w:pPr>
    </w:p>
    <w:p w14:paraId="5689D017" w14:textId="77777777" w:rsidR="00175ECD" w:rsidRPr="001D029B" w:rsidRDefault="0093770D" w:rsidP="00175ECD">
      <w:pPr>
        <w:keepLines/>
        <w:autoSpaceDE w:val="0"/>
        <w:autoSpaceDN w:val="0"/>
        <w:adjustRightInd w:val="0"/>
        <w:rPr>
          <w:bCs/>
          <w:sz w:val="24"/>
          <w:szCs w:val="24"/>
        </w:rPr>
      </w:pPr>
      <w:r w:rsidRPr="001D029B">
        <w:rPr>
          <w:b/>
          <w:bCs/>
          <w:sz w:val="24"/>
          <w:szCs w:val="24"/>
        </w:rPr>
        <w:t xml:space="preserve">Pytanie nr </w:t>
      </w:r>
      <w:r w:rsidR="005914FE" w:rsidRPr="001D029B">
        <w:rPr>
          <w:b/>
          <w:bCs/>
          <w:sz w:val="24"/>
          <w:szCs w:val="24"/>
        </w:rPr>
        <w:t xml:space="preserve">154 </w:t>
      </w:r>
      <w:r w:rsidR="005914FE" w:rsidRPr="001D029B">
        <w:rPr>
          <w:sz w:val="24"/>
          <w:szCs w:val="24"/>
        </w:rPr>
        <w:t>- dot.</w:t>
      </w:r>
      <w:r w:rsidR="00175ECD" w:rsidRPr="001D029B">
        <w:rPr>
          <w:sz w:val="24"/>
          <w:szCs w:val="24"/>
        </w:rPr>
        <w:t xml:space="preserve"> </w:t>
      </w:r>
      <w:r w:rsidR="00175ECD" w:rsidRPr="001D029B">
        <w:rPr>
          <w:bCs/>
          <w:sz w:val="24"/>
          <w:szCs w:val="24"/>
        </w:rPr>
        <w:t>Pakiet nr 33, składowa 4</w:t>
      </w:r>
    </w:p>
    <w:p w14:paraId="629047E8" w14:textId="79EE7C16" w:rsidR="0093770D" w:rsidRPr="001D029B" w:rsidRDefault="00175ECD" w:rsidP="00175ECD">
      <w:pPr>
        <w:rPr>
          <w:sz w:val="24"/>
          <w:szCs w:val="24"/>
        </w:rPr>
      </w:pPr>
      <w:r w:rsidRPr="001D029B">
        <w:rPr>
          <w:sz w:val="24"/>
          <w:szCs w:val="24"/>
        </w:rPr>
        <w:t>Czy Zamawiający dopuści fartuch urologiczny w rozmiarze XXL z SMS o gramaturze 35g/m2, wzmocniony laminatem, szerokość w klatce piersiowej, szerokość w klatce piersiowej 100 cm +/-3cm, długość rękawa 59 (+/-2cm), długość całkowitą 154(+/-3cm), długość mankietu 7,5xm?</w:t>
      </w:r>
      <w:r w:rsidR="0093770D" w:rsidRPr="001D029B">
        <w:rPr>
          <w:b/>
          <w:bCs/>
          <w:sz w:val="24"/>
          <w:szCs w:val="24"/>
        </w:rPr>
        <w:br/>
        <w:t>Stanowisko (wyjaśnienie) Zamawiającego:</w:t>
      </w:r>
      <w:r w:rsidR="001D029B" w:rsidRPr="001D029B">
        <w:rPr>
          <w:sz w:val="24"/>
          <w:szCs w:val="24"/>
        </w:rPr>
        <w:t xml:space="preserve"> zgodnie z SWZ</w:t>
      </w:r>
    </w:p>
    <w:p w14:paraId="54238A2A" w14:textId="77777777" w:rsidR="0093770D" w:rsidRPr="001D029B" w:rsidRDefault="0093770D" w:rsidP="0093770D">
      <w:pPr>
        <w:rPr>
          <w:b/>
          <w:bCs/>
          <w:sz w:val="24"/>
          <w:szCs w:val="24"/>
        </w:rPr>
      </w:pPr>
    </w:p>
    <w:p w14:paraId="7FCC315C" w14:textId="77777777" w:rsidR="00175ECD" w:rsidRPr="001D029B" w:rsidRDefault="0093770D" w:rsidP="00175ECD">
      <w:pPr>
        <w:keepLines/>
        <w:autoSpaceDE w:val="0"/>
        <w:autoSpaceDN w:val="0"/>
        <w:adjustRightInd w:val="0"/>
        <w:rPr>
          <w:bCs/>
          <w:sz w:val="24"/>
          <w:szCs w:val="24"/>
        </w:rPr>
      </w:pPr>
      <w:r w:rsidRPr="001D029B">
        <w:rPr>
          <w:b/>
          <w:bCs/>
          <w:sz w:val="24"/>
          <w:szCs w:val="24"/>
        </w:rPr>
        <w:t xml:space="preserve">Pytanie nr </w:t>
      </w:r>
      <w:r w:rsidR="005914FE" w:rsidRPr="001D029B">
        <w:rPr>
          <w:b/>
          <w:bCs/>
          <w:sz w:val="24"/>
          <w:szCs w:val="24"/>
        </w:rPr>
        <w:t xml:space="preserve">155 </w:t>
      </w:r>
      <w:r w:rsidR="005914FE" w:rsidRPr="001D029B">
        <w:rPr>
          <w:sz w:val="24"/>
          <w:szCs w:val="24"/>
        </w:rPr>
        <w:t>- dot.</w:t>
      </w:r>
      <w:r w:rsidR="00175ECD" w:rsidRPr="001D029B">
        <w:rPr>
          <w:sz w:val="24"/>
          <w:szCs w:val="24"/>
        </w:rPr>
        <w:t xml:space="preserve"> </w:t>
      </w:r>
      <w:r w:rsidR="00175ECD" w:rsidRPr="001D029B">
        <w:rPr>
          <w:bCs/>
          <w:sz w:val="24"/>
          <w:szCs w:val="24"/>
        </w:rPr>
        <w:t>Pakiet nr 33, składowa 5</w:t>
      </w:r>
    </w:p>
    <w:p w14:paraId="0AAB6300" w14:textId="288FDC72" w:rsidR="0093770D" w:rsidRPr="001D029B" w:rsidRDefault="00175ECD" w:rsidP="0093770D">
      <w:pPr>
        <w:rPr>
          <w:sz w:val="24"/>
          <w:szCs w:val="24"/>
        </w:rPr>
      </w:pPr>
      <w:r w:rsidRPr="001D029B">
        <w:rPr>
          <w:sz w:val="24"/>
          <w:szCs w:val="24"/>
        </w:rPr>
        <w:t>Czy zamawiający dopuści ręcznik celulozowy w rozmiarze 30cm x 30cm?</w:t>
      </w:r>
      <w:r w:rsidR="0093770D" w:rsidRPr="001D029B">
        <w:rPr>
          <w:b/>
          <w:bCs/>
          <w:sz w:val="24"/>
          <w:szCs w:val="24"/>
        </w:rPr>
        <w:br/>
        <w:t>Stanowisko (wyjaśnienie) Zamawiającego:</w:t>
      </w:r>
      <w:r w:rsidR="001D029B" w:rsidRPr="001D029B">
        <w:rPr>
          <w:sz w:val="24"/>
          <w:szCs w:val="24"/>
        </w:rPr>
        <w:t xml:space="preserve"> zgodnie z SWZ</w:t>
      </w:r>
    </w:p>
    <w:p w14:paraId="1510097C" w14:textId="77777777" w:rsidR="001D029B" w:rsidRPr="001D029B" w:rsidRDefault="001D029B" w:rsidP="0093770D">
      <w:pPr>
        <w:rPr>
          <w:b/>
          <w:bCs/>
          <w:sz w:val="24"/>
          <w:szCs w:val="24"/>
        </w:rPr>
      </w:pPr>
    </w:p>
    <w:p w14:paraId="08564914" w14:textId="3EB02783" w:rsidR="00175ECD" w:rsidRPr="001D029B" w:rsidRDefault="0093770D" w:rsidP="00175ECD">
      <w:pPr>
        <w:keepLines/>
        <w:autoSpaceDE w:val="0"/>
        <w:autoSpaceDN w:val="0"/>
        <w:adjustRightInd w:val="0"/>
        <w:rPr>
          <w:bCs/>
          <w:sz w:val="24"/>
          <w:szCs w:val="24"/>
        </w:rPr>
      </w:pPr>
      <w:r w:rsidRPr="001D029B">
        <w:rPr>
          <w:b/>
          <w:bCs/>
          <w:sz w:val="24"/>
          <w:szCs w:val="24"/>
        </w:rPr>
        <w:t xml:space="preserve">Pytanie nr </w:t>
      </w:r>
      <w:r w:rsidR="005914FE" w:rsidRPr="001D029B">
        <w:rPr>
          <w:b/>
          <w:bCs/>
          <w:sz w:val="24"/>
          <w:szCs w:val="24"/>
        </w:rPr>
        <w:t xml:space="preserve">156 </w:t>
      </w:r>
      <w:r w:rsidR="005914FE" w:rsidRPr="001D029B">
        <w:rPr>
          <w:sz w:val="24"/>
          <w:szCs w:val="24"/>
        </w:rPr>
        <w:t>- dot.</w:t>
      </w:r>
      <w:r w:rsidR="00175ECD" w:rsidRPr="001D029B">
        <w:rPr>
          <w:bCs/>
          <w:sz w:val="24"/>
          <w:szCs w:val="24"/>
        </w:rPr>
        <w:t xml:space="preserve"> Pakiet nr 33, składowa 7</w:t>
      </w:r>
    </w:p>
    <w:p w14:paraId="17015B7A" w14:textId="0137AA0A" w:rsidR="0093770D" w:rsidRPr="001D029B" w:rsidRDefault="00175ECD" w:rsidP="00175ECD">
      <w:pPr>
        <w:rPr>
          <w:sz w:val="24"/>
          <w:szCs w:val="24"/>
        </w:rPr>
      </w:pPr>
      <w:r w:rsidRPr="001D029B">
        <w:rPr>
          <w:sz w:val="24"/>
          <w:szCs w:val="24"/>
        </w:rPr>
        <w:t>Czy Zamawiający dopuści Dren z PCV 24CH o długości 300cm?</w:t>
      </w:r>
      <w:r w:rsidR="0093770D" w:rsidRPr="001D029B">
        <w:rPr>
          <w:b/>
          <w:bCs/>
          <w:sz w:val="24"/>
          <w:szCs w:val="24"/>
        </w:rPr>
        <w:br/>
        <w:t>Stanowisko (wyjaśnienie) Zamawiającego:</w:t>
      </w:r>
      <w:r w:rsidR="001D029B" w:rsidRPr="001D029B">
        <w:rPr>
          <w:sz w:val="24"/>
          <w:szCs w:val="24"/>
        </w:rPr>
        <w:t xml:space="preserve"> zgodnie z SWZ</w:t>
      </w:r>
    </w:p>
    <w:p w14:paraId="2A1F2061" w14:textId="77777777" w:rsidR="0093770D" w:rsidRPr="001D029B" w:rsidRDefault="0093770D" w:rsidP="0093770D">
      <w:pPr>
        <w:rPr>
          <w:b/>
          <w:bCs/>
          <w:sz w:val="24"/>
          <w:szCs w:val="24"/>
        </w:rPr>
      </w:pPr>
    </w:p>
    <w:p w14:paraId="250213B4" w14:textId="77777777" w:rsidR="00175ECD" w:rsidRPr="001D029B" w:rsidRDefault="0093770D" w:rsidP="00175ECD">
      <w:pPr>
        <w:keepLines/>
        <w:autoSpaceDE w:val="0"/>
        <w:autoSpaceDN w:val="0"/>
        <w:adjustRightInd w:val="0"/>
        <w:rPr>
          <w:bCs/>
          <w:sz w:val="24"/>
          <w:szCs w:val="24"/>
        </w:rPr>
      </w:pPr>
      <w:r w:rsidRPr="001D029B">
        <w:rPr>
          <w:b/>
          <w:bCs/>
          <w:sz w:val="24"/>
          <w:szCs w:val="24"/>
        </w:rPr>
        <w:t xml:space="preserve">Pytanie nr </w:t>
      </w:r>
      <w:r w:rsidR="005914FE" w:rsidRPr="001D029B">
        <w:rPr>
          <w:b/>
          <w:bCs/>
          <w:sz w:val="24"/>
          <w:szCs w:val="24"/>
        </w:rPr>
        <w:t xml:space="preserve">157 </w:t>
      </w:r>
      <w:r w:rsidR="005914FE" w:rsidRPr="001D029B">
        <w:rPr>
          <w:sz w:val="24"/>
          <w:szCs w:val="24"/>
        </w:rPr>
        <w:t>- dot.</w:t>
      </w:r>
      <w:r w:rsidR="00175ECD" w:rsidRPr="001D029B">
        <w:rPr>
          <w:sz w:val="24"/>
          <w:szCs w:val="24"/>
        </w:rPr>
        <w:t xml:space="preserve"> </w:t>
      </w:r>
      <w:r w:rsidR="00175ECD" w:rsidRPr="001D029B">
        <w:rPr>
          <w:bCs/>
          <w:sz w:val="24"/>
          <w:szCs w:val="24"/>
        </w:rPr>
        <w:t>Pakiet nr 33, składowa 8</w:t>
      </w:r>
    </w:p>
    <w:p w14:paraId="0729E08A" w14:textId="6CB773B7" w:rsidR="0093770D" w:rsidRPr="001D029B" w:rsidRDefault="00175ECD" w:rsidP="00175ECD">
      <w:pPr>
        <w:rPr>
          <w:sz w:val="24"/>
          <w:szCs w:val="24"/>
        </w:rPr>
      </w:pPr>
      <w:r w:rsidRPr="001D029B">
        <w:rPr>
          <w:sz w:val="24"/>
          <w:szCs w:val="24"/>
        </w:rPr>
        <w:t xml:space="preserve">Czy Zamawiający dopuści serwetę na stół do instrumentarium 150cm x 190cm, pozostałe parametry zgodne z SWZ? </w:t>
      </w:r>
      <w:r w:rsidR="0093770D" w:rsidRPr="001D029B">
        <w:rPr>
          <w:b/>
          <w:bCs/>
          <w:sz w:val="24"/>
          <w:szCs w:val="24"/>
        </w:rPr>
        <w:br/>
        <w:t>Stanowisko (wyjaśnienie) Zamawiającego:</w:t>
      </w:r>
      <w:r w:rsidR="001D029B" w:rsidRPr="001D029B">
        <w:rPr>
          <w:sz w:val="24"/>
          <w:szCs w:val="24"/>
        </w:rPr>
        <w:t xml:space="preserve"> zgodnie z SWZ</w:t>
      </w:r>
    </w:p>
    <w:p w14:paraId="6C97C38E" w14:textId="77777777" w:rsidR="0093770D" w:rsidRPr="001D029B" w:rsidRDefault="0093770D" w:rsidP="0093770D">
      <w:pPr>
        <w:rPr>
          <w:b/>
          <w:bCs/>
          <w:sz w:val="24"/>
          <w:szCs w:val="24"/>
        </w:rPr>
      </w:pPr>
    </w:p>
    <w:p w14:paraId="204935A5" w14:textId="65ADC3A5" w:rsidR="00175ECD" w:rsidRPr="001D029B" w:rsidRDefault="0093770D" w:rsidP="00175ECD">
      <w:pPr>
        <w:rPr>
          <w:sz w:val="24"/>
          <w:szCs w:val="24"/>
        </w:rPr>
      </w:pPr>
      <w:r w:rsidRPr="001D029B">
        <w:rPr>
          <w:b/>
          <w:bCs/>
          <w:sz w:val="24"/>
          <w:szCs w:val="24"/>
        </w:rPr>
        <w:t xml:space="preserve">Pytanie nr </w:t>
      </w:r>
      <w:r w:rsidR="005914FE" w:rsidRPr="001D029B">
        <w:rPr>
          <w:b/>
          <w:bCs/>
          <w:sz w:val="24"/>
          <w:szCs w:val="24"/>
        </w:rPr>
        <w:t xml:space="preserve">158 </w:t>
      </w:r>
      <w:r w:rsidR="005914FE" w:rsidRPr="001D029B">
        <w:rPr>
          <w:sz w:val="24"/>
          <w:szCs w:val="24"/>
        </w:rPr>
        <w:t>- dot.</w:t>
      </w:r>
      <w:r w:rsidR="00175ECD" w:rsidRPr="001D029B">
        <w:rPr>
          <w:bCs/>
          <w:sz w:val="24"/>
          <w:szCs w:val="24"/>
        </w:rPr>
        <w:t xml:space="preserve"> Pakiet nr 33</w:t>
      </w:r>
    </w:p>
    <w:p w14:paraId="55767D84" w14:textId="3E08EC32" w:rsidR="0093770D" w:rsidRPr="001D029B" w:rsidRDefault="00175ECD" w:rsidP="00175ECD">
      <w:pPr>
        <w:rPr>
          <w:sz w:val="24"/>
          <w:szCs w:val="24"/>
        </w:rPr>
      </w:pPr>
      <w:r w:rsidRPr="001D029B">
        <w:rPr>
          <w:sz w:val="24"/>
          <w:szCs w:val="24"/>
        </w:rPr>
        <w:t>Czy Zamawiający dopuści odporność na przenikanie cieczy 196cm H20?</w:t>
      </w:r>
      <w:r w:rsidR="0093770D" w:rsidRPr="001D029B">
        <w:rPr>
          <w:b/>
          <w:bCs/>
          <w:sz w:val="24"/>
          <w:szCs w:val="24"/>
        </w:rPr>
        <w:br/>
        <w:t>Stanowisko (wyjaśnienie) Zamawiającego:</w:t>
      </w:r>
      <w:r w:rsidR="001D029B" w:rsidRPr="001D029B">
        <w:rPr>
          <w:sz w:val="24"/>
          <w:szCs w:val="24"/>
        </w:rPr>
        <w:t xml:space="preserve"> zgodnie z SWZ</w:t>
      </w:r>
    </w:p>
    <w:p w14:paraId="3DBA08EB" w14:textId="77777777" w:rsidR="0093770D" w:rsidRPr="001D029B" w:rsidRDefault="0093770D" w:rsidP="0093770D">
      <w:pPr>
        <w:rPr>
          <w:b/>
          <w:bCs/>
          <w:sz w:val="24"/>
          <w:szCs w:val="24"/>
        </w:rPr>
      </w:pPr>
    </w:p>
    <w:p w14:paraId="18B4098A" w14:textId="77777777" w:rsidR="00175ECD" w:rsidRPr="001D029B" w:rsidRDefault="0093770D" w:rsidP="00175ECD">
      <w:pPr>
        <w:rPr>
          <w:sz w:val="24"/>
          <w:szCs w:val="24"/>
        </w:rPr>
      </w:pPr>
      <w:r w:rsidRPr="001D029B">
        <w:rPr>
          <w:b/>
          <w:bCs/>
          <w:sz w:val="24"/>
          <w:szCs w:val="24"/>
        </w:rPr>
        <w:t xml:space="preserve">Pytanie nr </w:t>
      </w:r>
      <w:r w:rsidR="005914FE" w:rsidRPr="001D029B">
        <w:rPr>
          <w:b/>
          <w:bCs/>
          <w:sz w:val="24"/>
          <w:szCs w:val="24"/>
        </w:rPr>
        <w:t xml:space="preserve">159 </w:t>
      </w:r>
      <w:r w:rsidR="005914FE" w:rsidRPr="001D029B">
        <w:rPr>
          <w:sz w:val="24"/>
          <w:szCs w:val="24"/>
        </w:rPr>
        <w:t>- dot.</w:t>
      </w:r>
      <w:r w:rsidR="00175ECD" w:rsidRPr="001D029B">
        <w:rPr>
          <w:sz w:val="24"/>
          <w:szCs w:val="24"/>
        </w:rPr>
        <w:t xml:space="preserve"> </w:t>
      </w:r>
      <w:r w:rsidR="00175ECD" w:rsidRPr="001D029B">
        <w:rPr>
          <w:bCs/>
          <w:sz w:val="24"/>
          <w:szCs w:val="24"/>
        </w:rPr>
        <w:t>Pakiet nr 33</w:t>
      </w:r>
    </w:p>
    <w:p w14:paraId="24F502A7" w14:textId="5608F8AC" w:rsidR="0093770D" w:rsidRPr="001D029B" w:rsidRDefault="00175ECD" w:rsidP="00175ECD">
      <w:pPr>
        <w:autoSpaceDE w:val="0"/>
        <w:autoSpaceDN w:val="0"/>
        <w:adjustRightInd w:val="0"/>
        <w:rPr>
          <w:b/>
          <w:bCs/>
          <w:sz w:val="24"/>
          <w:szCs w:val="24"/>
        </w:rPr>
      </w:pPr>
      <w:r w:rsidRPr="001D029B">
        <w:rPr>
          <w:sz w:val="24"/>
          <w:szCs w:val="24"/>
        </w:rPr>
        <w:t>Czy Zamawiający dopuści wytrzymałość na wypychanie na sucho/mokro 110/100kPa?</w:t>
      </w:r>
      <w:r w:rsidR="0093770D" w:rsidRPr="001D029B">
        <w:rPr>
          <w:b/>
          <w:bCs/>
          <w:sz w:val="24"/>
          <w:szCs w:val="24"/>
        </w:rPr>
        <w:br/>
        <w:t>Stanowisko (wyjaśnienie) Zamawiającego:</w:t>
      </w:r>
      <w:r w:rsidR="001D029B" w:rsidRPr="001D029B">
        <w:rPr>
          <w:b/>
          <w:bCs/>
          <w:sz w:val="24"/>
          <w:szCs w:val="24"/>
        </w:rPr>
        <w:t xml:space="preserve"> </w:t>
      </w:r>
      <w:r w:rsidR="001D029B" w:rsidRPr="001D029B">
        <w:rPr>
          <w:sz w:val="24"/>
          <w:szCs w:val="24"/>
        </w:rPr>
        <w:t>zgodnie z SWZ</w:t>
      </w:r>
    </w:p>
    <w:p w14:paraId="66738DFE" w14:textId="77777777" w:rsidR="0093770D" w:rsidRPr="00EA6E65" w:rsidRDefault="0093770D" w:rsidP="0093770D">
      <w:pPr>
        <w:rPr>
          <w:b/>
          <w:bCs/>
          <w:sz w:val="24"/>
          <w:szCs w:val="24"/>
        </w:rPr>
      </w:pPr>
    </w:p>
    <w:p w14:paraId="3DE03B56" w14:textId="77777777" w:rsidR="00175ECD" w:rsidRPr="00EA6E65" w:rsidRDefault="0093770D" w:rsidP="00175ECD">
      <w:pPr>
        <w:rPr>
          <w:bCs/>
          <w:sz w:val="24"/>
          <w:szCs w:val="24"/>
        </w:rPr>
      </w:pPr>
      <w:r w:rsidRPr="00EA6E65">
        <w:rPr>
          <w:b/>
          <w:bCs/>
          <w:sz w:val="24"/>
          <w:szCs w:val="24"/>
        </w:rPr>
        <w:t xml:space="preserve">Pytanie nr </w:t>
      </w:r>
      <w:r w:rsidR="005914FE" w:rsidRPr="00EA6E65">
        <w:rPr>
          <w:b/>
          <w:bCs/>
          <w:sz w:val="24"/>
          <w:szCs w:val="24"/>
        </w:rPr>
        <w:t xml:space="preserve">160 </w:t>
      </w:r>
      <w:r w:rsidR="005914FE" w:rsidRPr="00EA6E65">
        <w:rPr>
          <w:sz w:val="24"/>
          <w:szCs w:val="24"/>
        </w:rPr>
        <w:t>- dot.</w:t>
      </w:r>
      <w:r w:rsidR="00175ECD" w:rsidRPr="00EA6E65">
        <w:rPr>
          <w:sz w:val="24"/>
          <w:szCs w:val="24"/>
        </w:rPr>
        <w:t xml:space="preserve"> </w:t>
      </w:r>
      <w:r w:rsidR="00175ECD" w:rsidRPr="00EA6E65">
        <w:rPr>
          <w:bCs/>
          <w:sz w:val="24"/>
          <w:szCs w:val="24"/>
        </w:rPr>
        <w:t>Pakiet nr 34</w:t>
      </w:r>
    </w:p>
    <w:p w14:paraId="5E512EC7" w14:textId="77777777" w:rsidR="00175ECD" w:rsidRPr="00EA6E65" w:rsidRDefault="00175ECD" w:rsidP="00175ECD">
      <w:pPr>
        <w:rPr>
          <w:sz w:val="24"/>
          <w:szCs w:val="24"/>
        </w:rPr>
      </w:pPr>
      <w:r w:rsidRPr="00EA6E65">
        <w:rPr>
          <w:sz w:val="24"/>
          <w:szCs w:val="24"/>
        </w:rPr>
        <w:t>Czy zamawiający dopuści sterylizację tlenkiem etylenu? Proces sterylizacji tlenkiem etylenu jest równie bezpieczny jak sterylizacja parą wodną, ponieważ każdy rodzaj sterylizacji musi być zwalidowany, nadzorowany, kontrolowany zgodnie z mającymi zastosowanie obowiązującymi normami dla danego rodzaju procesu sterylizacji?</w:t>
      </w:r>
    </w:p>
    <w:p w14:paraId="00B9C335" w14:textId="76F995BF" w:rsidR="0093770D" w:rsidRPr="00EA6E65" w:rsidRDefault="0093770D" w:rsidP="0093770D">
      <w:pPr>
        <w:autoSpaceDE w:val="0"/>
        <w:autoSpaceDN w:val="0"/>
        <w:adjustRightInd w:val="0"/>
        <w:rPr>
          <w:sz w:val="24"/>
          <w:szCs w:val="24"/>
        </w:rPr>
      </w:pPr>
      <w:r w:rsidRPr="00EA6E65">
        <w:rPr>
          <w:b/>
          <w:bCs/>
          <w:sz w:val="24"/>
          <w:szCs w:val="24"/>
        </w:rPr>
        <w:t>Stanowisko (wyjaśnienie) Zamawiającego:</w:t>
      </w:r>
      <w:r w:rsidR="00EA6E65" w:rsidRPr="00EA6E65">
        <w:rPr>
          <w:b/>
          <w:bCs/>
          <w:sz w:val="24"/>
          <w:szCs w:val="24"/>
        </w:rPr>
        <w:t xml:space="preserve"> </w:t>
      </w:r>
      <w:r w:rsidR="00EA6E65" w:rsidRPr="00EA6E65">
        <w:rPr>
          <w:sz w:val="24"/>
          <w:szCs w:val="24"/>
        </w:rPr>
        <w:t xml:space="preserve">Zamawiający dopuszcza. </w:t>
      </w:r>
    </w:p>
    <w:p w14:paraId="71827E6D" w14:textId="77777777" w:rsidR="0093770D" w:rsidRPr="005B6149" w:rsidRDefault="0093770D" w:rsidP="0093770D">
      <w:pPr>
        <w:rPr>
          <w:b/>
          <w:bCs/>
          <w:sz w:val="24"/>
          <w:szCs w:val="24"/>
        </w:rPr>
      </w:pPr>
    </w:p>
    <w:p w14:paraId="58D5F0BD" w14:textId="77777777" w:rsidR="00175ECD" w:rsidRPr="005B6149" w:rsidRDefault="0093770D" w:rsidP="00175ECD">
      <w:pPr>
        <w:rPr>
          <w:sz w:val="24"/>
          <w:szCs w:val="24"/>
        </w:rPr>
      </w:pPr>
      <w:r w:rsidRPr="005B6149">
        <w:rPr>
          <w:b/>
          <w:bCs/>
          <w:sz w:val="24"/>
          <w:szCs w:val="24"/>
        </w:rPr>
        <w:t xml:space="preserve">Pytanie nr </w:t>
      </w:r>
      <w:r w:rsidR="005914FE" w:rsidRPr="005B6149">
        <w:rPr>
          <w:b/>
          <w:bCs/>
          <w:sz w:val="24"/>
          <w:szCs w:val="24"/>
        </w:rPr>
        <w:t xml:space="preserve">161 </w:t>
      </w:r>
      <w:r w:rsidR="005914FE" w:rsidRPr="005B6149">
        <w:rPr>
          <w:sz w:val="24"/>
          <w:szCs w:val="24"/>
        </w:rPr>
        <w:t>- dot.</w:t>
      </w:r>
      <w:r w:rsidR="00175ECD" w:rsidRPr="005B6149">
        <w:rPr>
          <w:sz w:val="24"/>
          <w:szCs w:val="24"/>
        </w:rPr>
        <w:t xml:space="preserve"> </w:t>
      </w:r>
      <w:r w:rsidR="00175ECD" w:rsidRPr="005B6149">
        <w:rPr>
          <w:bCs/>
          <w:sz w:val="24"/>
          <w:szCs w:val="24"/>
        </w:rPr>
        <w:t>Pakiet nr 34</w:t>
      </w:r>
    </w:p>
    <w:p w14:paraId="22816C3C" w14:textId="77777777" w:rsidR="00175ECD" w:rsidRPr="005B6149" w:rsidRDefault="00175ECD" w:rsidP="00175ECD">
      <w:pPr>
        <w:rPr>
          <w:sz w:val="24"/>
          <w:szCs w:val="24"/>
        </w:rPr>
      </w:pPr>
      <w:r w:rsidRPr="005B6149">
        <w:rPr>
          <w:sz w:val="24"/>
          <w:szCs w:val="24"/>
        </w:rPr>
        <w:t>Czy Zamawiający dopuści zestaw pakowany w rękaw papierowo-foliowy ze zgrzewem prostym i marginesem ułatwiającym otwieranie?                                                         </w:t>
      </w:r>
    </w:p>
    <w:p w14:paraId="363901F4" w14:textId="67412ED8" w:rsidR="0093770D" w:rsidRPr="005B6149" w:rsidRDefault="0093770D" w:rsidP="0093770D">
      <w:pPr>
        <w:autoSpaceDE w:val="0"/>
        <w:autoSpaceDN w:val="0"/>
        <w:adjustRightInd w:val="0"/>
        <w:rPr>
          <w:b/>
          <w:bCs/>
          <w:sz w:val="24"/>
          <w:szCs w:val="24"/>
        </w:rPr>
      </w:pPr>
      <w:r w:rsidRPr="005B6149">
        <w:rPr>
          <w:b/>
          <w:bCs/>
          <w:sz w:val="24"/>
          <w:szCs w:val="24"/>
        </w:rPr>
        <w:t>Stanowisko (wyjaśnienie) Zamawiającego:</w:t>
      </w:r>
      <w:r w:rsidR="005B6149" w:rsidRPr="005B6149">
        <w:rPr>
          <w:b/>
          <w:bCs/>
          <w:sz w:val="24"/>
          <w:szCs w:val="24"/>
        </w:rPr>
        <w:t xml:space="preserve"> </w:t>
      </w:r>
      <w:r w:rsidR="005B6149" w:rsidRPr="005B6149">
        <w:rPr>
          <w:sz w:val="24"/>
          <w:szCs w:val="24"/>
        </w:rPr>
        <w:t>zgodnie z SWZ</w:t>
      </w:r>
    </w:p>
    <w:p w14:paraId="440CB14D" w14:textId="77777777" w:rsidR="0093770D" w:rsidRPr="005B6149" w:rsidRDefault="0093770D" w:rsidP="0093770D">
      <w:pPr>
        <w:rPr>
          <w:b/>
          <w:bCs/>
          <w:sz w:val="24"/>
          <w:szCs w:val="24"/>
        </w:rPr>
      </w:pPr>
    </w:p>
    <w:p w14:paraId="30EA5F91" w14:textId="77777777" w:rsidR="00175ECD" w:rsidRPr="005B6149" w:rsidRDefault="0093770D" w:rsidP="00175ECD">
      <w:pPr>
        <w:rPr>
          <w:bCs/>
          <w:sz w:val="24"/>
          <w:szCs w:val="24"/>
        </w:rPr>
      </w:pPr>
      <w:r w:rsidRPr="005B6149">
        <w:rPr>
          <w:b/>
          <w:bCs/>
          <w:sz w:val="24"/>
          <w:szCs w:val="24"/>
        </w:rPr>
        <w:t xml:space="preserve">Pytanie nr </w:t>
      </w:r>
      <w:r w:rsidR="005914FE" w:rsidRPr="005B6149">
        <w:rPr>
          <w:b/>
          <w:bCs/>
          <w:sz w:val="24"/>
          <w:szCs w:val="24"/>
        </w:rPr>
        <w:t xml:space="preserve">162 </w:t>
      </w:r>
      <w:r w:rsidR="005914FE" w:rsidRPr="005B6149">
        <w:rPr>
          <w:sz w:val="24"/>
          <w:szCs w:val="24"/>
        </w:rPr>
        <w:t>- dot.</w:t>
      </w:r>
      <w:r w:rsidR="00175ECD" w:rsidRPr="005B6149">
        <w:rPr>
          <w:sz w:val="24"/>
          <w:szCs w:val="24"/>
        </w:rPr>
        <w:t xml:space="preserve"> </w:t>
      </w:r>
      <w:r w:rsidR="00175ECD" w:rsidRPr="005B6149">
        <w:rPr>
          <w:bCs/>
          <w:sz w:val="24"/>
          <w:szCs w:val="24"/>
        </w:rPr>
        <w:t>Pakiet nr 38</w:t>
      </w:r>
    </w:p>
    <w:p w14:paraId="6D7D8BCF" w14:textId="34385B87" w:rsidR="0093770D" w:rsidRPr="005B6149" w:rsidRDefault="00175ECD" w:rsidP="00175ECD">
      <w:pPr>
        <w:rPr>
          <w:sz w:val="24"/>
          <w:szCs w:val="24"/>
        </w:rPr>
      </w:pPr>
      <w:r w:rsidRPr="005B6149">
        <w:rPr>
          <w:sz w:val="24"/>
          <w:szCs w:val="24"/>
        </w:rPr>
        <w:t>Czy Zamawiający dopuści serwetę z przylepnym regulowanym otworem, 2-częściową, otwór o średnicy 7 cm?</w:t>
      </w:r>
      <w:r w:rsidR="0093770D" w:rsidRPr="005B6149">
        <w:rPr>
          <w:b/>
          <w:bCs/>
          <w:sz w:val="24"/>
          <w:szCs w:val="24"/>
        </w:rPr>
        <w:br/>
        <w:t>Stanowisko (wyjaśnienie) Zamawiającego:</w:t>
      </w:r>
      <w:r w:rsidR="005B6149" w:rsidRPr="005B6149">
        <w:rPr>
          <w:sz w:val="24"/>
          <w:szCs w:val="24"/>
        </w:rPr>
        <w:t xml:space="preserve"> zgodnie z SWZ</w:t>
      </w:r>
    </w:p>
    <w:p w14:paraId="04697CFD" w14:textId="77777777" w:rsidR="0093770D" w:rsidRPr="005B6149" w:rsidRDefault="0093770D" w:rsidP="0093770D">
      <w:pPr>
        <w:rPr>
          <w:b/>
          <w:bCs/>
          <w:sz w:val="24"/>
          <w:szCs w:val="24"/>
        </w:rPr>
      </w:pPr>
    </w:p>
    <w:p w14:paraId="2EA8725C" w14:textId="77777777" w:rsidR="0002301C" w:rsidRPr="00587E18" w:rsidRDefault="0093770D" w:rsidP="0093770D">
      <w:pPr>
        <w:autoSpaceDE w:val="0"/>
        <w:autoSpaceDN w:val="0"/>
        <w:adjustRightInd w:val="0"/>
        <w:rPr>
          <w:sz w:val="24"/>
          <w:szCs w:val="24"/>
        </w:rPr>
      </w:pPr>
      <w:r w:rsidRPr="00587E18">
        <w:rPr>
          <w:b/>
          <w:bCs/>
          <w:sz w:val="24"/>
          <w:szCs w:val="24"/>
        </w:rPr>
        <w:t xml:space="preserve">Pytanie nr </w:t>
      </w:r>
      <w:r w:rsidR="0002301C" w:rsidRPr="00587E18">
        <w:rPr>
          <w:b/>
          <w:bCs/>
          <w:sz w:val="24"/>
          <w:szCs w:val="24"/>
        </w:rPr>
        <w:t xml:space="preserve">163 </w:t>
      </w:r>
      <w:r w:rsidR="0002301C" w:rsidRPr="00587E18">
        <w:rPr>
          <w:sz w:val="24"/>
          <w:szCs w:val="24"/>
        </w:rPr>
        <w:t>– dot.</w:t>
      </w:r>
      <w:r w:rsidR="0002301C" w:rsidRPr="00587E18">
        <w:rPr>
          <w:b/>
          <w:bCs/>
          <w:sz w:val="24"/>
          <w:szCs w:val="24"/>
        </w:rPr>
        <w:t xml:space="preserve"> </w:t>
      </w:r>
      <w:r w:rsidR="0002301C" w:rsidRPr="00587E18">
        <w:rPr>
          <w:sz w:val="24"/>
          <w:szCs w:val="24"/>
        </w:rPr>
        <w:t>projektu umowy §8</w:t>
      </w:r>
    </w:p>
    <w:p w14:paraId="0F380865" w14:textId="77777777" w:rsidR="0002301C" w:rsidRPr="00587E18" w:rsidRDefault="0002301C" w:rsidP="0002301C">
      <w:pPr>
        <w:jc w:val="both"/>
        <w:rPr>
          <w:sz w:val="24"/>
          <w:szCs w:val="24"/>
        </w:rPr>
      </w:pPr>
      <w:r w:rsidRPr="00587E18">
        <w:rPr>
          <w:sz w:val="24"/>
          <w:szCs w:val="24"/>
        </w:rPr>
        <w:t>Czy Zamawiający wyrazi zgodę na modyfikację zapisu w pkt. 1 poprzez dodanie informacji o terminie na zgłoszenie reklamacji:</w:t>
      </w:r>
    </w:p>
    <w:p w14:paraId="73A6BD6A" w14:textId="77777777" w:rsidR="0002301C" w:rsidRPr="00587E18" w:rsidRDefault="0002301C" w:rsidP="0002301C">
      <w:pPr>
        <w:jc w:val="both"/>
        <w:rPr>
          <w:sz w:val="24"/>
          <w:szCs w:val="24"/>
        </w:rPr>
      </w:pPr>
      <w:r w:rsidRPr="00587E18">
        <w:rPr>
          <w:sz w:val="24"/>
          <w:szCs w:val="24"/>
        </w:rPr>
        <w:lastRenderedPageBreak/>
        <w:t xml:space="preserve">„ W przypadku stwierdzenia przez Zamawiającego niewłaściwej ilości lub wad jakościowych zakupionego </w:t>
      </w:r>
    </w:p>
    <w:p w14:paraId="5EBD8A96" w14:textId="77777777" w:rsidR="0002301C" w:rsidRPr="00587E18" w:rsidRDefault="0002301C" w:rsidP="0002301C">
      <w:pPr>
        <w:jc w:val="both"/>
        <w:rPr>
          <w:sz w:val="24"/>
          <w:szCs w:val="24"/>
        </w:rPr>
      </w:pPr>
      <w:r w:rsidRPr="00587E18">
        <w:rPr>
          <w:sz w:val="24"/>
          <w:szCs w:val="24"/>
        </w:rPr>
        <w:t>asortymentu Zamawiający sporządza protokół, który stanowić będzie podstawę do wymiany asortymentu</w:t>
      </w:r>
    </w:p>
    <w:p w14:paraId="287A78BB" w14:textId="77777777" w:rsidR="0002301C" w:rsidRPr="00587E18" w:rsidRDefault="0002301C" w:rsidP="0002301C">
      <w:pPr>
        <w:jc w:val="both"/>
        <w:rPr>
          <w:sz w:val="24"/>
          <w:szCs w:val="24"/>
        </w:rPr>
      </w:pPr>
      <w:r w:rsidRPr="00587E18">
        <w:rPr>
          <w:sz w:val="24"/>
          <w:szCs w:val="24"/>
        </w:rPr>
        <w:t xml:space="preserve">wadliwego na pozbawiony wad. Dla swojej ważności, reklamacja musi zostać zgłoszona pisemnie na </w:t>
      </w:r>
    </w:p>
    <w:p w14:paraId="7D766869" w14:textId="77777777" w:rsidR="0002301C" w:rsidRPr="00587E18" w:rsidRDefault="0002301C" w:rsidP="0002301C">
      <w:pPr>
        <w:jc w:val="both"/>
        <w:rPr>
          <w:sz w:val="24"/>
          <w:szCs w:val="24"/>
        </w:rPr>
      </w:pPr>
      <w:r w:rsidRPr="00587E18">
        <w:rPr>
          <w:sz w:val="24"/>
          <w:szCs w:val="24"/>
        </w:rPr>
        <w:t xml:space="preserve">formularzu Wykonawcy, w ciągu 24h od chwili powzięcia wiadomości o zaistniałych nieprawidłowościach, na </w:t>
      </w:r>
    </w:p>
    <w:p w14:paraId="4290731D" w14:textId="77777777" w:rsidR="0002301C" w:rsidRPr="00587E18" w:rsidRDefault="0002301C" w:rsidP="0002301C">
      <w:pPr>
        <w:jc w:val="both"/>
        <w:rPr>
          <w:sz w:val="24"/>
          <w:szCs w:val="24"/>
        </w:rPr>
      </w:pPr>
      <w:r w:rsidRPr="00587E18">
        <w:rPr>
          <w:sz w:val="24"/>
          <w:szCs w:val="24"/>
        </w:rPr>
        <w:t xml:space="preserve">adres e-mail: ……………… . Za datę zgłoszenia reklamacji uznaje się dzień pisemnego zawiadomienia (na </w:t>
      </w:r>
    </w:p>
    <w:p w14:paraId="3A9CF9D3" w14:textId="77777777" w:rsidR="0002301C" w:rsidRPr="00587E18" w:rsidRDefault="0002301C" w:rsidP="0002301C">
      <w:pPr>
        <w:jc w:val="both"/>
        <w:rPr>
          <w:sz w:val="24"/>
          <w:szCs w:val="24"/>
        </w:rPr>
      </w:pPr>
      <w:r w:rsidRPr="00587E18">
        <w:rPr>
          <w:sz w:val="24"/>
          <w:szCs w:val="24"/>
        </w:rPr>
        <w:t>podstawie formularza)”?</w:t>
      </w:r>
    </w:p>
    <w:p w14:paraId="5DECA1E4" w14:textId="5D37A926" w:rsidR="0093770D" w:rsidRPr="00587E18" w:rsidRDefault="0093770D" w:rsidP="0093770D">
      <w:pPr>
        <w:autoSpaceDE w:val="0"/>
        <w:autoSpaceDN w:val="0"/>
        <w:adjustRightInd w:val="0"/>
        <w:rPr>
          <w:b/>
          <w:bCs/>
          <w:sz w:val="24"/>
          <w:szCs w:val="24"/>
        </w:rPr>
      </w:pPr>
      <w:r w:rsidRPr="00587E18">
        <w:rPr>
          <w:b/>
          <w:bCs/>
          <w:sz w:val="24"/>
          <w:szCs w:val="24"/>
        </w:rPr>
        <w:t>Stanowisko (wyjaśnienie) Zamawiającego:</w:t>
      </w:r>
      <w:r w:rsidR="00587E18" w:rsidRPr="00587E18">
        <w:rPr>
          <w:b/>
          <w:bCs/>
          <w:sz w:val="24"/>
          <w:szCs w:val="24"/>
        </w:rPr>
        <w:t xml:space="preserve"> </w:t>
      </w:r>
      <w:r w:rsidR="00587E18" w:rsidRPr="00587E18">
        <w:rPr>
          <w:sz w:val="24"/>
          <w:szCs w:val="24"/>
        </w:rPr>
        <w:t>Jak SWZ.</w:t>
      </w:r>
      <w:r w:rsidR="00587E18" w:rsidRPr="00587E18">
        <w:rPr>
          <w:b/>
          <w:bCs/>
          <w:sz w:val="24"/>
          <w:szCs w:val="24"/>
        </w:rPr>
        <w:t xml:space="preserve"> </w:t>
      </w:r>
    </w:p>
    <w:p w14:paraId="5A0B9991" w14:textId="77777777" w:rsidR="0093770D" w:rsidRPr="00587E18" w:rsidRDefault="0093770D" w:rsidP="0093770D">
      <w:pPr>
        <w:rPr>
          <w:b/>
          <w:bCs/>
          <w:sz w:val="24"/>
          <w:szCs w:val="24"/>
        </w:rPr>
      </w:pPr>
    </w:p>
    <w:p w14:paraId="4AE4EBCA" w14:textId="3CE9DDAE" w:rsidR="0002301C" w:rsidRPr="00587E18" w:rsidRDefault="0093770D" w:rsidP="0002301C">
      <w:pPr>
        <w:jc w:val="both"/>
        <w:rPr>
          <w:b/>
          <w:bCs/>
          <w:sz w:val="24"/>
          <w:szCs w:val="24"/>
        </w:rPr>
      </w:pPr>
      <w:r w:rsidRPr="00587E18">
        <w:rPr>
          <w:b/>
          <w:bCs/>
          <w:sz w:val="24"/>
          <w:szCs w:val="24"/>
        </w:rPr>
        <w:t xml:space="preserve">Pytanie nr </w:t>
      </w:r>
      <w:r w:rsidR="0002301C" w:rsidRPr="00587E18">
        <w:rPr>
          <w:b/>
          <w:bCs/>
          <w:sz w:val="24"/>
          <w:szCs w:val="24"/>
        </w:rPr>
        <w:t xml:space="preserve">164 </w:t>
      </w:r>
      <w:r w:rsidR="0002301C" w:rsidRPr="00587E18">
        <w:rPr>
          <w:sz w:val="24"/>
          <w:szCs w:val="24"/>
        </w:rPr>
        <w:t>– dot. projektu umowy §11 pkt.1</w:t>
      </w:r>
    </w:p>
    <w:p w14:paraId="4B369034" w14:textId="77777777" w:rsidR="0002301C" w:rsidRPr="00587E18" w:rsidRDefault="0002301C" w:rsidP="0002301C">
      <w:pPr>
        <w:jc w:val="both"/>
        <w:rPr>
          <w:sz w:val="24"/>
          <w:szCs w:val="24"/>
        </w:rPr>
      </w:pPr>
      <w:r w:rsidRPr="00587E18">
        <w:rPr>
          <w:sz w:val="24"/>
          <w:szCs w:val="24"/>
        </w:rPr>
        <w:t>Czy Zamawiający wyrazi zgodę na zastosowanie kary umownej w wysokości 0,5% zamiast 1% wartości zamówionego towaru za każdy dzień zwłoki?</w:t>
      </w:r>
    </w:p>
    <w:p w14:paraId="06EB8E43" w14:textId="60F10342" w:rsidR="0093770D" w:rsidRPr="00587E18" w:rsidRDefault="0093770D" w:rsidP="0093770D">
      <w:pPr>
        <w:autoSpaceDE w:val="0"/>
        <w:autoSpaceDN w:val="0"/>
        <w:adjustRightInd w:val="0"/>
        <w:rPr>
          <w:b/>
          <w:bCs/>
          <w:sz w:val="24"/>
          <w:szCs w:val="24"/>
        </w:rPr>
      </w:pPr>
      <w:r w:rsidRPr="00587E18">
        <w:rPr>
          <w:b/>
          <w:bCs/>
          <w:sz w:val="24"/>
          <w:szCs w:val="24"/>
        </w:rPr>
        <w:t>Stanowisko (wyjaśnienie) Zamawiającego:</w:t>
      </w:r>
      <w:r w:rsidR="00587E18" w:rsidRPr="00587E18">
        <w:rPr>
          <w:b/>
          <w:bCs/>
          <w:sz w:val="24"/>
          <w:szCs w:val="24"/>
        </w:rPr>
        <w:t xml:space="preserve"> </w:t>
      </w:r>
      <w:r w:rsidR="00587E18" w:rsidRPr="00587E18">
        <w:rPr>
          <w:sz w:val="24"/>
          <w:szCs w:val="24"/>
        </w:rPr>
        <w:t>Jak SWZ. Kary umowne powinny spełniać również funkcję stymulującą do należytego wykonania umowy, stąd nie powinny mieć charakteru jedynie kompensacyjnego.</w:t>
      </w:r>
    </w:p>
    <w:p w14:paraId="15BD4CA0" w14:textId="77777777" w:rsidR="0093770D" w:rsidRPr="0083167C" w:rsidRDefault="0093770D" w:rsidP="0093770D">
      <w:pPr>
        <w:rPr>
          <w:b/>
          <w:bCs/>
          <w:sz w:val="24"/>
          <w:szCs w:val="24"/>
          <w:highlight w:val="yellow"/>
        </w:rPr>
      </w:pPr>
    </w:p>
    <w:p w14:paraId="14C7AB69" w14:textId="172E5B25" w:rsidR="0002301C" w:rsidRPr="00587E18" w:rsidRDefault="0093770D" w:rsidP="0002301C">
      <w:pPr>
        <w:jc w:val="both"/>
        <w:rPr>
          <w:b/>
          <w:bCs/>
          <w:sz w:val="24"/>
          <w:szCs w:val="24"/>
        </w:rPr>
      </w:pPr>
      <w:r w:rsidRPr="00587E18">
        <w:rPr>
          <w:b/>
          <w:bCs/>
          <w:sz w:val="24"/>
          <w:szCs w:val="24"/>
        </w:rPr>
        <w:t xml:space="preserve">Pytanie nr </w:t>
      </w:r>
      <w:r w:rsidR="0002301C" w:rsidRPr="00587E18">
        <w:rPr>
          <w:b/>
          <w:bCs/>
          <w:sz w:val="24"/>
          <w:szCs w:val="24"/>
        </w:rPr>
        <w:t xml:space="preserve">165 </w:t>
      </w:r>
      <w:r w:rsidR="0002301C" w:rsidRPr="00587E18">
        <w:rPr>
          <w:sz w:val="24"/>
          <w:szCs w:val="24"/>
        </w:rPr>
        <w:t>– dot. projektu umowy</w:t>
      </w:r>
    </w:p>
    <w:p w14:paraId="1A315704" w14:textId="45439066" w:rsidR="0093770D" w:rsidRPr="00587E18" w:rsidRDefault="0002301C" w:rsidP="0002301C">
      <w:pPr>
        <w:jc w:val="both"/>
        <w:rPr>
          <w:sz w:val="24"/>
          <w:szCs w:val="24"/>
        </w:rPr>
      </w:pPr>
      <w:r w:rsidRPr="00587E18">
        <w:rPr>
          <w:sz w:val="24"/>
          <w:szCs w:val="24"/>
        </w:rPr>
        <w:t>Czy Zamawiający wyrazi zgodę na dodanie do projektu umowy zapisu: „Umowa wygasa z dniem rozstrzygnięcia kolejnego postępowania przetargowego dotyczącego przedmiotu umowy”?</w:t>
      </w:r>
      <w:r w:rsidR="0093770D" w:rsidRPr="00587E18">
        <w:rPr>
          <w:b/>
          <w:bCs/>
          <w:sz w:val="24"/>
          <w:szCs w:val="24"/>
        </w:rPr>
        <w:br/>
        <w:t>Stanowisko (wyjaśnienie) Zamawiającego:</w:t>
      </w:r>
      <w:r w:rsidR="00587E18" w:rsidRPr="00587E18">
        <w:rPr>
          <w:b/>
          <w:bCs/>
          <w:sz w:val="24"/>
          <w:szCs w:val="24"/>
        </w:rPr>
        <w:t xml:space="preserve"> </w:t>
      </w:r>
      <w:r w:rsidR="00587E18" w:rsidRPr="00587E18">
        <w:rPr>
          <w:sz w:val="24"/>
          <w:szCs w:val="24"/>
        </w:rPr>
        <w:t>Jak SWZ, termin obowiązywania umowy, musi być wyrażony w sposob jak 436 pkt 1) PZP.</w:t>
      </w:r>
    </w:p>
    <w:p w14:paraId="71E3F377" w14:textId="77777777" w:rsidR="0093770D" w:rsidRPr="005B6149" w:rsidRDefault="0093770D" w:rsidP="0093770D">
      <w:pPr>
        <w:rPr>
          <w:b/>
          <w:bCs/>
          <w:sz w:val="24"/>
          <w:szCs w:val="24"/>
        </w:rPr>
      </w:pPr>
    </w:p>
    <w:p w14:paraId="13853B01" w14:textId="5BEEA9AF" w:rsidR="0002301C" w:rsidRPr="005B6149" w:rsidRDefault="0093770D" w:rsidP="0002301C">
      <w:pPr>
        <w:pStyle w:val="Default"/>
        <w:rPr>
          <w:rFonts w:ascii="Times New Roman" w:hAnsi="Times New Roman" w:cs="Times New Roman"/>
        </w:rPr>
      </w:pPr>
      <w:r w:rsidRPr="005B6149">
        <w:rPr>
          <w:rFonts w:ascii="Times New Roman" w:hAnsi="Times New Roman" w:cs="Times New Roman"/>
          <w:b/>
          <w:bCs/>
        </w:rPr>
        <w:t xml:space="preserve">Pytanie nr </w:t>
      </w:r>
      <w:r w:rsidR="0002301C" w:rsidRPr="005B6149">
        <w:rPr>
          <w:rFonts w:ascii="Times New Roman" w:hAnsi="Times New Roman" w:cs="Times New Roman"/>
          <w:b/>
          <w:bCs/>
        </w:rPr>
        <w:t xml:space="preserve">166 </w:t>
      </w:r>
      <w:r w:rsidR="0002301C" w:rsidRPr="005B6149">
        <w:rPr>
          <w:rFonts w:ascii="Times New Roman" w:hAnsi="Times New Roman" w:cs="Times New Roman"/>
        </w:rPr>
        <w:t>– dot.</w:t>
      </w:r>
      <w:r w:rsidR="0002301C" w:rsidRPr="005B6149">
        <w:rPr>
          <w:rFonts w:ascii="Times New Roman" w:hAnsi="Times New Roman" w:cs="Times New Roman"/>
          <w:b/>
          <w:bCs/>
        </w:rPr>
        <w:t xml:space="preserve"> </w:t>
      </w:r>
      <w:r w:rsidR="0002301C" w:rsidRPr="005B6149">
        <w:rPr>
          <w:rFonts w:ascii="Times New Roman" w:hAnsi="Times New Roman" w:cs="Times New Roman"/>
        </w:rPr>
        <w:t>Pakiet 33 pozycja 1</w:t>
      </w:r>
      <w:r w:rsidR="0002301C" w:rsidRPr="005B6149">
        <w:rPr>
          <w:rFonts w:ascii="Times New Roman" w:hAnsi="Times New Roman" w:cs="Times New Roman"/>
          <w:b/>
          <w:bCs/>
        </w:rPr>
        <w:t xml:space="preserve"> </w:t>
      </w:r>
    </w:p>
    <w:p w14:paraId="0AEE0FE8" w14:textId="1BC8AB02" w:rsidR="0093770D" w:rsidRPr="005B6149" w:rsidRDefault="0002301C" w:rsidP="0002301C">
      <w:pPr>
        <w:autoSpaceDE w:val="0"/>
        <w:autoSpaceDN w:val="0"/>
        <w:adjustRightInd w:val="0"/>
        <w:rPr>
          <w:b/>
          <w:bCs/>
          <w:sz w:val="24"/>
          <w:szCs w:val="24"/>
        </w:rPr>
      </w:pPr>
      <w:r w:rsidRPr="005B6149">
        <w:rPr>
          <w:sz w:val="24"/>
          <w:szCs w:val="24"/>
        </w:rPr>
        <w:t>Poz. 8 składu zestawu: Czy Zamawiający dopuści serwetę na stół do instrumentarium z centralną strefą chłonną o szerokości 75 cm, spełniającą wszystkie pozostałe wymogi SWZ?</w:t>
      </w:r>
      <w:r w:rsidR="0093770D" w:rsidRPr="005B6149">
        <w:rPr>
          <w:b/>
          <w:bCs/>
          <w:sz w:val="24"/>
          <w:szCs w:val="24"/>
        </w:rPr>
        <w:br/>
        <w:t>Stanowisko (wyjaśnienie) Zamawiającego:</w:t>
      </w:r>
      <w:r w:rsidR="005B6149" w:rsidRPr="005B6149">
        <w:rPr>
          <w:b/>
          <w:bCs/>
          <w:sz w:val="24"/>
          <w:szCs w:val="24"/>
        </w:rPr>
        <w:t xml:space="preserve"> </w:t>
      </w:r>
      <w:r w:rsidR="005B6149" w:rsidRPr="005B6149">
        <w:rPr>
          <w:sz w:val="24"/>
          <w:szCs w:val="24"/>
        </w:rPr>
        <w:t>Zamawiający dopuszcza</w:t>
      </w:r>
    </w:p>
    <w:p w14:paraId="69E4F279" w14:textId="77777777" w:rsidR="0093770D" w:rsidRPr="0083167C" w:rsidRDefault="0093770D" w:rsidP="0093770D">
      <w:pPr>
        <w:rPr>
          <w:b/>
          <w:bCs/>
          <w:sz w:val="24"/>
          <w:szCs w:val="24"/>
          <w:highlight w:val="yellow"/>
        </w:rPr>
      </w:pPr>
    </w:p>
    <w:p w14:paraId="14339A0B" w14:textId="5B9622B9" w:rsidR="0002301C" w:rsidRPr="005B6149" w:rsidRDefault="0093770D" w:rsidP="0002301C">
      <w:pPr>
        <w:pStyle w:val="Default"/>
        <w:rPr>
          <w:rFonts w:ascii="Times New Roman" w:hAnsi="Times New Roman" w:cs="Times New Roman"/>
        </w:rPr>
      </w:pPr>
      <w:r w:rsidRPr="005B6149">
        <w:rPr>
          <w:rFonts w:ascii="Times New Roman" w:hAnsi="Times New Roman" w:cs="Times New Roman"/>
          <w:b/>
          <w:bCs/>
        </w:rPr>
        <w:t xml:space="preserve">Pytanie nr </w:t>
      </w:r>
      <w:r w:rsidR="0002301C" w:rsidRPr="005B6149">
        <w:rPr>
          <w:rFonts w:ascii="Times New Roman" w:hAnsi="Times New Roman" w:cs="Times New Roman"/>
          <w:b/>
          <w:bCs/>
        </w:rPr>
        <w:t xml:space="preserve">167 </w:t>
      </w:r>
      <w:r w:rsidR="0002301C" w:rsidRPr="005B6149">
        <w:rPr>
          <w:rFonts w:ascii="Times New Roman" w:hAnsi="Times New Roman" w:cs="Times New Roman"/>
        </w:rPr>
        <w:t>– dot.</w:t>
      </w:r>
      <w:r w:rsidR="0002301C" w:rsidRPr="005B6149">
        <w:rPr>
          <w:rFonts w:ascii="Times New Roman" w:hAnsi="Times New Roman" w:cs="Times New Roman"/>
          <w:b/>
          <w:bCs/>
        </w:rPr>
        <w:t xml:space="preserve"> </w:t>
      </w:r>
      <w:r w:rsidR="0002301C" w:rsidRPr="005B6149">
        <w:rPr>
          <w:rFonts w:ascii="Times New Roman" w:hAnsi="Times New Roman" w:cs="Times New Roman"/>
        </w:rPr>
        <w:t>Pakiet 33 pozycja 1</w:t>
      </w:r>
      <w:r w:rsidR="0002301C" w:rsidRPr="005B6149">
        <w:rPr>
          <w:rFonts w:ascii="Times New Roman" w:hAnsi="Times New Roman" w:cs="Times New Roman"/>
          <w:b/>
          <w:bCs/>
        </w:rPr>
        <w:t xml:space="preserve"> </w:t>
      </w:r>
    </w:p>
    <w:p w14:paraId="0468DED2" w14:textId="77777777" w:rsidR="005B6149" w:rsidRPr="005B6149" w:rsidRDefault="0002301C" w:rsidP="005B6149">
      <w:pPr>
        <w:autoSpaceDE w:val="0"/>
        <w:autoSpaceDN w:val="0"/>
        <w:adjustRightInd w:val="0"/>
        <w:rPr>
          <w:b/>
          <w:bCs/>
          <w:sz w:val="24"/>
          <w:szCs w:val="24"/>
        </w:rPr>
      </w:pPr>
      <w:r w:rsidRPr="005B6149">
        <w:rPr>
          <w:sz w:val="24"/>
          <w:szCs w:val="24"/>
        </w:rPr>
        <w:t>Poz. 4 składu zestawu: Czy Zamawiający dopuści fartuch urologiczny wzmacniany laminatem o gramaturze 53 g/m2, spełniający wszystkie pozostałe wymogi SWZ?</w:t>
      </w:r>
      <w:r w:rsidR="0093770D" w:rsidRPr="005B6149">
        <w:rPr>
          <w:b/>
          <w:bCs/>
          <w:sz w:val="24"/>
          <w:szCs w:val="24"/>
        </w:rPr>
        <w:br/>
        <w:t>Stanowisko (wyjaśnienie) Zamawiającego:</w:t>
      </w:r>
      <w:r w:rsidR="005B6149" w:rsidRPr="005B6149">
        <w:rPr>
          <w:b/>
          <w:bCs/>
          <w:sz w:val="24"/>
          <w:szCs w:val="24"/>
        </w:rPr>
        <w:t xml:space="preserve"> </w:t>
      </w:r>
      <w:r w:rsidR="005B6149" w:rsidRPr="005B6149">
        <w:rPr>
          <w:sz w:val="24"/>
          <w:szCs w:val="24"/>
        </w:rPr>
        <w:t>Zamawiający dopuszcza</w:t>
      </w:r>
    </w:p>
    <w:p w14:paraId="4AF4B3EF" w14:textId="7C4A7D7D" w:rsidR="0093770D" w:rsidRPr="0083167C" w:rsidRDefault="005B6149" w:rsidP="0093770D">
      <w:pPr>
        <w:rPr>
          <w:b/>
          <w:bCs/>
          <w:sz w:val="24"/>
          <w:szCs w:val="24"/>
          <w:highlight w:val="yellow"/>
        </w:rPr>
      </w:pPr>
      <w:r>
        <w:rPr>
          <w:b/>
          <w:bCs/>
          <w:sz w:val="24"/>
          <w:szCs w:val="24"/>
          <w:highlight w:val="yellow"/>
        </w:rPr>
        <w:t xml:space="preserve"> </w:t>
      </w:r>
    </w:p>
    <w:p w14:paraId="21CA32AC" w14:textId="44F91E28" w:rsidR="0002301C" w:rsidRPr="00C370F1" w:rsidRDefault="0093770D" w:rsidP="0093770D">
      <w:pPr>
        <w:autoSpaceDE w:val="0"/>
        <w:autoSpaceDN w:val="0"/>
        <w:adjustRightInd w:val="0"/>
        <w:rPr>
          <w:sz w:val="24"/>
          <w:szCs w:val="24"/>
        </w:rPr>
      </w:pPr>
      <w:r w:rsidRPr="00C370F1">
        <w:rPr>
          <w:b/>
          <w:bCs/>
          <w:sz w:val="24"/>
          <w:szCs w:val="24"/>
        </w:rPr>
        <w:t xml:space="preserve">Pytanie nr </w:t>
      </w:r>
      <w:r w:rsidR="0002301C" w:rsidRPr="00C370F1">
        <w:rPr>
          <w:b/>
          <w:bCs/>
          <w:sz w:val="24"/>
          <w:szCs w:val="24"/>
        </w:rPr>
        <w:t xml:space="preserve">168 </w:t>
      </w:r>
      <w:r w:rsidR="0002301C" w:rsidRPr="00C370F1">
        <w:rPr>
          <w:sz w:val="24"/>
          <w:szCs w:val="24"/>
        </w:rPr>
        <w:t>– dot.</w:t>
      </w:r>
      <w:r w:rsidR="0002301C" w:rsidRPr="00C370F1">
        <w:rPr>
          <w:b/>
          <w:bCs/>
          <w:sz w:val="24"/>
          <w:szCs w:val="24"/>
        </w:rPr>
        <w:t xml:space="preserve"> </w:t>
      </w:r>
      <w:r w:rsidR="0002301C" w:rsidRPr="00C370F1">
        <w:rPr>
          <w:color w:val="6F7A7F"/>
          <w:sz w:val="24"/>
          <w:szCs w:val="24"/>
          <w:shd w:val="clear" w:color="auto" w:fill="FFFFFF"/>
        </w:rPr>
        <w:t> </w:t>
      </w:r>
      <w:r w:rsidR="0002301C" w:rsidRPr="00C370F1">
        <w:rPr>
          <w:sz w:val="24"/>
          <w:szCs w:val="24"/>
        </w:rPr>
        <w:t xml:space="preserve">Zadanie 6, poz. 1-2 </w:t>
      </w:r>
    </w:p>
    <w:p w14:paraId="42A2AC16" w14:textId="1E319652" w:rsidR="0093770D" w:rsidRPr="00C370F1" w:rsidRDefault="0002301C" w:rsidP="0093770D">
      <w:pPr>
        <w:autoSpaceDE w:val="0"/>
        <w:autoSpaceDN w:val="0"/>
        <w:adjustRightInd w:val="0"/>
        <w:rPr>
          <w:b/>
          <w:bCs/>
          <w:sz w:val="24"/>
          <w:szCs w:val="24"/>
        </w:rPr>
      </w:pPr>
      <w:r w:rsidRPr="00C370F1">
        <w:rPr>
          <w:sz w:val="24"/>
          <w:szCs w:val="24"/>
        </w:rPr>
        <w:t>Czy Zamawiający dopuści wycenę za opakowanie zawierające 25 mb siatki opatrunkowej w stanie rozciągniętym – 10 mb w stanie spoczynku? Czy zamawiający oczekuje wyceny za 1 szt. = 1 opakowanie?</w:t>
      </w:r>
      <w:r w:rsidR="0093770D" w:rsidRPr="00C370F1">
        <w:rPr>
          <w:sz w:val="24"/>
          <w:szCs w:val="24"/>
        </w:rPr>
        <w:br/>
      </w:r>
      <w:r w:rsidR="0093770D" w:rsidRPr="00C370F1">
        <w:rPr>
          <w:b/>
          <w:bCs/>
          <w:sz w:val="24"/>
          <w:szCs w:val="24"/>
        </w:rPr>
        <w:t>Stanowisko (wyjaśnienie) Zamawiającego:</w:t>
      </w:r>
      <w:r w:rsidR="00C370F1" w:rsidRPr="00C370F1">
        <w:rPr>
          <w:b/>
          <w:bCs/>
          <w:sz w:val="24"/>
          <w:szCs w:val="24"/>
        </w:rPr>
        <w:t xml:space="preserve"> </w:t>
      </w:r>
      <w:r w:rsidR="00C370F1" w:rsidRPr="00C370F1">
        <w:rPr>
          <w:sz w:val="24"/>
          <w:szCs w:val="24"/>
        </w:rPr>
        <w:t>zgodnie z SWZ</w:t>
      </w:r>
    </w:p>
    <w:p w14:paraId="75B0ADF7" w14:textId="77777777" w:rsidR="0093770D" w:rsidRPr="00C370F1" w:rsidRDefault="0093770D" w:rsidP="0093770D">
      <w:pPr>
        <w:rPr>
          <w:b/>
          <w:bCs/>
          <w:sz w:val="24"/>
          <w:szCs w:val="24"/>
        </w:rPr>
      </w:pPr>
    </w:p>
    <w:p w14:paraId="37E1C437" w14:textId="77777777" w:rsidR="00AC3B52" w:rsidRPr="00C370F1" w:rsidRDefault="0093770D" w:rsidP="0093770D">
      <w:pPr>
        <w:autoSpaceDE w:val="0"/>
        <w:autoSpaceDN w:val="0"/>
        <w:adjustRightInd w:val="0"/>
        <w:rPr>
          <w:sz w:val="24"/>
          <w:szCs w:val="24"/>
          <w:shd w:val="clear" w:color="auto" w:fill="FFFFFF"/>
        </w:rPr>
      </w:pPr>
      <w:r w:rsidRPr="00C370F1">
        <w:rPr>
          <w:b/>
          <w:bCs/>
          <w:sz w:val="24"/>
          <w:szCs w:val="24"/>
        </w:rPr>
        <w:t xml:space="preserve">Pytanie nr </w:t>
      </w:r>
      <w:r w:rsidR="0002301C" w:rsidRPr="00C370F1">
        <w:rPr>
          <w:b/>
          <w:bCs/>
          <w:sz w:val="24"/>
          <w:szCs w:val="24"/>
        </w:rPr>
        <w:t xml:space="preserve">169 </w:t>
      </w:r>
      <w:r w:rsidR="0002301C" w:rsidRPr="00C370F1">
        <w:rPr>
          <w:sz w:val="24"/>
          <w:szCs w:val="24"/>
        </w:rPr>
        <w:t>– dot.</w:t>
      </w:r>
      <w:r w:rsidR="0002301C" w:rsidRPr="00C370F1">
        <w:rPr>
          <w:b/>
          <w:bCs/>
          <w:sz w:val="24"/>
          <w:szCs w:val="24"/>
        </w:rPr>
        <w:t xml:space="preserve"> </w:t>
      </w:r>
      <w:r w:rsidR="00AC3B52" w:rsidRPr="00C370F1">
        <w:rPr>
          <w:sz w:val="24"/>
          <w:szCs w:val="24"/>
          <w:shd w:val="clear" w:color="auto" w:fill="FFFFFF"/>
        </w:rPr>
        <w:t xml:space="preserve">Zadanie 8, poz. 1 </w:t>
      </w:r>
    </w:p>
    <w:p w14:paraId="160EE51A" w14:textId="7D40F055" w:rsidR="0093770D" w:rsidRPr="00C370F1" w:rsidRDefault="00AC3B52" w:rsidP="0093770D">
      <w:pPr>
        <w:autoSpaceDE w:val="0"/>
        <w:autoSpaceDN w:val="0"/>
        <w:adjustRightInd w:val="0"/>
        <w:rPr>
          <w:b/>
          <w:bCs/>
          <w:sz w:val="24"/>
          <w:szCs w:val="24"/>
        </w:rPr>
      </w:pPr>
      <w:r w:rsidRPr="00C370F1">
        <w:rPr>
          <w:sz w:val="24"/>
          <w:szCs w:val="24"/>
          <w:shd w:val="clear" w:color="auto" w:fill="FFFFFF"/>
        </w:rPr>
        <w:t>Czy zamawiający dopuści kompresy o wadze nominalnej –dla wyrobów z gazy 17 nitkowych, 8 warstwowych : dla 7,5 cm x 7,5 cm – 0,985 g(+/-5%); </w:t>
      </w:r>
      <w:r w:rsidR="0093770D" w:rsidRPr="00C370F1">
        <w:rPr>
          <w:b/>
          <w:bCs/>
          <w:sz w:val="24"/>
          <w:szCs w:val="24"/>
        </w:rPr>
        <w:br/>
        <w:t>Stanowisko (wyjaśnienie) Zamawiającego:</w:t>
      </w:r>
      <w:r w:rsidR="00C370F1" w:rsidRPr="00C370F1">
        <w:rPr>
          <w:b/>
          <w:bCs/>
          <w:sz w:val="24"/>
          <w:szCs w:val="24"/>
        </w:rPr>
        <w:t xml:space="preserve"> </w:t>
      </w:r>
      <w:r w:rsidR="00C370F1" w:rsidRPr="00C370F1">
        <w:rPr>
          <w:sz w:val="24"/>
          <w:szCs w:val="24"/>
        </w:rPr>
        <w:t>zgodnie z SWZ</w:t>
      </w:r>
    </w:p>
    <w:p w14:paraId="4A95B670" w14:textId="77777777" w:rsidR="00AC3B52" w:rsidRPr="00C370F1" w:rsidRDefault="0093770D" w:rsidP="0093770D">
      <w:pPr>
        <w:autoSpaceDE w:val="0"/>
        <w:autoSpaceDN w:val="0"/>
        <w:adjustRightInd w:val="0"/>
        <w:rPr>
          <w:sz w:val="24"/>
          <w:szCs w:val="24"/>
        </w:rPr>
      </w:pPr>
      <w:r w:rsidRPr="00C370F1">
        <w:rPr>
          <w:b/>
          <w:bCs/>
          <w:sz w:val="24"/>
          <w:szCs w:val="24"/>
        </w:rPr>
        <w:t xml:space="preserve">Pytanie nr </w:t>
      </w:r>
      <w:r w:rsidR="0002301C" w:rsidRPr="00C370F1">
        <w:rPr>
          <w:b/>
          <w:bCs/>
          <w:sz w:val="24"/>
          <w:szCs w:val="24"/>
        </w:rPr>
        <w:t xml:space="preserve">170 </w:t>
      </w:r>
      <w:r w:rsidR="0002301C" w:rsidRPr="00C370F1">
        <w:rPr>
          <w:sz w:val="24"/>
          <w:szCs w:val="24"/>
        </w:rPr>
        <w:t>– dot.</w:t>
      </w:r>
      <w:r w:rsidR="0002301C" w:rsidRPr="00C370F1">
        <w:rPr>
          <w:b/>
          <w:bCs/>
          <w:sz w:val="24"/>
          <w:szCs w:val="24"/>
        </w:rPr>
        <w:t xml:space="preserve"> </w:t>
      </w:r>
      <w:r w:rsidR="00AC3B52" w:rsidRPr="00C370F1">
        <w:rPr>
          <w:sz w:val="24"/>
          <w:szCs w:val="24"/>
        </w:rPr>
        <w:t xml:space="preserve">zadanie 8, poz. 2 </w:t>
      </w:r>
    </w:p>
    <w:p w14:paraId="158D6A5F" w14:textId="5D15DEB6" w:rsidR="0093770D" w:rsidRPr="00C370F1" w:rsidRDefault="00AC3B52" w:rsidP="0093770D">
      <w:pPr>
        <w:autoSpaceDE w:val="0"/>
        <w:autoSpaceDN w:val="0"/>
        <w:adjustRightInd w:val="0"/>
        <w:rPr>
          <w:b/>
          <w:bCs/>
          <w:sz w:val="24"/>
          <w:szCs w:val="24"/>
        </w:rPr>
      </w:pPr>
      <w:r w:rsidRPr="00C370F1">
        <w:rPr>
          <w:sz w:val="24"/>
          <w:szCs w:val="24"/>
        </w:rPr>
        <w:t>Czy zamawiający dopuści wagę 3,956 g/cm2- +/- 5%?</w:t>
      </w:r>
      <w:r w:rsidR="0093770D" w:rsidRPr="00C370F1">
        <w:rPr>
          <w:b/>
          <w:bCs/>
          <w:sz w:val="24"/>
          <w:szCs w:val="24"/>
        </w:rPr>
        <w:br/>
        <w:t>Stanowisko (wyjaśnienie) Zamawiającego:</w:t>
      </w:r>
      <w:r w:rsidR="00C370F1" w:rsidRPr="00C370F1">
        <w:rPr>
          <w:b/>
          <w:bCs/>
          <w:sz w:val="24"/>
          <w:szCs w:val="24"/>
        </w:rPr>
        <w:t xml:space="preserve"> </w:t>
      </w:r>
      <w:r w:rsidR="00C370F1" w:rsidRPr="00C370F1">
        <w:rPr>
          <w:rFonts w:cstheme="minorHAnsi"/>
          <w:sz w:val="24"/>
          <w:szCs w:val="24"/>
        </w:rPr>
        <w:t xml:space="preserve">Zamawiający dopuszcza kompresy gazowe o </w:t>
      </w:r>
      <w:r w:rsidR="00C370F1" w:rsidRPr="00C370F1">
        <w:rPr>
          <w:rFonts w:cstheme="minorHAnsi"/>
          <w:sz w:val="24"/>
          <w:szCs w:val="24"/>
        </w:rPr>
        <w:lastRenderedPageBreak/>
        <w:t xml:space="preserve">wadze jednostkowej </w:t>
      </w:r>
      <w:r w:rsidR="00C370F1" w:rsidRPr="00C370F1">
        <w:rPr>
          <w:sz w:val="24"/>
          <w:szCs w:val="24"/>
        </w:rPr>
        <w:t>3,956 g +/- 5%</w:t>
      </w:r>
      <w:r w:rsidR="00C370F1" w:rsidRPr="00C370F1">
        <w:rPr>
          <w:rFonts w:cstheme="minorHAnsi"/>
          <w:sz w:val="24"/>
          <w:szCs w:val="24"/>
        </w:rPr>
        <w:t>. Wykonawca ma obowiązek dołączyć do oferty odpowiednie dokumenty potwierdzające masę kompresu.</w:t>
      </w:r>
    </w:p>
    <w:p w14:paraId="6D368A09" w14:textId="77777777" w:rsidR="0093770D" w:rsidRPr="005C1F23" w:rsidRDefault="0093770D" w:rsidP="0093770D">
      <w:pPr>
        <w:rPr>
          <w:b/>
          <w:bCs/>
          <w:sz w:val="24"/>
          <w:szCs w:val="24"/>
        </w:rPr>
      </w:pPr>
    </w:p>
    <w:p w14:paraId="5B30C82C" w14:textId="77777777" w:rsidR="00AC3B52" w:rsidRPr="005C1F23" w:rsidRDefault="0093770D" w:rsidP="0093770D">
      <w:pPr>
        <w:autoSpaceDE w:val="0"/>
        <w:autoSpaceDN w:val="0"/>
        <w:adjustRightInd w:val="0"/>
        <w:rPr>
          <w:sz w:val="24"/>
          <w:szCs w:val="24"/>
          <w:shd w:val="clear" w:color="auto" w:fill="FFFFFF"/>
        </w:rPr>
      </w:pPr>
      <w:r w:rsidRPr="005C1F23">
        <w:rPr>
          <w:b/>
          <w:bCs/>
          <w:sz w:val="24"/>
          <w:szCs w:val="24"/>
        </w:rPr>
        <w:t xml:space="preserve">Pytanie nr </w:t>
      </w:r>
      <w:r w:rsidR="0002301C" w:rsidRPr="005C1F23">
        <w:rPr>
          <w:b/>
          <w:bCs/>
          <w:sz w:val="24"/>
          <w:szCs w:val="24"/>
        </w:rPr>
        <w:t xml:space="preserve">171 </w:t>
      </w:r>
      <w:r w:rsidR="0002301C" w:rsidRPr="005C1F23">
        <w:rPr>
          <w:sz w:val="24"/>
          <w:szCs w:val="24"/>
        </w:rPr>
        <w:t>– dot.</w:t>
      </w:r>
      <w:r w:rsidR="0002301C" w:rsidRPr="005C1F23">
        <w:rPr>
          <w:b/>
          <w:bCs/>
          <w:sz w:val="24"/>
          <w:szCs w:val="24"/>
        </w:rPr>
        <w:t xml:space="preserve"> </w:t>
      </w:r>
      <w:r w:rsidR="0002301C" w:rsidRPr="005C1F23">
        <w:rPr>
          <w:sz w:val="24"/>
          <w:szCs w:val="24"/>
          <w:shd w:val="clear" w:color="auto" w:fill="FFFFFF"/>
        </w:rPr>
        <w:t> </w:t>
      </w:r>
      <w:r w:rsidR="00AC3B52" w:rsidRPr="005C1F23">
        <w:rPr>
          <w:sz w:val="24"/>
          <w:szCs w:val="24"/>
          <w:shd w:val="clear" w:color="auto" w:fill="FFFFFF"/>
        </w:rPr>
        <w:t xml:space="preserve">Zadanie 9, poz. 1-3 </w:t>
      </w:r>
    </w:p>
    <w:p w14:paraId="605A7F11" w14:textId="68B4490A" w:rsidR="0093770D" w:rsidRPr="0072032A" w:rsidRDefault="00AC3B52" w:rsidP="0093770D">
      <w:pPr>
        <w:autoSpaceDE w:val="0"/>
        <w:autoSpaceDN w:val="0"/>
        <w:adjustRightInd w:val="0"/>
        <w:rPr>
          <w:b/>
          <w:bCs/>
          <w:sz w:val="24"/>
          <w:szCs w:val="24"/>
        </w:rPr>
      </w:pPr>
      <w:r w:rsidRPr="005C1F23">
        <w:rPr>
          <w:sz w:val="24"/>
          <w:szCs w:val="24"/>
          <w:shd w:val="clear" w:color="auto" w:fill="FFFFFF"/>
        </w:rPr>
        <w:t>Czy zamawiający dopuści kompresy o wadze nominalnej –dla wyrobów z gazy 17 nitkowych, 8 warstwowych : dla rozmiaru 5 cm x 5cm – 0,46 g (+/-5%); dla 7,5 cm x 7,5 cm – 0,985 g(+/-5%); dla 10 cm x 10 cm - 1,65 g(+/-5%)?</w:t>
      </w:r>
      <w:r w:rsidR="0093770D" w:rsidRPr="005C1F23">
        <w:rPr>
          <w:b/>
          <w:bCs/>
          <w:sz w:val="24"/>
          <w:szCs w:val="24"/>
        </w:rPr>
        <w:br/>
      </w:r>
      <w:r w:rsidR="0093770D" w:rsidRPr="0072032A">
        <w:rPr>
          <w:b/>
          <w:bCs/>
          <w:sz w:val="24"/>
          <w:szCs w:val="24"/>
        </w:rPr>
        <w:t>Stanowisko (wyjaśnienie) Zamawiającego:</w:t>
      </w:r>
      <w:r w:rsidR="005C1F23" w:rsidRPr="0072032A">
        <w:rPr>
          <w:b/>
          <w:bCs/>
          <w:sz w:val="24"/>
          <w:szCs w:val="24"/>
        </w:rPr>
        <w:t xml:space="preserve"> </w:t>
      </w:r>
      <w:r w:rsidR="003F5C7E">
        <w:rPr>
          <w:sz w:val="24"/>
          <w:szCs w:val="24"/>
        </w:rPr>
        <w:t>zgodnie z SWZ</w:t>
      </w:r>
    </w:p>
    <w:p w14:paraId="0AC99C80" w14:textId="77777777" w:rsidR="0093770D" w:rsidRPr="0072032A" w:rsidRDefault="0093770D" w:rsidP="0093770D">
      <w:pPr>
        <w:rPr>
          <w:b/>
          <w:bCs/>
          <w:sz w:val="24"/>
          <w:szCs w:val="24"/>
        </w:rPr>
      </w:pPr>
    </w:p>
    <w:p w14:paraId="2EE25C04" w14:textId="77777777" w:rsidR="00AC3B52" w:rsidRPr="0072032A" w:rsidRDefault="0093770D" w:rsidP="0093770D">
      <w:pPr>
        <w:autoSpaceDE w:val="0"/>
        <w:autoSpaceDN w:val="0"/>
        <w:adjustRightInd w:val="0"/>
        <w:rPr>
          <w:sz w:val="24"/>
          <w:szCs w:val="24"/>
          <w:shd w:val="clear" w:color="auto" w:fill="FFFFFF"/>
        </w:rPr>
      </w:pPr>
      <w:r w:rsidRPr="0072032A">
        <w:rPr>
          <w:b/>
          <w:bCs/>
          <w:sz w:val="24"/>
          <w:szCs w:val="24"/>
        </w:rPr>
        <w:t xml:space="preserve">Pytanie nr </w:t>
      </w:r>
      <w:r w:rsidR="0002301C" w:rsidRPr="0072032A">
        <w:rPr>
          <w:b/>
          <w:bCs/>
          <w:sz w:val="24"/>
          <w:szCs w:val="24"/>
        </w:rPr>
        <w:t xml:space="preserve">172 </w:t>
      </w:r>
      <w:r w:rsidR="0002301C" w:rsidRPr="0072032A">
        <w:rPr>
          <w:sz w:val="24"/>
          <w:szCs w:val="24"/>
        </w:rPr>
        <w:t>– dot.</w:t>
      </w:r>
      <w:r w:rsidR="00AC3B52" w:rsidRPr="0072032A">
        <w:rPr>
          <w:sz w:val="24"/>
          <w:szCs w:val="24"/>
          <w:shd w:val="clear" w:color="auto" w:fill="FFFFFF"/>
        </w:rPr>
        <w:t xml:space="preserve"> Zadanie 9, poz. 4 </w:t>
      </w:r>
    </w:p>
    <w:p w14:paraId="65B8A096" w14:textId="6D0AEFE6" w:rsidR="0093770D" w:rsidRPr="0072032A" w:rsidRDefault="00AC3B52" w:rsidP="0093770D">
      <w:pPr>
        <w:autoSpaceDE w:val="0"/>
        <w:autoSpaceDN w:val="0"/>
        <w:adjustRightInd w:val="0"/>
        <w:rPr>
          <w:b/>
          <w:bCs/>
          <w:sz w:val="24"/>
          <w:szCs w:val="24"/>
        </w:rPr>
      </w:pPr>
      <w:r w:rsidRPr="0072032A">
        <w:rPr>
          <w:sz w:val="24"/>
          <w:szCs w:val="24"/>
          <w:shd w:val="clear" w:color="auto" w:fill="FFFFFF"/>
        </w:rPr>
        <w:t>czy zamawiający dopuści wagę 4,232 g/cm2- +/- 5%?</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4,232 g +/- 5%</w:t>
      </w:r>
      <w:r w:rsidR="0072032A" w:rsidRPr="0072032A">
        <w:rPr>
          <w:rFonts w:cstheme="minorHAnsi"/>
          <w:sz w:val="24"/>
          <w:szCs w:val="24"/>
        </w:rPr>
        <w:t>. Wykonawca ma obowiązek dołączyć do oferty odpowiednie dokumenty potwierdzające masę kompresu.</w:t>
      </w:r>
    </w:p>
    <w:p w14:paraId="76F57D78" w14:textId="77777777" w:rsidR="0093770D" w:rsidRPr="0072032A" w:rsidRDefault="0093770D" w:rsidP="0093770D">
      <w:pPr>
        <w:rPr>
          <w:b/>
          <w:bCs/>
          <w:sz w:val="24"/>
          <w:szCs w:val="24"/>
        </w:rPr>
      </w:pPr>
    </w:p>
    <w:p w14:paraId="676A1F40" w14:textId="77777777" w:rsidR="00AC3B52" w:rsidRPr="0072032A" w:rsidRDefault="0093770D" w:rsidP="0093770D">
      <w:pPr>
        <w:autoSpaceDE w:val="0"/>
        <w:autoSpaceDN w:val="0"/>
        <w:adjustRightInd w:val="0"/>
        <w:rPr>
          <w:sz w:val="24"/>
          <w:szCs w:val="24"/>
          <w:shd w:val="clear" w:color="auto" w:fill="FFFFFF"/>
        </w:rPr>
      </w:pPr>
      <w:r w:rsidRPr="0072032A">
        <w:rPr>
          <w:b/>
          <w:bCs/>
          <w:sz w:val="24"/>
          <w:szCs w:val="24"/>
        </w:rPr>
        <w:t xml:space="preserve">Pytanie nr </w:t>
      </w:r>
      <w:r w:rsidR="0002301C" w:rsidRPr="0072032A">
        <w:rPr>
          <w:b/>
          <w:bCs/>
          <w:sz w:val="24"/>
          <w:szCs w:val="24"/>
        </w:rPr>
        <w:t xml:space="preserve">173 </w:t>
      </w:r>
      <w:r w:rsidR="0002301C" w:rsidRPr="0072032A">
        <w:rPr>
          <w:sz w:val="24"/>
          <w:szCs w:val="24"/>
        </w:rPr>
        <w:t>– dot.</w:t>
      </w:r>
      <w:r w:rsidR="00AC3B52" w:rsidRPr="0072032A">
        <w:rPr>
          <w:color w:val="6F7A7F"/>
          <w:sz w:val="24"/>
          <w:szCs w:val="24"/>
          <w:shd w:val="clear" w:color="auto" w:fill="FFFFFF"/>
        </w:rPr>
        <w:t xml:space="preserve">  </w:t>
      </w:r>
      <w:r w:rsidR="00AC3B52" w:rsidRPr="0072032A">
        <w:rPr>
          <w:sz w:val="24"/>
          <w:szCs w:val="24"/>
          <w:shd w:val="clear" w:color="auto" w:fill="FFFFFF"/>
        </w:rPr>
        <w:t xml:space="preserve">Zadanie 11, poz. 1-6 </w:t>
      </w:r>
    </w:p>
    <w:p w14:paraId="42DB62C6" w14:textId="7A14723B" w:rsidR="0093770D" w:rsidRPr="0072032A" w:rsidRDefault="00AC3B52" w:rsidP="0093770D">
      <w:pPr>
        <w:autoSpaceDE w:val="0"/>
        <w:autoSpaceDN w:val="0"/>
        <w:adjustRightInd w:val="0"/>
        <w:rPr>
          <w:b/>
          <w:bCs/>
          <w:sz w:val="24"/>
          <w:szCs w:val="24"/>
        </w:rPr>
      </w:pPr>
      <w:r w:rsidRPr="0072032A">
        <w:rPr>
          <w:sz w:val="24"/>
          <w:szCs w:val="24"/>
          <w:shd w:val="clear" w:color="auto" w:fill="FFFFFF"/>
        </w:rPr>
        <w:t>Wnosimy do Zamawiającego o odstąpienie od zaoferowania wyrobów sterylizowanych wyłącznie w parze wodnej i dopuszczenie wyrobów sterylizowanych innymi metodami m.in. tlenkiem etylenu, , które zgodnie z obowiązującym prawem spełniają normy tzw. opatrunków inwazyjnych oraz chirurgicznych. Dopuszczenie innych metod sterylizacji zapewni zachowanie uczciwej konkurencji oraz równego traktowania wykonawców zgodnie z zapisami ustawy PZP dotyczącymi opisu przedmiotu zamówienia.</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Zamawiający dopuszcza</w:t>
      </w:r>
    </w:p>
    <w:p w14:paraId="5C4821FF" w14:textId="25762E30" w:rsidR="0093770D" w:rsidRPr="0072032A" w:rsidRDefault="0093770D" w:rsidP="0093770D">
      <w:pPr>
        <w:autoSpaceDE w:val="0"/>
        <w:autoSpaceDN w:val="0"/>
        <w:adjustRightInd w:val="0"/>
        <w:rPr>
          <w:b/>
          <w:bCs/>
          <w:sz w:val="24"/>
          <w:szCs w:val="24"/>
        </w:rPr>
      </w:pPr>
    </w:p>
    <w:p w14:paraId="3C1223F7" w14:textId="40F8C2C8" w:rsidR="001C3ABE" w:rsidRPr="0072032A" w:rsidRDefault="0093770D" w:rsidP="001C3ABE">
      <w:pPr>
        <w:keepLines/>
        <w:autoSpaceDE w:val="0"/>
        <w:autoSpaceDN w:val="0"/>
        <w:adjustRightInd w:val="0"/>
        <w:jc w:val="both"/>
        <w:rPr>
          <w:sz w:val="24"/>
          <w:szCs w:val="24"/>
        </w:rPr>
      </w:pPr>
      <w:r w:rsidRPr="0072032A">
        <w:rPr>
          <w:b/>
          <w:bCs/>
          <w:sz w:val="24"/>
          <w:szCs w:val="24"/>
        </w:rPr>
        <w:t xml:space="preserve">Pytanie nr </w:t>
      </w:r>
      <w:r w:rsidR="0002301C" w:rsidRPr="0072032A">
        <w:rPr>
          <w:b/>
          <w:bCs/>
          <w:sz w:val="24"/>
          <w:szCs w:val="24"/>
        </w:rPr>
        <w:t xml:space="preserve">174 </w:t>
      </w:r>
      <w:r w:rsidR="0002301C" w:rsidRPr="0072032A">
        <w:rPr>
          <w:sz w:val="24"/>
          <w:szCs w:val="24"/>
        </w:rPr>
        <w:t>– dot.</w:t>
      </w:r>
      <w:r w:rsidR="0002301C" w:rsidRPr="0072032A">
        <w:rPr>
          <w:b/>
          <w:bCs/>
          <w:sz w:val="24"/>
          <w:szCs w:val="24"/>
        </w:rPr>
        <w:t xml:space="preserve"> </w:t>
      </w:r>
      <w:r w:rsidR="0002301C" w:rsidRPr="0072032A">
        <w:rPr>
          <w:color w:val="6F7A7F"/>
          <w:sz w:val="24"/>
          <w:szCs w:val="24"/>
          <w:shd w:val="clear" w:color="auto" w:fill="FFFFFF"/>
        </w:rPr>
        <w:t> </w:t>
      </w:r>
      <w:r w:rsidR="001C3ABE" w:rsidRPr="0072032A">
        <w:rPr>
          <w:sz w:val="24"/>
          <w:szCs w:val="24"/>
        </w:rPr>
        <w:t>Zadanie 1, pozycja 1,2</w:t>
      </w:r>
    </w:p>
    <w:p w14:paraId="1EFA9B2A" w14:textId="77777777" w:rsidR="001C3ABE" w:rsidRPr="0072032A" w:rsidRDefault="001C3ABE" w:rsidP="001C3ABE">
      <w:pPr>
        <w:keepLines/>
        <w:autoSpaceDE w:val="0"/>
        <w:autoSpaceDN w:val="0"/>
        <w:adjustRightInd w:val="0"/>
        <w:jc w:val="both"/>
        <w:rPr>
          <w:sz w:val="24"/>
          <w:szCs w:val="24"/>
        </w:rPr>
      </w:pPr>
      <w:r w:rsidRPr="0072032A">
        <w:rPr>
          <w:sz w:val="24"/>
          <w:szCs w:val="24"/>
        </w:rPr>
        <w:t>Czy  Zamawiający dopuści podkład ginekologiczny w rozmiarze 34x9cm?</w:t>
      </w:r>
    </w:p>
    <w:p w14:paraId="564D1E42" w14:textId="2B20BAAC" w:rsidR="0093770D" w:rsidRPr="0072032A" w:rsidRDefault="0093770D" w:rsidP="0093770D">
      <w:pPr>
        <w:autoSpaceDE w:val="0"/>
        <w:autoSpaceDN w:val="0"/>
        <w:adjustRightInd w:val="0"/>
        <w:rPr>
          <w:b/>
          <w:bCs/>
          <w:sz w:val="24"/>
          <w:szCs w:val="24"/>
        </w:rPr>
      </w:pPr>
      <w:r w:rsidRPr="0072032A">
        <w:rPr>
          <w:b/>
          <w:bCs/>
          <w:sz w:val="24"/>
          <w:szCs w:val="24"/>
        </w:rPr>
        <w:t>Stanowisko (wyjaśnienie) Zamawiającego:</w:t>
      </w:r>
      <w:r w:rsidR="0072032A" w:rsidRPr="0072032A">
        <w:rPr>
          <w:b/>
          <w:bCs/>
          <w:sz w:val="24"/>
          <w:szCs w:val="24"/>
        </w:rPr>
        <w:t xml:space="preserve"> </w:t>
      </w:r>
      <w:r w:rsidR="0072032A" w:rsidRPr="0072032A">
        <w:rPr>
          <w:sz w:val="24"/>
          <w:szCs w:val="24"/>
        </w:rPr>
        <w:t>Zamawiający dopuszcza</w:t>
      </w:r>
    </w:p>
    <w:p w14:paraId="678EB605" w14:textId="77777777" w:rsidR="0093770D" w:rsidRPr="0083167C" w:rsidRDefault="0093770D" w:rsidP="0093770D">
      <w:pPr>
        <w:rPr>
          <w:b/>
          <w:bCs/>
          <w:sz w:val="24"/>
          <w:szCs w:val="24"/>
          <w:highlight w:val="yellow"/>
        </w:rPr>
      </w:pPr>
    </w:p>
    <w:p w14:paraId="5DCEC7B7" w14:textId="6EF7B46A" w:rsidR="001C3ABE" w:rsidRPr="0072032A" w:rsidRDefault="0093770D" w:rsidP="001C3ABE">
      <w:pPr>
        <w:keepLines/>
        <w:autoSpaceDE w:val="0"/>
        <w:autoSpaceDN w:val="0"/>
        <w:adjustRightInd w:val="0"/>
        <w:jc w:val="both"/>
        <w:rPr>
          <w:sz w:val="24"/>
          <w:szCs w:val="24"/>
        </w:rPr>
      </w:pPr>
      <w:r w:rsidRPr="0072032A">
        <w:rPr>
          <w:b/>
          <w:bCs/>
          <w:sz w:val="24"/>
          <w:szCs w:val="24"/>
        </w:rPr>
        <w:t xml:space="preserve">Pytanie nr </w:t>
      </w:r>
      <w:r w:rsidR="0002301C" w:rsidRPr="0072032A">
        <w:rPr>
          <w:b/>
          <w:bCs/>
          <w:sz w:val="24"/>
          <w:szCs w:val="24"/>
        </w:rPr>
        <w:t xml:space="preserve">175 </w:t>
      </w:r>
      <w:r w:rsidR="0002301C" w:rsidRPr="0072032A">
        <w:rPr>
          <w:sz w:val="24"/>
          <w:szCs w:val="24"/>
        </w:rPr>
        <w:t>– dot.</w:t>
      </w:r>
      <w:r w:rsidR="001C3ABE" w:rsidRPr="0072032A">
        <w:rPr>
          <w:sz w:val="24"/>
          <w:szCs w:val="24"/>
        </w:rPr>
        <w:t xml:space="preserve"> Zadanie 1, pozycja 1,2</w:t>
      </w:r>
    </w:p>
    <w:p w14:paraId="60D0A433" w14:textId="77777777" w:rsidR="001C3ABE" w:rsidRPr="0072032A" w:rsidRDefault="001C3ABE" w:rsidP="001C3ABE">
      <w:pPr>
        <w:keepLines/>
        <w:autoSpaceDE w:val="0"/>
        <w:autoSpaceDN w:val="0"/>
        <w:adjustRightInd w:val="0"/>
        <w:rPr>
          <w:sz w:val="24"/>
          <w:szCs w:val="24"/>
        </w:rPr>
      </w:pPr>
      <w:r w:rsidRPr="0072032A">
        <w:rPr>
          <w:sz w:val="24"/>
          <w:szCs w:val="24"/>
        </w:rPr>
        <w:t>Czy  Zamawiający dopuści podkład ginekologiczny z warstwa klejową?</w:t>
      </w:r>
    </w:p>
    <w:p w14:paraId="68E9DB2B" w14:textId="35558156" w:rsidR="0093770D" w:rsidRPr="0072032A" w:rsidRDefault="0093770D" w:rsidP="0093770D">
      <w:pPr>
        <w:autoSpaceDE w:val="0"/>
        <w:autoSpaceDN w:val="0"/>
        <w:adjustRightInd w:val="0"/>
        <w:rPr>
          <w:b/>
          <w:bCs/>
          <w:sz w:val="24"/>
          <w:szCs w:val="24"/>
        </w:rPr>
      </w:pPr>
      <w:r w:rsidRPr="0072032A">
        <w:rPr>
          <w:b/>
          <w:bCs/>
          <w:sz w:val="24"/>
          <w:szCs w:val="24"/>
        </w:rPr>
        <w:t>Stanowisko (wyjaśnienie) Zamawiającego:</w:t>
      </w:r>
      <w:r w:rsidR="0072032A" w:rsidRPr="0072032A">
        <w:rPr>
          <w:b/>
          <w:bCs/>
          <w:sz w:val="24"/>
          <w:szCs w:val="24"/>
        </w:rPr>
        <w:t xml:space="preserve"> </w:t>
      </w:r>
      <w:r w:rsidR="0072032A" w:rsidRPr="0072032A">
        <w:rPr>
          <w:sz w:val="24"/>
          <w:szCs w:val="24"/>
        </w:rPr>
        <w:t>zgodnie z SWZ</w:t>
      </w:r>
    </w:p>
    <w:p w14:paraId="6E89FC66" w14:textId="77777777" w:rsidR="0093770D" w:rsidRPr="0072032A" w:rsidRDefault="0093770D" w:rsidP="0093770D">
      <w:pPr>
        <w:rPr>
          <w:b/>
          <w:bCs/>
          <w:sz w:val="24"/>
          <w:szCs w:val="24"/>
        </w:rPr>
      </w:pPr>
    </w:p>
    <w:p w14:paraId="2A8ABF64" w14:textId="77777777" w:rsidR="001C3ABE" w:rsidRPr="0072032A" w:rsidRDefault="0093770D" w:rsidP="001C3ABE">
      <w:pPr>
        <w:keepLines/>
        <w:autoSpaceDE w:val="0"/>
        <w:autoSpaceDN w:val="0"/>
        <w:adjustRightInd w:val="0"/>
        <w:jc w:val="both"/>
        <w:rPr>
          <w:sz w:val="24"/>
          <w:szCs w:val="24"/>
        </w:rPr>
      </w:pPr>
      <w:r w:rsidRPr="0072032A">
        <w:rPr>
          <w:b/>
          <w:bCs/>
          <w:sz w:val="24"/>
          <w:szCs w:val="24"/>
        </w:rPr>
        <w:t xml:space="preserve">Pytanie nr </w:t>
      </w:r>
      <w:r w:rsidR="0002301C" w:rsidRPr="0072032A">
        <w:rPr>
          <w:b/>
          <w:bCs/>
          <w:sz w:val="24"/>
          <w:szCs w:val="24"/>
        </w:rPr>
        <w:t xml:space="preserve">176 </w:t>
      </w:r>
      <w:r w:rsidR="0002301C" w:rsidRPr="0072032A">
        <w:rPr>
          <w:sz w:val="24"/>
          <w:szCs w:val="24"/>
        </w:rPr>
        <w:t>– dot.</w:t>
      </w:r>
      <w:r w:rsidR="0002301C" w:rsidRPr="0072032A">
        <w:rPr>
          <w:b/>
          <w:bCs/>
          <w:sz w:val="24"/>
          <w:szCs w:val="24"/>
        </w:rPr>
        <w:t xml:space="preserve"> </w:t>
      </w:r>
      <w:r w:rsidR="0002301C" w:rsidRPr="0072032A">
        <w:rPr>
          <w:color w:val="6F7A7F"/>
          <w:sz w:val="24"/>
          <w:szCs w:val="24"/>
          <w:shd w:val="clear" w:color="auto" w:fill="FFFFFF"/>
        </w:rPr>
        <w:t> </w:t>
      </w:r>
      <w:r w:rsidR="001C3ABE" w:rsidRPr="0072032A">
        <w:rPr>
          <w:sz w:val="24"/>
          <w:szCs w:val="24"/>
        </w:rPr>
        <w:t>Zadanie 1, pozycja 2</w:t>
      </w:r>
    </w:p>
    <w:p w14:paraId="54FD9211" w14:textId="05A5DFFE" w:rsidR="0093770D" w:rsidRPr="0072032A" w:rsidRDefault="001C3ABE" w:rsidP="001C3ABE">
      <w:pPr>
        <w:keepLines/>
        <w:autoSpaceDE w:val="0"/>
        <w:autoSpaceDN w:val="0"/>
        <w:adjustRightInd w:val="0"/>
        <w:rPr>
          <w:sz w:val="24"/>
          <w:szCs w:val="24"/>
        </w:rPr>
      </w:pPr>
      <w:r w:rsidRPr="0072032A">
        <w:rPr>
          <w:sz w:val="24"/>
          <w:szCs w:val="24"/>
        </w:rPr>
        <w:t>Czy  Zamawiający dopuści podkład ginekologiczny niejałowy?</w:t>
      </w:r>
      <w:r w:rsidR="0093770D" w:rsidRPr="0072032A">
        <w:rPr>
          <w:b/>
          <w:bCs/>
          <w:sz w:val="24"/>
          <w:szCs w:val="24"/>
        </w:rPr>
        <w:br/>
        <w:t>Stanowisko (wyjaśnienie) Zamawiającego:</w:t>
      </w:r>
      <w:r w:rsidR="0072032A" w:rsidRPr="0072032A">
        <w:rPr>
          <w:sz w:val="24"/>
          <w:szCs w:val="24"/>
        </w:rPr>
        <w:t xml:space="preserve"> zgodnie z SWZ</w:t>
      </w:r>
    </w:p>
    <w:p w14:paraId="1ED97BA2" w14:textId="77777777" w:rsidR="0093770D" w:rsidRPr="0072032A" w:rsidRDefault="0093770D" w:rsidP="0093770D">
      <w:pPr>
        <w:rPr>
          <w:b/>
          <w:bCs/>
          <w:sz w:val="24"/>
          <w:szCs w:val="24"/>
        </w:rPr>
      </w:pPr>
    </w:p>
    <w:p w14:paraId="167ECE4F" w14:textId="107480AB" w:rsidR="001C3ABE" w:rsidRPr="0072032A" w:rsidRDefault="0093770D" w:rsidP="001C3ABE">
      <w:pPr>
        <w:keepLines/>
        <w:autoSpaceDE w:val="0"/>
        <w:autoSpaceDN w:val="0"/>
        <w:adjustRightInd w:val="0"/>
        <w:jc w:val="both"/>
        <w:rPr>
          <w:sz w:val="24"/>
          <w:szCs w:val="24"/>
        </w:rPr>
      </w:pPr>
      <w:r w:rsidRPr="0072032A">
        <w:rPr>
          <w:b/>
          <w:bCs/>
          <w:sz w:val="24"/>
          <w:szCs w:val="24"/>
        </w:rPr>
        <w:t xml:space="preserve">Pytanie nr </w:t>
      </w:r>
      <w:r w:rsidR="0002301C" w:rsidRPr="0072032A">
        <w:rPr>
          <w:b/>
          <w:bCs/>
          <w:sz w:val="24"/>
          <w:szCs w:val="24"/>
        </w:rPr>
        <w:t xml:space="preserve">177 </w:t>
      </w:r>
      <w:r w:rsidR="0002301C" w:rsidRPr="0072032A">
        <w:rPr>
          <w:sz w:val="24"/>
          <w:szCs w:val="24"/>
        </w:rPr>
        <w:t>– dot.</w:t>
      </w:r>
      <w:r w:rsidR="0002301C" w:rsidRPr="0072032A">
        <w:rPr>
          <w:b/>
          <w:bCs/>
          <w:sz w:val="24"/>
          <w:szCs w:val="24"/>
        </w:rPr>
        <w:t xml:space="preserve"> </w:t>
      </w:r>
      <w:r w:rsidR="0002301C" w:rsidRPr="0072032A">
        <w:rPr>
          <w:color w:val="6F7A7F"/>
          <w:sz w:val="24"/>
          <w:szCs w:val="24"/>
          <w:shd w:val="clear" w:color="auto" w:fill="FFFFFF"/>
        </w:rPr>
        <w:t> </w:t>
      </w:r>
      <w:r w:rsidR="001C3ABE" w:rsidRPr="0072032A">
        <w:rPr>
          <w:sz w:val="24"/>
          <w:szCs w:val="24"/>
        </w:rPr>
        <w:t>Zadanie 1, pozycja 2</w:t>
      </w:r>
    </w:p>
    <w:p w14:paraId="19BD5E14" w14:textId="77777777" w:rsidR="001C3ABE" w:rsidRPr="0072032A" w:rsidRDefault="001C3ABE" w:rsidP="001C3ABE">
      <w:pPr>
        <w:keepLines/>
        <w:autoSpaceDE w:val="0"/>
        <w:autoSpaceDN w:val="0"/>
        <w:adjustRightInd w:val="0"/>
        <w:rPr>
          <w:sz w:val="24"/>
          <w:szCs w:val="24"/>
        </w:rPr>
      </w:pPr>
      <w:r w:rsidRPr="0072032A">
        <w:rPr>
          <w:sz w:val="24"/>
          <w:szCs w:val="24"/>
        </w:rPr>
        <w:t>Czy  Zamawiający dopuści wycenę za opakowanie a’25szt. z odpowiednim przeliczeniem zamawianych ilości?</w:t>
      </w:r>
    </w:p>
    <w:p w14:paraId="1868A715" w14:textId="4CE1349C" w:rsidR="0093770D" w:rsidRPr="0072032A" w:rsidRDefault="0093770D" w:rsidP="0093770D">
      <w:pPr>
        <w:autoSpaceDE w:val="0"/>
        <w:autoSpaceDN w:val="0"/>
        <w:adjustRightInd w:val="0"/>
        <w:rPr>
          <w:b/>
          <w:bCs/>
          <w:sz w:val="24"/>
          <w:szCs w:val="24"/>
        </w:rPr>
      </w:pPr>
      <w:r w:rsidRPr="0072032A">
        <w:rPr>
          <w:b/>
          <w:bCs/>
          <w:sz w:val="24"/>
          <w:szCs w:val="24"/>
        </w:rPr>
        <w:t>Stanowisko (wyjaśnienie) Zamawiającego:</w:t>
      </w:r>
      <w:r w:rsidR="0072032A" w:rsidRPr="0072032A">
        <w:rPr>
          <w:b/>
          <w:bCs/>
          <w:sz w:val="24"/>
          <w:szCs w:val="24"/>
        </w:rPr>
        <w:t xml:space="preserve"> </w:t>
      </w:r>
      <w:r w:rsidR="0072032A" w:rsidRPr="0072032A">
        <w:rPr>
          <w:sz w:val="24"/>
          <w:szCs w:val="24"/>
        </w:rPr>
        <w:t>zgodnie z SWZ</w:t>
      </w:r>
    </w:p>
    <w:p w14:paraId="01DE9112" w14:textId="77777777" w:rsidR="0093770D" w:rsidRPr="0072032A" w:rsidRDefault="0093770D" w:rsidP="0093770D">
      <w:pPr>
        <w:rPr>
          <w:b/>
          <w:bCs/>
          <w:sz w:val="24"/>
          <w:szCs w:val="24"/>
        </w:rPr>
      </w:pPr>
    </w:p>
    <w:p w14:paraId="68925BFB" w14:textId="27E1F3DB" w:rsidR="001C3ABE" w:rsidRPr="0072032A" w:rsidRDefault="0093770D" w:rsidP="001C3ABE">
      <w:pPr>
        <w:keepLines/>
        <w:autoSpaceDE w:val="0"/>
        <w:autoSpaceDN w:val="0"/>
        <w:adjustRightInd w:val="0"/>
        <w:jc w:val="both"/>
        <w:rPr>
          <w:sz w:val="24"/>
          <w:szCs w:val="24"/>
        </w:rPr>
      </w:pPr>
      <w:r w:rsidRPr="0072032A">
        <w:rPr>
          <w:b/>
          <w:bCs/>
          <w:sz w:val="24"/>
          <w:szCs w:val="24"/>
        </w:rPr>
        <w:t xml:space="preserve">Pytanie nr </w:t>
      </w:r>
      <w:r w:rsidR="0002301C" w:rsidRPr="0072032A">
        <w:rPr>
          <w:b/>
          <w:bCs/>
          <w:sz w:val="24"/>
          <w:szCs w:val="24"/>
        </w:rPr>
        <w:t xml:space="preserve">178 </w:t>
      </w:r>
      <w:r w:rsidR="0002301C" w:rsidRPr="0072032A">
        <w:rPr>
          <w:sz w:val="24"/>
          <w:szCs w:val="24"/>
        </w:rPr>
        <w:t>– dot.</w:t>
      </w:r>
      <w:r w:rsidR="001C3ABE" w:rsidRPr="0072032A">
        <w:rPr>
          <w:color w:val="6F7A7F"/>
          <w:sz w:val="24"/>
          <w:szCs w:val="24"/>
          <w:shd w:val="clear" w:color="auto" w:fill="FFFFFF"/>
        </w:rPr>
        <w:t xml:space="preserve"> </w:t>
      </w:r>
      <w:r w:rsidR="001C3ABE" w:rsidRPr="0072032A">
        <w:rPr>
          <w:sz w:val="24"/>
          <w:szCs w:val="24"/>
        </w:rPr>
        <w:t>Zadanie 2, pozycja 1,2</w:t>
      </w:r>
    </w:p>
    <w:p w14:paraId="51DF8E1D" w14:textId="77777777" w:rsidR="001C3ABE" w:rsidRPr="0072032A" w:rsidRDefault="001C3ABE" w:rsidP="001C3ABE">
      <w:pPr>
        <w:keepLines/>
        <w:autoSpaceDE w:val="0"/>
        <w:autoSpaceDN w:val="0"/>
        <w:adjustRightInd w:val="0"/>
        <w:rPr>
          <w:sz w:val="24"/>
          <w:szCs w:val="24"/>
        </w:rPr>
      </w:pPr>
      <w:r w:rsidRPr="0072032A">
        <w:rPr>
          <w:sz w:val="24"/>
          <w:szCs w:val="24"/>
        </w:rPr>
        <w:t>Czy  Zamawiający dopuści watę celulozową o chłonności wody 12,8g/g?</w:t>
      </w:r>
    </w:p>
    <w:p w14:paraId="31CCC429" w14:textId="10F2AE56" w:rsidR="0093770D" w:rsidRPr="0072032A" w:rsidRDefault="0093770D" w:rsidP="0093770D">
      <w:pPr>
        <w:autoSpaceDE w:val="0"/>
        <w:autoSpaceDN w:val="0"/>
        <w:adjustRightInd w:val="0"/>
        <w:rPr>
          <w:b/>
          <w:bCs/>
          <w:sz w:val="24"/>
          <w:szCs w:val="24"/>
        </w:rPr>
      </w:pPr>
      <w:r w:rsidRPr="0072032A">
        <w:rPr>
          <w:b/>
          <w:bCs/>
          <w:sz w:val="24"/>
          <w:szCs w:val="24"/>
        </w:rPr>
        <w:t>Stanowisko (wyjaśnienie) Zamawiającego:</w:t>
      </w:r>
      <w:r w:rsidR="0072032A" w:rsidRPr="0072032A">
        <w:rPr>
          <w:b/>
          <w:bCs/>
          <w:sz w:val="24"/>
          <w:szCs w:val="24"/>
        </w:rPr>
        <w:t xml:space="preserve"> </w:t>
      </w:r>
      <w:r w:rsidR="0072032A" w:rsidRPr="0072032A">
        <w:rPr>
          <w:sz w:val="24"/>
          <w:szCs w:val="24"/>
        </w:rPr>
        <w:t>Zamawiający dopuszcza</w:t>
      </w:r>
    </w:p>
    <w:p w14:paraId="178E3236" w14:textId="77777777" w:rsidR="0093770D" w:rsidRPr="0072032A" w:rsidRDefault="0093770D" w:rsidP="0093770D">
      <w:pPr>
        <w:rPr>
          <w:b/>
          <w:bCs/>
          <w:sz w:val="24"/>
          <w:szCs w:val="24"/>
        </w:rPr>
      </w:pPr>
    </w:p>
    <w:p w14:paraId="3AEF9F98" w14:textId="77777777" w:rsidR="001C3ABE" w:rsidRPr="0072032A" w:rsidRDefault="0093770D" w:rsidP="001C3ABE">
      <w:pPr>
        <w:keepLines/>
        <w:autoSpaceDE w:val="0"/>
        <w:autoSpaceDN w:val="0"/>
        <w:adjustRightInd w:val="0"/>
        <w:jc w:val="both"/>
        <w:rPr>
          <w:sz w:val="24"/>
          <w:szCs w:val="24"/>
        </w:rPr>
      </w:pPr>
      <w:r w:rsidRPr="0072032A">
        <w:rPr>
          <w:b/>
          <w:bCs/>
          <w:sz w:val="24"/>
          <w:szCs w:val="24"/>
        </w:rPr>
        <w:t xml:space="preserve">Pytanie nr </w:t>
      </w:r>
      <w:r w:rsidR="0002301C" w:rsidRPr="0072032A">
        <w:rPr>
          <w:b/>
          <w:bCs/>
          <w:sz w:val="24"/>
          <w:szCs w:val="24"/>
        </w:rPr>
        <w:t xml:space="preserve">179 </w:t>
      </w:r>
      <w:r w:rsidR="0002301C" w:rsidRPr="0072032A">
        <w:rPr>
          <w:sz w:val="24"/>
          <w:szCs w:val="24"/>
        </w:rPr>
        <w:t>– dot.</w:t>
      </w:r>
      <w:r w:rsidR="0002301C" w:rsidRPr="0072032A">
        <w:rPr>
          <w:b/>
          <w:bCs/>
          <w:sz w:val="24"/>
          <w:szCs w:val="24"/>
        </w:rPr>
        <w:t xml:space="preserve"> </w:t>
      </w:r>
      <w:r w:rsidR="001C3ABE" w:rsidRPr="0072032A">
        <w:rPr>
          <w:sz w:val="24"/>
          <w:szCs w:val="24"/>
        </w:rPr>
        <w:t>Zadanie 2, pozycja 2</w:t>
      </w:r>
    </w:p>
    <w:p w14:paraId="452908E0" w14:textId="0C8A2B91" w:rsidR="0093770D" w:rsidRPr="0072032A" w:rsidRDefault="001C3ABE" w:rsidP="001C3ABE">
      <w:pPr>
        <w:keepLines/>
        <w:autoSpaceDE w:val="0"/>
        <w:autoSpaceDN w:val="0"/>
        <w:adjustRightInd w:val="0"/>
        <w:rPr>
          <w:sz w:val="24"/>
          <w:szCs w:val="24"/>
        </w:rPr>
      </w:pPr>
      <w:r w:rsidRPr="0072032A">
        <w:rPr>
          <w:sz w:val="24"/>
          <w:szCs w:val="24"/>
        </w:rPr>
        <w:t>Czy  Zamawiający dopuści watę celulozową w rozmiarze 20x30cm?</w:t>
      </w:r>
      <w:r w:rsidR="0002301C" w:rsidRPr="0072032A">
        <w:rPr>
          <w:color w:val="6F7A7F"/>
          <w:sz w:val="24"/>
          <w:szCs w:val="24"/>
          <w:shd w:val="clear" w:color="auto" w:fill="FFFFFF"/>
        </w:rPr>
        <w:t xml:space="preserve">  </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Zamawiający dopuszcza</w:t>
      </w:r>
    </w:p>
    <w:p w14:paraId="5246493F" w14:textId="77777777" w:rsidR="0093770D" w:rsidRPr="0072032A" w:rsidRDefault="0093770D" w:rsidP="0093770D">
      <w:pPr>
        <w:rPr>
          <w:b/>
          <w:bCs/>
          <w:sz w:val="24"/>
          <w:szCs w:val="24"/>
        </w:rPr>
      </w:pPr>
    </w:p>
    <w:p w14:paraId="725BB8BE" w14:textId="77777777" w:rsidR="001C3ABE" w:rsidRPr="0072032A" w:rsidRDefault="0093770D" w:rsidP="001C3ABE">
      <w:pPr>
        <w:keepLines/>
        <w:autoSpaceDE w:val="0"/>
        <w:autoSpaceDN w:val="0"/>
        <w:adjustRightInd w:val="0"/>
        <w:jc w:val="both"/>
        <w:rPr>
          <w:sz w:val="24"/>
          <w:szCs w:val="24"/>
        </w:rPr>
      </w:pPr>
      <w:r w:rsidRPr="0072032A">
        <w:rPr>
          <w:b/>
          <w:bCs/>
          <w:sz w:val="24"/>
          <w:szCs w:val="24"/>
        </w:rPr>
        <w:t xml:space="preserve">Pytanie nr </w:t>
      </w:r>
      <w:r w:rsidR="0002301C" w:rsidRPr="0072032A">
        <w:rPr>
          <w:b/>
          <w:bCs/>
          <w:sz w:val="24"/>
          <w:szCs w:val="24"/>
        </w:rPr>
        <w:t xml:space="preserve">180 </w:t>
      </w:r>
      <w:r w:rsidR="0002301C" w:rsidRPr="0072032A">
        <w:rPr>
          <w:sz w:val="24"/>
          <w:szCs w:val="24"/>
        </w:rPr>
        <w:t>– dot.</w:t>
      </w:r>
      <w:r w:rsidR="0002301C" w:rsidRPr="0072032A">
        <w:rPr>
          <w:b/>
          <w:bCs/>
          <w:sz w:val="24"/>
          <w:szCs w:val="24"/>
        </w:rPr>
        <w:t xml:space="preserve"> </w:t>
      </w:r>
      <w:r w:rsidR="0002301C" w:rsidRPr="0072032A">
        <w:rPr>
          <w:color w:val="6F7A7F"/>
          <w:sz w:val="24"/>
          <w:szCs w:val="24"/>
          <w:shd w:val="clear" w:color="auto" w:fill="FFFFFF"/>
        </w:rPr>
        <w:t> </w:t>
      </w:r>
      <w:r w:rsidR="001C3ABE" w:rsidRPr="0072032A">
        <w:rPr>
          <w:sz w:val="24"/>
          <w:szCs w:val="24"/>
        </w:rPr>
        <w:t>Zadanie 2, pozycja 1</w:t>
      </w:r>
    </w:p>
    <w:p w14:paraId="38EF7A9A" w14:textId="0581BC0C" w:rsidR="0093770D" w:rsidRPr="0072032A" w:rsidRDefault="001C3ABE" w:rsidP="001C3ABE">
      <w:pPr>
        <w:keepLines/>
        <w:autoSpaceDE w:val="0"/>
        <w:autoSpaceDN w:val="0"/>
        <w:adjustRightInd w:val="0"/>
        <w:rPr>
          <w:sz w:val="24"/>
          <w:szCs w:val="24"/>
        </w:rPr>
      </w:pPr>
      <w:r w:rsidRPr="0072032A">
        <w:rPr>
          <w:sz w:val="24"/>
          <w:szCs w:val="24"/>
        </w:rPr>
        <w:lastRenderedPageBreak/>
        <w:t>Czy  Zamawiający dopuści wycenę za opakowanie a’5kg z odpowiednim przeliczeniem zamawianych ilości?</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Zamawiający dopuszcza</w:t>
      </w:r>
    </w:p>
    <w:p w14:paraId="563F28B5" w14:textId="77777777" w:rsidR="0093770D" w:rsidRPr="0072032A" w:rsidRDefault="0093770D" w:rsidP="0093770D">
      <w:pPr>
        <w:rPr>
          <w:b/>
          <w:bCs/>
          <w:sz w:val="24"/>
          <w:szCs w:val="24"/>
        </w:rPr>
      </w:pPr>
    </w:p>
    <w:p w14:paraId="3B4BB442" w14:textId="77777777"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181 </w:t>
      </w:r>
      <w:r w:rsidR="00C22787" w:rsidRPr="0072032A">
        <w:rPr>
          <w:sz w:val="24"/>
          <w:szCs w:val="24"/>
        </w:rPr>
        <w:t>– dot.</w:t>
      </w:r>
      <w:r w:rsidR="00C22787" w:rsidRPr="0072032A">
        <w:rPr>
          <w:b/>
          <w:bCs/>
          <w:sz w:val="24"/>
          <w:szCs w:val="24"/>
        </w:rPr>
        <w:t xml:space="preserve"> </w:t>
      </w:r>
      <w:r w:rsidR="001C3ABE" w:rsidRPr="0072032A">
        <w:rPr>
          <w:b/>
          <w:bCs/>
          <w:sz w:val="24"/>
          <w:szCs w:val="24"/>
        </w:rPr>
        <w:t xml:space="preserve"> </w:t>
      </w:r>
      <w:r w:rsidR="001C3ABE" w:rsidRPr="0072032A">
        <w:rPr>
          <w:sz w:val="24"/>
          <w:szCs w:val="24"/>
        </w:rPr>
        <w:t>Zadanie 3, pozycja 1,2</w:t>
      </w:r>
    </w:p>
    <w:p w14:paraId="50097B86" w14:textId="7394F230" w:rsidR="0093770D" w:rsidRPr="0072032A" w:rsidRDefault="001C3ABE" w:rsidP="001C3ABE">
      <w:pPr>
        <w:keepLines/>
        <w:autoSpaceDE w:val="0"/>
        <w:autoSpaceDN w:val="0"/>
        <w:adjustRightInd w:val="0"/>
        <w:rPr>
          <w:sz w:val="24"/>
          <w:szCs w:val="24"/>
        </w:rPr>
      </w:pPr>
      <w:r w:rsidRPr="0072032A">
        <w:rPr>
          <w:sz w:val="24"/>
          <w:szCs w:val="24"/>
        </w:rPr>
        <w:t>Czy  Zamawiający dopuści opaski gipsowe o czasie wiązania 8-12 minut?</w:t>
      </w:r>
      <w:r w:rsidR="00C22787" w:rsidRPr="0072032A">
        <w:rPr>
          <w:color w:val="6F7A7F"/>
          <w:sz w:val="24"/>
          <w:szCs w:val="24"/>
          <w:shd w:val="clear" w:color="auto" w:fill="FFFFFF"/>
        </w:rPr>
        <w:t> </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Zamawiający dopuszcza</w:t>
      </w:r>
    </w:p>
    <w:p w14:paraId="16D4A05E" w14:textId="77777777" w:rsidR="0093770D" w:rsidRPr="0072032A" w:rsidRDefault="0093770D" w:rsidP="0093770D">
      <w:pPr>
        <w:rPr>
          <w:b/>
          <w:bCs/>
          <w:sz w:val="24"/>
          <w:szCs w:val="24"/>
        </w:rPr>
      </w:pPr>
    </w:p>
    <w:p w14:paraId="78EACEDF" w14:textId="77777777"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182 </w:t>
      </w:r>
      <w:r w:rsidR="00C22787" w:rsidRPr="0072032A">
        <w:rPr>
          <w:sz w:val="24"/>
          <w:szCs w:val="24"/>
        </w:rPr>
        <w:t>– dot.</w:t>
      </w:r>
      <w:r w:rsidR="00C22787" w:rsidRPr="0072032A">
        <w:rPr>
          <w:b/>
          <w:bCs/>
          <w:sz w:val="24"/>
          <w:szCs w:val="24"/>
        </w:rPr>
        <w:t xml:space="preserve"> </w:t>
      </w:r>
      <w:r w:rsidR="00C22787" w:rsidRPr="0072032A">
        <w:rPr>
          <w:color w:val="6F7A7F"/>
          <w:sz w:val="24"/>
          <w:szCs w:val="24"/>
          <w:shd w:val="clear" w:color="auto" w:fill="FFFFFF"/>
        </w:rPr>
        <w:t> </w:t>
      </w:r>
      <w:r w:rsidR="001C3ABE" w:rsidRPr="0072032A">
        <w:rPr>
          <w:sz w:val="24"/>
          <w:szCs w:val="24"/>
        </w:rPr>
        <w:t>Zadanie 3, pozycja 1</w:t>
      </w:r>
    </w:p>
    <w:p w14:paraId="38BE2325" w14:textId="5513596D" w:rsidR="0093770D" w:rsidRPr="0072032A" w:rsidRDefault="001C3ABE" w:rsidP="001C3ABE">
      <w:pPr>
        <w:keepLines/>
        <w:autoSpaceDE w:val="0"/>
        <w:autoSpaceDN w:val="0"/>
        <w:adjustRightInd w:val="0"/>
        <w:rPr>
          <w:sz w:val="24"/>
          <w:szCs w:val="24"/>
        </w:rPr>
      </w:pPr>
      <w:r w:rsidRPr="0072032A">
        <w:rPr>
          <w:sz w:val="24"/>
          <w:szCs w:val="24"/>
        </w:rPr>
        <w:t>Czy  Zamawiający dopuści opaski gipsowe o długości 4m z odpowiednim przeliczeniem zamawianych ilości?</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Zamawiający dopuszcza wycenę opasek o długości 4m w ilości 100 szt.</w:t>
      </w:r>
    </w:p>
    <w:p w14:paraId="71571EFA" w14:textId="77777777" w:rsidR="0093770D" w:rsidRPr="0072032A" w:rsidRDefault="0093770D" w:rsidP="0093770D">
      <w:pPr>
        <w:rPr>
          <w:b/>
          <w:bCs/>
          <w:sz w:val="24"/>
          <w:szCs w:val="24"/>
        </w:rPr>
      </w:pPr>
    </w:p>
    <w:p w14:paraId="601DC1EB" w14:textId="77777777"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183 </w:t>
      </w:r>
      <w:r w:rsidR="00C22787" w:rsidRPr="0072032A">
        <w:rPr>
          <w:sz w:val="24"/>
          <w:szCs w:val="24"/>
        </w:rPr>
        <w:t>– dot.</w:t>
      </w:r>
      <w:r w:rsidR="00C22787" w:rsidRPr="0072032A">
        <w:rPr>
          <w:b/>
          <w:bCs/>
          <w:sz w:val="24"/>
          <w:szCs w:val="24"/>
        </w:rPr>
        <w:t xml:space="preserve"> </w:t>
      </w:r>
      <w:r w:rsidR="00C22787" w:rsidRPr="0072032A">
        <w:rPr>
          <w:color w:val="6F7A7F"/>
          <w:sz w:val="24"/>
          <w:szCs w:val="24"/>
          <w:shd w:val="clear" w:color="auto" w:fill="FFFFFF"/>
        </w:rPr>
        <w:t> </w:t>
      </w:r>
      <w:r w:rsidR="001C3ABE" w:rsidRPr="0072032A">
        <w:rPr>
          <w:sz w:val="24"/>
          <w:szCs w:val="24"/>
        </w:rPr>
        <w:t>Zadanie 4, pozycja 1</w:t>
      </w:r>
    </w:p>
    <w:p w14:paraId="364C432C" w14:textId="7CE6240C" w:rsidR="0093770D" w:rsidRPr="0072032A" w:rsidRDefault="001C3ABE" w:rsidP="001C3ABE">
      <w:pPr>
        <w:keepLines/>
        <w:autoSpaceDE w:val="0"/>
        <w:autoSpaceDN w:val="0"/>
        <w:adjustRightInd w:val="0"/>
        <w:rPr>
          <w:sz w:val="24"/>
          <w:szCs w:val="24"/>
        </w:rPr>
      </w:pPr>
      <w:r w:rsidRPr="0072032A">
        <w:rPr>
          <w:sz w:val="24"/>
          <w:szCs w:val="24"/>
        </w:rPr>
        <w:t>Czy  Zamawiający dopuści wycenę za opakowanie a’12szt. z odpowiednim przeliczeniem zamawianych ilości?</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zgodnie z SWZ</w:t>
      </w:r>
    </w:p>
    <w:p w14:paraId="4112100C" w14:textId="4032173A" w:rsidR="0093770D" w:rsidRPr="0072032A" w:rsidRDefault="0093770D" w:rsidP="0093770D">
      <w:pPr>
        <w:autoSpaceDE w:val="0"/>
        <w:autoSpaceDN w:val="0"/>
        <w:adjustRightInd w:val="0"/>
        <w:rPr>
          <w:b/>
          <w:bCs/>
          <w:sz w:val="24"/>
          <w:szCs w:val="24"/>
        </w:rPr>
      </w:pPr>
    </w:p>
    <w:p w14:paraId="25188868" w14:textId="77777777"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184 </w:t>
      </w:r>
      <w:r w:rsidR="00C22787" w:rsidRPr="0072032A">
        <w:rPr>
          <w:sz w:val="24"/>
          <w:szCs w:val="24"/>
        </w:rPr>
        <w:t>– dot.</w:t>
      </w:r>
      <w:r w:rsidR="00C22787" w:rsidRPr="0072032A">
        <w:rPr>
          <w:b/>
          <w:bCs/>
          <w:sz w:val="24"/>
          <w:szCs w:val="24"/>
        </w:rPr>
        <w:t xml:space="preserve"> </w:t>
      </w:r>
      <w:r w:rsidR="00C22787" w:rsidRPr="0072032A">
        <w:rPr>
          <w:color w:val="6F7A7F"/>
          <w:sz w:val="24"/>
          <w:szCs w:val="24"/>
          <w:shd w:val="clear" w:color="auto" w:fill="FFFFFF"/>
        </w:rPr>
        <w:t> </w:t>
      </w:r>
      <w:r w:rsidR="001C3ABE" w:rsidRPr="0072032A">
        <w:rPr>
          <w:color w:val="6F7A7F"/>
          <w:sz w:val="24"/>
          <w:szCs w:val="24"/>
          <w:shd w:val="clear" w:color="auto" w:fill="FFFFFF"/>
        </w:rPr>
        <w:t xml:space="preserve"> </w:t>
      </w:r>
      <w:r w:rsidR="001C3ABE" w:rsidRPr="0072032A">
        <w:rPr>
          <w:sz w:val="24"/>
          <w:szCs w:val="24"/>
        </w:rPr>
        <w:t>Zadanie 4, pozycja 2</w:t>
      </w:r>
    </w:p>
    <w:p w14:paraId="6CFE7A8B" w14:textId="1A5665B0" w:rsidR="0093770D" w:rsidRPr="0072032A" w:rsidRDefault="001C3ABE" w:rsidP="001C3ABE">
      <w:pPr>
        <w:keepLines/>
        <w:autoSpaceDE w:val="0"/>
        <w:autoSpaceDN w:val="0"/>
        <w:adjustRightInd w:val="0"/>
        <w:rPr>
          <w:sz w:val="24"/>
          <w:szCs w:val="24"/>
        </w:rPr>
      </w:pPr>
      <w:r w:rsidRPr="0072032A">
        <w:rPr>
          <w:sz w:val="24"/>
          <w:szCs w:val="24"/>
        </w:rPr>
        <w:t>Czy  Zamawiający dopuści wycenę za opakowanie a’6szt. z odpowiednim przeliczeniem zamawianych ilości?</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zgodnie z SWZ</w:t>
      </w:r>
    </w:p>
    <w:p w14:paraId="79B00CB2" w14:textId="2E018D2C" w:rsidR="0093770D" w:rsidRPr="0072032A" w:rsidRDefault="00C22787" w:rsidP="0093770D">
      <w:pPr>
        <w:rPr>
          <w:b/>
          <w:bCs/>
          <w:sz w:val="24"/>
          <w:szCs w:val="24"/>
        </w:rPr>
      </w:pPr>
      <w:r w:rsidRPr="0072032A">
        <w:rPr>
          <w:b/>
          <w:bCs/>
          <w:sz w:val="24"/>
          <w:szCs w:val="24"/>
        </w:rPr>
        <w:t xml:space="preserve"> </w:t>
      </w:r>
    </w:p>
    <w:p w14:paraId="27A38126" w14:textId="09462954"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185 </w:t>
      </w:r>
      <w:r w:rsidR="00C22787" w:rsidRPr="0072032A">
        <w:rPr>
          <w:sz w:val="24"/>
          <w:szCs w:val="24"/>
        </w:rPr>
        <w:t>– dot.</w:t>
      </w:r>
      <w:r w:rsidR="001C3ABE" w:rsidRPr="0072032A">
        <w:rPr>
          <w:color w:val="6F7A7F"/>
          <w:sz w:val="24"/>
          <w:szCs w:val="24"/>
          <w:shd w:val="clear" w:color="auto" w:fill="FFFFFF"/>
        </w:rPr>
        <w:t xml:space="preserve"> </w:t>
      </w:r>
      <w:r w:rsidR="001C3ABE" w:rsidRPr="0072032A">
        <w:rPr>
          <w:sz w:val="24"/>
          <w:szCs w:val="24"/>
        </w:rPr>
        <w:t>Zadanie 8, pozycja 1</w:t>
      </w:r>
    </w:p>
    <w:p w14:paraId="71E3FF93" w14:textId="4FDA466F" w:rsidR="0093770D" w:rsidRPr="0072032A" w:rsidRDefault="001C3ABE" w:rsidP="001C3ABE">
      <w:pPr>
        <w:keepLines/>
        <w:autoSpaceDE w:val="0"/>
        <w:autoSpaceDN w:val="0"/>
        <w:adjustRightInd w:val="0"/>
        <w:rPr>
          <w:sz w:val="24"/>
          <w:szCs w:val="24"/>
        </w:rPr>
      </w:pPr>
      <w:r w:rsidRPr="0072032A">
        <w:rPr>
          <w:sz w:val="24"/>
          <w:szCs w:val="24"/>
        </w:rPr>
        <w:t>Czy  Zamawiający dopuści kompresy o wadze 1,08-1,11?</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1,08-1,11 g.</w:t>
      </w:r>
      <w:r w:rsidR="0072032A" w:rsidRPr="0072032A">
        <w:rPr>
          <w:rFonts w:cstheme="minorHAnsi"/>
          <w:sz w:val="24"/>
          <w:szCs w:val="24"/>
        </w:rPr>
        <w:t xml:space="preserve"> Wykonawca ma obowiązek dołączyć do oferty odpowiednie dokumenty potwierdzające masę kompresu.</w:t>
      </w:r>
    </w:p>
    <w:p w14:paraId="52D08E6E" w14:textId="77777777" w:rsidR="0093770D" w:rsidRPr="0072032A" w:rsidRDefault="0093770D" w:rsidP="0093770D">
      <w:pPr>
        <w:rPr>
          <w:b/>
          <w:bCs/>
          <w:sz w:val="24"/>
          <w:szCs w:val="24"/>
        </w:rPr>
      </w:pPr>
    </w:p>
    <w:p w14:paraId="41CE8763" w14:textId="77777777"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186 </w:t>
      </w:r>
      <w:r w:rsidR="00C22787" w:rsidRPr="0072032A">
        <w:rPr>
          <w:sz w:val="24"/>
          <w:szCs w:val="24"/>
        </w:rPr>
        <w:t>– dot.</w:t>
      </w:r>
      <w:r w:rsidR="00C22787" w:rsidRPr="0072032A">
        <w:rPr>
          <w:b/>
          <w:bCs/>
          <w:sz w:val="24"/>
          <w:szCs w:val="24"/>
        </w:rPr>
        <w:t xml:space="preserve"> </w:t>
      </w:r>
      <w:r w:rsidR="00C22787" w:rsidRPr="0072032A">
        <w:rPr>
          <w:color w:val="6F7A7F"/>
          <w:sz w:val="24"/>
          <w:szCs w:val="24"/>
          <w:shd w:val="clear" w:color="auto" w:fill="FFFFFF"/>
        </w:rPr>
        <w:t> </w:t>
      </w:r>
      <w:r w:rsidR="001C3ABE" w:rsidRPr="0072032A">
        <w:rPr>
          <w:sz w:val="24"/>
          <w:szCs w:val="24"/>
        </w:rPr>
        <w:t>Zadanie 8, pozycja 2</w:t>
      </w:r>
    </w:p>
    <w:p w14:paraId="42DB488E" w14:textId="57AD70F2" w:rsidR="0093770D" w:rsidRPr="0072032A" w:rsidRDefault="001C3ABE" w:rsidP="001C3ABE">
      <w:pPr>
        <w:keepLines/>
        <w:autoSpaceDE w:val="0"/>
        <w:autoSpaceDN w:val="0"/>
        <w:adjustRightInd w:val="0"/>
        <w:rPr>
          <w:sz w:val="24"/>
          <w:szCs w:val="24"/>
        </w:rPr>
      </w:pPr>
      <w:r w:rsidRPr="0072032A">
        <w:rPr>
          <w:sz w:val="24"/>
          <w:szCs w:val="24"/>
        </w:rPr>
        <w:t>Czy  Zamawiający dopuści kompresy o wadze 3,69-3,73?</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3,69-3,73 g.</w:t>
      </w:r>
      <w:r w:rsidR="0072032A" w:rsidRPr="0072032A">
        <w:rPr>
          <w:rFonts w:cstheme="minorHAnsi"/>
          <w:sz w:val="24"/>
          <w:szCs w:val="24"/>
        </w:rPr>
        <w:t xml:space="preserve"> Wykonawca ma obowiązek dołączyć do oferty odpowiednie dokumenty potwierdzające masę kompresu.</w:t>
      </w:r>
    </w:p>
    <w:p w14:paraId="717B4646" w14:textId="77777777" w:rsidR="0093770D" w:rsidRPr="0072032A" w:rsidRDefault="0093770D" w:rsidP="0093770D">
      <w:pPr>
        <w:rPr>
          <w:b/>
          <w:bCs/>
          <w:sz w:val="24"/>
          <w:szCs w:val="24"/>
        </w:rPr>
      </w:pPr>
    </w:p>
    <w:p w14:paraId="30C70CC9" w14:textId="77777777"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187 </w:t>
      </w:r>
      <w:r w:rsidR="00C22787" w:rsidRPr="0072032A">
        <w:rPr>
          <w:sz w:val="24"/>
          <w:szCs w:val="24"/>
        </w:rPr>
        <w:t>– dot.</w:t>
      </w:r>
      <w:r w:rsidR="00C22787" w:rsidRPr="0072032A">
        <w:rPr>
          <w:b/>
          <w:bCs/>
          <w:sz w:val="24"/>
          <w:szCs w:val="24"/>
        </w:rPr>
        <w:t xml:space="preserve"> </w:t>
      </w:r>
      <w:r w:rsidR="00C22787" w:rsidRPr="0072032A">
        <w:rPr>
          <w:color w:val="6F7A7F"/>
          <w:sz w:val="24"/>
          <w:szCs w:val="24"/>
          <w:shd w:val="clear" w:color="auto" w:fill="FFFFFF"/>
        </w:rPr>
        <w:t> </w:t>
      </w:r>
      <w:r w:rsidR="001C3ABE" w:rsidRPr="0072032A">
        <w:rPr>
          <w:sz w:val="24"/>
          <w:szCs w:val="24"/>
        </w:rPr>
        <w:t>Zadanie 8, pozycja 3</w:t>
      </w:r>
    </w:p>
    <w:p w14:paraId="38DABE0E" w14:textId="77777777" w:rsidR="0072032A" w:rsidRPr="00B37BF0" w:rsidRDefault="001C3ABE" w:rsidP="0072032A">
      <w:pPr>
        <w:keepLines/>
        <w:autoSpaceDE w:val="0"/>
        <w:autoSpaceDN w:val="0"/>
        <w:adjustRightInd w:val="0"/>
        <w:rPr>
          <w:bCs/>
          <w:sz w:val="24"/>
          <w:szCs w:val="24"/>
        </w:rPr>
      </w:pPr>
      <w:r w:rsidRPr="0072032A">
        <w:rPr>
          <w:sz w:val="24"/>
          <w:szCs w:val="24"/>
        </w:rPr>
        <w:t>Czy  Zamawiający dopuści kompresy o wadze 0,48-0,52?</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0,48-0,52 g.</w:t>
      </w:r>
      <w:r w:rsidR="0072032A" w:rsidRPr="0072032A">
        <w:rPr>
          <w:rFonts w:cstheme="minorHAnsi"/>
          <w:sz w:val="24"/>
          <w:szCs w:val="24"/>
        </w:rPr>
        <w:t xml:space="preserve"> Wykonawca ma obowiązek dołączyć do oferty odpowiednie dokumenty potwierdzające masę kompresu.</w:t>
      </w:r>
    </w:p>
    <w:p w14:paraId="2143F1B4" w14:textId="3AB9E18C" w:rsidR="0093770D" w:rsidRPr="0072032A" w:rsidRDefault="0093770D" w:rsidP="001C3ABE">
      <w:pPr>
        <w:keepLines/>
        <w:autoSpaceDE w:val="0"/>
        <w:autoSpaceDN w:val="0"/>
        <w:adjustRightInd w:val="0"/>
        <w:rPr>
          <w:bCs/>
          <w:sz w:val="24"/>
          <w:szCs w:val="24"/>
        </w:rPr>
      </w:pPr>
    </w:p>
    <w:p w14:paraId="39CDC505" w14:textId="3AAC4E29"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188 </w:t>
      </w:r>
      <w:r w:rsidR="00C22787" w:rsidRPr="0072032A">
        <w:rPr>
          <w:sz w:val="24"/>
          <w:szCs w:val="24"/>
        </w:rPr>
        <w:t>– dot.</w:t>
      </w:r>
      <w:r w:rsidR="00C22787" w:rsidRPr="0072032A">
        <w:rPr>
          <w:b/>
          <w:bCs/>
          <w:sz w:val="24"/>
          <w:szCs w:val="24"/>
        </w:rPr>
        <w:t xml:space="preserve"> </w:t>
      </w:r>
      <w:r w:rsidR="001C3ABE" w:rsidRPr="0072032A">
        <w:rPr>
          <w:sz w:val="24"/>
          <w:szCs w:val="24"/>
        </w:rPr>
        <w:t>Zadanie 8, pozycja 4</w:t>
      </w:r>
    </w:p>
    <w:p w14:paraId="260C12FB" w14:textId="77777777" w:rsidR="001C3ABE" w:rsidRPr="0072032A" w:rsidRDefault="001C3ABE" w:rsidP="001C3ABE">
      <w:pPr>
        <w:keepLines/>
        <w:autoSpaceDE w:val="0"/>
        <w:autoSpaceDN w:val="0"/>
        <w:adjustRightInd w:val="0"/>
        <w:rPr>
          <w:sz w:val="24"/>
          <w:szCs w:val="24"/>
        </w:rPr>
      </w:pPr>
      <w:r w:rsidRPr="0072032A">
        <w:rPr>
          <w:sz w:val="24"/>
          <w:szCs w:val="24"/>
        </w:rPr>
        <w:t>Czy  Zamawiający dopuści kompresy o wadze 1,56-1,61?</w:t>
      </w:r>
    </w:p>
    <w:p w14:paraId="6642C630" w14:textId="0A8FE5B2" w:rsidR="0093770D" w:rsidRPr="0072032A" w:rsidRDefault="00C22787" w:rsidP="0093770D">
      <w:pPr>
        <w:autoSpaceDE w:val="0"/>
        <w:autoSpaceDN w:val="0"/>
        <w:adjustRightInd w:val="0"/>
        <w:rPr>
          <w:b/>
          <w:bCs/>
          <w:sz w:val="24"/>
          <w:szCs w:val="24"/>
        </w:rPr>
      </w:pPr>
      <w:r w:rsidRPr="0072032A">
        <w:rPr>
          <w:color w:val="6F7A7F"/>
          <w:sz w:val="24"/>
          <w:szCs w:val="24"/>
          <w:shd w:val="clear" w:color="auto" w:fill="FFFFFF"/>
        </w:rPr>
        <w:t xml:space="preserve"> </w:t>
      </w:r>
      <w:r w:rsidR="0093770D" w:rsidRPr="0072032A">
        <w:rPr>
          <w:b/>
          <w:bCs/>
          <w:sz w:val="24"/>
          <w:szCs w:val="24"/>
        </w:rP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1,56-1,61 g.</w:t>
      </w:r>
      <w:r w:rsidR="0072032A" w:rsidRPr="0072032A">
        <w:rPr>
          <w:rFonts w:cstheme="minorHAnsi"/>
          <w:sz w:val="24"/>
          <w:szCs w:val="24"/>
        </w:rPr>
        <w:t xml:space="preserve"> Wykonawca ma obowiązek dołączyć do oferty odpowiednie dokumenty potwierdzające masę kompresu.</w:t>
      </w:r>
    </w:p>
    <w:p w14:paraId="2ABA00EC" w14:textId="77777777" w:rsidR="0093770D" w:rsidRPr="0072032A" w:rsidRDefault="0093770D" w:rsidP="0093770D">
      <w:pPr>
        <w:rPr>
          <w:b/>
          <w:bCs/>
          <w:sz w:val="24"/>
          <w:szCs w:val="24"/>
        </w:rPr>
      </w:pPr>
    </w:p>
    <w:p w14:paraId="004FE4B7" w14:textId="509810F8"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189 </w:t>
      </w:r>
      <w:r w:rsidR="00C22787" w:rsidRPr="0072032A">
        <w:rPr>
          <w:sz w:val="24"/>
          <w:szCs w:val="24"/>
        </w:rPr>
        <w:t>– dot.</w:t>
      </w:r>
      <w:r w:rsidR="001C3ABE" w:rsidRPr="0072032A">
        <w:rPr>
          <w:sz w:val="24"/>
          <w:szCs w:val="24"/>
        </w:rPr>
        <w:t xml:space="preserve"> Zadanie 8, pozycja 5</w:t>
      </w:r>
    </w:p>
    <w:p w14:paraId="3CC21D46" w14:textId="0E63A929" w:rsidR="0093770D" w:rsidRPr="0072032A" w:rsidRDefault="001C3ABE" w:rsidP="001C3ABE">
      <w:pPr>
        <w:keepLines/>
        <w:autoSpaceDE w:val="0"/>
        <w:autoSpaceDN w:val="0"/>
        <w:adjustRightInd w:val="0"/>
        <w:rPr>
          <w:sz w:val="24"/>
          <w:szCs w:val="24"/>
        </w:rPr>
      </w:pPr>
      <w:r w:rsidRPr="0072032A">
        <w:rPr>
          <w:sz w:val="24"/>
          <w:szCs w:val="24"/>
        </w:rPr>
        <w:lastRenderedPageBreak/>
        <w:t>Czy  Zamawiający dopuści kompresy o wadze 2,79-2,85?</w:t>
      </w:r>
      <w:r w:rsidR="00C22787" w:rsidRPr="0072032A">
        <w:rPr>
          <w:b/>
          <w:bCs/>
          <w:sz w:val="24"/>
          <w:szCs w:val="24"/>
        </w:rPr>
        <w:t xml:space="preserve"> </w:t>
      </w:r>
      <w:r w:rsidR="00C22787" w:rsidRPr="0072032A">
        <w:rPr>
          <w:color w:val="6F7A7F"/>
          <w:sz w:val="24"/>
          <w:szCs w:val="24"/>
          <w:shd w:val="clear" w:color="auto" w:fill="FFFFFF"/>
        </w:rPr>
        <w:t> </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2,79-2,85 g.</w:t>
      </w:r>
      <w:r w:rsidR="0072032A" w:rsidRPr="0072032A">
        <w:rPr>
          <w:rFonts w:cstheme="minorHAnsi"/>
          <w:sz w:val="24"/>
          <w:szCs w:val="24"/>
        </w:rPr>
        <w:t xml:space="preserve"> Wykonawca ma obowiązek dołączyć do oferty odpowiednie dokumenty potwierdzające masę kompresu.</w:t>
      </w:r>
    </w:p>
    <w:p w14:paraId="7DE9E177" w14:textId="77777777" w:rsidR="0093770D" w:rsidRPr="0072032A" w:rsidRDefault="0093770D" w:rsidP="0093770D">
      <w:pPr>
        <w:rPr>
          <w:b/>
          <w:bCs/>
          <w:sz w:val="24"/>
          <w:szCs w:val="24"/>
        </w:rPr>
      </w:pPr>
    </w:p>
    <w:p w14:paraId="1A29D0E1" w14:textId="77777777"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190 </w:t>
      </w:r>
      <w:r w:rsidR="00C22787" w:rsidRPr="0072032A">
        <w:rPr>
          <w:sz w:val="24"/>
          <w:szCs w:val="24"/>
        </w:rPr>
        <w:t>– dot.</w:t>
      </w:r>
      <w:r w:rsidR="00C22787" w:rsidRPr="0072032A">
        <w:rPr>
          <w:b/>
          <w:bCs/>
          <w:sz w:val="24"/>
          <w:szCs w:val="24"/>
        </w:rPr>
        <w:t xml:space="preserve"> </w:t>
      </w:r>
      <w:r w:rsidR="001C3ABE" w:rsidRPr="0072032A">
        <w:rPr>
          <w:sz w:val="24"/>
          <w:szCs w:val="24"/>
        </w:rPr>
        <w:t>Zadanie 8, pozycja 6</w:t>
      </w:r>
    </w:p>
    <w:p w14:paraId="080B7C0F" w14:textId="77777777" w:rsidR="0072032A" w:rsidRPr="0072032A" w:rsidRDefault="001C3ABE" w:rsidP="0072032A">
      <w:pPr>
        <w:keepLines/>
        <w:autoSpaceDE w:val="0"/>
        <w:autoSpaceDN w:val="0"/>
        <w:adjustRightInd w:val="0"/>
        <w:rPr>
          <w:sz w:val="24"/>
          <w:szCs w:val="24"/>
        </w:rPr>
      </w:pPr>
      <w:r w:rsidRPr="0072032A">
        <w:rPr>
          <w:sz w:val="24"/>
          <w:szCs w:val="24"/>
        </w:rPr>
        <w:t>Czy  Zamawiający dopuści kompresy 17 nitkowe, 12 warstwowe?</w:t>
      </w:r>
      <w:r w:rsidR="00C22787" w:rsidRPr="0072032A">
        <w:rPr>
          <w:color w:val="6F7A7F"/>
          <w:sz w:val="24"/>
          <w:szCs w:val="24"/>
          <w:shd w:val="clear" w:color="auto" w:fill="FFFFFF"/>
        </w:rPr>
        <w:t> </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Zamawiający dopuszcza</w:t>
      </w:r>
    </w:p>
    <w:p w14:paraId="4C9E47EF" w14:textId="77777777" w:rsidR="0093770D" w:rsidRPr="0072032A" w:rsidRDefault="0093770D" w:rsidP="0093770D">
      <w:pPr>
        <w:rPr>
          <w:b/>
          <w:bCs/>
          <w:sz w:val="24"/>
          <w:szCs w:val="24"/>
        </w:rPr>
      </w:pPr>
    </w:p>
    <w:p w14:paraId="782719ED" w14:textId="77777777" w:rsidR="001C3ABE" w:rsidRPr="0072032A" w:rsidRDefault="0093770D" w:rsidP="001C3ABE">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 xml:space="preserve">191 </w:t>
      </w:r>
      <w:r w:rsidR="00C22787" w:rsidRPr="0072032A">
        <w:rPr>
          <w:sz w:val="24"/>
          <w:szCs w:val="24"/>
        </w:rPr>
        <w:t>– dot.</w:t>
      </w:r>
      <w:r w:rsidR="00C22787" w:rsidRPr="0072032A">
        <w:rPr>
          <w:b/>
          <w:bCs/>
          <w:sz w:val="24"/>
          <w:szCs w:val="24"/>
        </w:rPr>
        <w:t xml:space="preserve"> </w:t>
      </w:r>
      <w:r w:rsidR="001C3ABE" w:rsidRPr="0072032A">
        <w:rPr>
          <w:b/>
          <w:bCs/>
          <w:sz w:val="24"/>
          <w:szCs w:val="24"/>
        </w:rPr>
        <w:t xml:space="preserve"> </w:t>
      </w:r>
      <w:r w:rsidR="001C3ABE" w:rsidRPr="0072032A">
        <w:rPr>
          <w:sz w:val="24"/>
          <w:szCs w:val="24"/>
        </w:rPr>
        <w:t>Zadanie 9, pozycja 1</w:t>
      </w:r>
    </w:p>
    <w:p w14:paraId="41C224FD" w14:textId="77777777" w:rsidR="0072032A" w:rsidRPr="0072032A" w:rsidRDefault="001C3ABE" w:rsidP="0072032A">
      <w:pPr>
        <w:keepLines/>
        <w:autoSpaceDE w:val="0"/>
        <w:autoSpaceDN w:val="0"/>
        <w:adjustRightInd w:val="0"/>
        <w:rPr>
          <w:sz w:val="24"/>
          <w:szCs w:val="24"/>
        </w:rPr>
      </w:pPr>
      <w:r w:rsidRPr="0072032A">
        <w:rPr>
          <w:sz w:val="24"/>
          <w:szCs w:val="24"/>
        </w:rPr>
        <w:t>Czy  Zamawiający dopuści kompresy o wadze 0,52g?</w:t>
      </w:r>
      <w:r w:rsidR="00C22787" w:rsidRPr="0072032A">
        <w:rPr>
          <w:color w:val="6F7A7F"/>
          <w:sz w:val="24"/>
          <w:szCs w:val="24"/>
          <w:shd w:val="clear" w:color="auto" w:fill="FFFFFF"/>
        </w:rPr>
        <w:t> </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0,52 g.</w:t>
      </w:r>
      <w:r w:rsidR="0072032A" w:rsidRPr="0072032A">
        <w:rPr>
          <w:rFonts w:cstheme="minorHAnsi"/>
          <w:sz w:val="24"/>
          <w:szCs w:val="24"/>
        </w:rPr>
        <w:t xml:space="preserve"> Wykonawca ma obowiązek dołączyć do oferty odpowiednie dokumenty potwierdzające masę kompresu.</w:t>
      </w:r>
    </w:p>
    <w:p w14:paraId="18D58421" w14:textId="50B8F431" w:rsidR="0093770D" w:rsidRPr="0072032A" w:rsidRDefault="0093770D" w:rsidP="0093770D">
      <w:pPr>
        <w:autoSpaceDE w:val="0"/>
        <w:autoSpaceDN w:val="0"/>
        <w:adjustRightInd w:val="0"/>
        <w:rPr>
          <w:b/>
          <w:bCs/>
          <w:sz w:val="24"/>
          <w:szCs w:val="24"/>
        </w:rPr>
      </w:pPr>
    </w:p>
    <w:p w14:paraId="1C62CDBE" w14:textId="77777777" w:rsidR="00833712" w:rsidRPr="0072032A" w:rsidRDefault="0093770D" w:rsidP="00833712">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19</w:t>
      </w:r>
      <w:r w:rsidR="001C3ABE" w:rsidRPr="0072032A">
        <w:rPr>
          <w:b/>
          <w:bCs/>
          <w:sz w:val="24"/>
          <w:szCs w:val="24"/>
        </w:rPr>
        <w:t>2</w:t>
      </w:r>
      <w:r w:rsidR="00C22787" w:rsidRPr="0072032A">
        <w:rPr>
          <w:b/>
          <w:bCs/>
          <w:sz w:val="24"/>
          <w:szCs w:val="24"/>
        </w:rPr>
        <w:t xml:space="preserve"> </w:t>
      </w:r>
      <w:r w:rsidR="00C22787" w:rsidRPr="0072032A">
        <w:rPr>
          <w:sz w:val="24"/>
          <w:szCs w:val="24"/>
        </w:rPr>
        <w:t>– dot.</w:t>
      </w:r>
      <w:r w:rsidR="00C22787" w:rsidRPr="0072032A">
        <w:rPr>
          <w:b/>
          <w:bCs/>
          <w:sz w:val="24"/>
          <w:szCs w:val="24"/>
        </w:rPr>
        <w:t xml:space="preserve"> </w:t>
      </w:r>
      <w:r w:rsidR="00C22787" w:rsidRPr="0072032A">
        <w:rPr>
          <w:color w:val="6F7A7F"/>
          <w:sz w:val="24"/>
          <w:szCs w:val="24"/>
          <w:shd w:val="clear" w:color="auto" w:fill="FFFFFF"/>
        </w:rPr>
        <w:t> </w:t>
      </w:r>
      <w:r w:rsidR="00833712" w:rsidRPr="0072032A">
        <w:rPr>
          <w:sz w:val="24"/>
          <w:szCs w:val="24"/>
        </w:rPr>
        <w:t>Zadanie 9, pozycja 2</w:t>
      </w:r>
    </w:p>
    <w:p w14:paraId="523A92CB" w14:textId="68A561D6" w:rsidR="0093770D" w:rsidRPr="0072032A" w:rsidRDefault="00833712" w:rsidP="00833712">
      <w:pPr>
        <w:keepLines/>
        <w:autoSpaceDE w:val="0"/>
        <w:autoSpaceDN w:val="0"/>
        <w:adjustRightInd w:val="0"/>
        <w:rPr>
          <w:sz w:val="24"/>
          <w:szCs w:val="24"/>
        </w:rPr>
      </w:pPr>
      <w:r w:rsidRPr="0072032A">
        <w:rPr>
          <w:sz w:val="24"/>
          <w:szCs w:val="24"/>
        </w:rPr>
        <w:t>Czy  Zamawiający dopuści kompresy o wadze 1,05g?</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1,05 g.</w:t>
      </w:r>
      <w:r w:rsidR="0072032A" w:rsidRPr="0072032A">
        <w:rPr>
          <w:rFonts w:cstheme="minorHAnsi"/>
          <w:sz w:val="24"/>
          <w:szCs w:val="24"/>
        </w:rPr>
        <w:t xml:space="preserve"> Wykonawca ma obowiązek dołączyć do oferty odpowiednie dokumenty potwierdzające masę kompresu.</w:t>
      </w:r>
    </w:p>
    <w:p w14:paraId="2C1E676A" w14:textId="77777777" w:rsidR="0093770D" w:rsidRPr="0072032A" w:rsidRDefault="0093770D" w:rsidP="0093770D">
      <w:pPr>
        <w:rPr>
          <w:b/>
          <w:bCs/>
          <w:sz w:val="24"/>
          <w:szCs w:val="24"/>
        </w:rPr>
      </w:pPr>
    </w:p>
    <w:p w14:paraId="6292F418" w14:textId="77777777" w:rsidR="00833712" w:rsidRPr="0072032A" w:rsidRDefault="0093770D" w:rsidP="00833712">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19</w:t>
      </w:r>
      <w:r w:rsidR="001C3ABE" w:rsidRPr="0072032A">
        <w:rPr>
          <w:b/>
          <w:bCs/>
          <w:sz w:val="24"/>
          <w:szCs w:val="24"/>
        </w:rPr>
        <w:t>3</w:t>
      </w:r>
      <w:r w:rsidR="00C22787" w:rsidRPr="0072032A">
        <w:rPr>
          <w:b/>
          <w:bCs/>
          <w:sz w:val="24"/>
          <w:szCs w:val="24"/>
        </w:rPr>
        <w:t xml:space="preserve"> </w:t>
      </w:r>
      <w:r w:rsidR="00C22787" w:rsidRPr="0072032A">
        <w:rPr>
          <w:sz w:val="24"/>
          <w:szCs w:val="24"/>
        </w:rPr>
        <w:t>– dot.</w:t>
      </w:r>
      <w:r w:rsidR="00C22787" w:rsidRPr="0072032A">
        <w:rPr>
          <w:b/>
          <w:bCs/>
          <w:sz w:val="24"/>
          <w:szCs w:val="24"/>
        </w:rPr>
        <w:t xml:space="preserve"> </w:t>
      </w:r>
      <w:r w:rsidR="00833712" w:rsidRPr="0072032A">
        <w:rPr>
          <w:sz w:val="24"/>
          <w:szCs w:val="24"/>
        </w:rPr>
        <w:t>Zadanie 9, pozycja 3</w:t>
      </w:r>
    </w:p>
    <w:p w14:paraId="2572160A" w14:textId="48192A54" w:rsidR="0093770D" w:rsidRPr="0072032A" w:rsidRDefault="00833712" w:rsidP="00833712">
      <w:pPr>
        <w:keepLines/>
        <w:autoSpaceDE w:val="0"/>
        <w:autoSpaceDN w:val="0"/>
        <w:adjustRightInd w:val="0"/>
        <w:rPr>
          <w:sz w:val="24"/>
          <w:szCs w:val="24"/>
        </w:rPr>
      </w:pPr>
      <w:r w:rsidRPr="0072032A">
        <w:rPr>
          <w:sz w:val="24"/>
          <w:szCs w:val="24"/>
        </w:rPr>
        <w:t>Czy  Zamawiający dopuści kompresy o wadze 1,92g?</w:t>
      </w:r>
      <w:r w:rsidR="00C22787" w:rsidRPr="0072032A">
        <w:rPr>
          <w:color w:val="6F7A7F"/>
          <w:sz w:val="24"/>
          <w:szCs w:val="24"/>
          <w:shd w:val="clear" w:color="auto" w:fill="FFFFFF"/>
        </w:rPr>
        <w:t> </w:t>
      </w:r>
      <w:r w:rsidR="0093770D" w:rsidRPr="0072032A">
        <w:rPr>
          <w:b/>
          <w:bCs/>
          <w:sz w:val="24"/>
          <w:szCs w:val="24"/>
        </w:rPr>
        <w:br/>
        <w:t>Stanowisko (wyjaśnienie) Zamawiającego:</w:t>
      </w:r>
      <w:r w:rsidR="0072032A" w:rsidRPr="0072032A">
        <w:rPr>
          <w:b/>
          <w:bCs/>
          <w:sz w:val="24"/>
          <w:szCs w:val="24"/>
        </w:rPr>
        <w:t xml:space="preserve"> </w:t>
      </w:r>
      <w:r w:rsidR="0072032A" w:rsidRPr="0072032A">
        <w:rPr>
          <w:rFonts w:cstheme="minorHAnsi"/>
          <w:sz w:val="24"/>
          <w:szCs w:val="24"/>
        </w:rPr>
        <w:t xml:space="preserve">Zamawiający dopuszcza kompresy gazowe o wadze jednostkowej </w:t>
      </w:r>
      <w:r w:rsidR="0072032A" w:rsidRPr="0072032A">
        <w:rPr>
          <w:sz w:val="24"/>
          <w:szCs w:val="24"/>
        </w:rPr>
        <w:t>1,92 g.</w:t>
      </w:r>
      <w:r w:rsidR="0072032A" w:rsidRPr="0072032A">
        <w:rPr>
          <w:rFonts w:cstheme="minorHAnsi"/>
          <w:sz w:val="24"/>
          <w:szCs w:val="24"/>
        </w:rPr>
        <w:t xml:space="preserve"> Wykonawca ma obowiązek dołączyć do oferty odpowiednie dokumenty potwierdzające masę kompresu.</w:t>
      </w:r>
    </w:p>
    <w:p w14:paraId="24C450E1" w14:textId="77777777" w:rsidR="0093770D" w:rsidRPr="0083167C" w:rsidRDefault="0093770D" w:rsidP="0093770D">
      <w:pPr>
        <w:rPr>
          <w:b/>
          <w:bCs/>
          <w:sz w:val="24"/>
          <w:szCs w:val="24"/>
          <w:highlight w:val="yellow"/>
        </w:rPr>
      </w:pPr>
    </w:p>
    <w:p w14:paraId="55F619FC" w14:textId="77777777" w:rsidR="00833712" w:rsidRPr="0072032A" w:rsidRDefault="0093770D" w:rsidP="00833712">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19</w:t>
      </w:r>
      <w:r w:rsidR="001C3ABE" w:rsidRPr="0072032A">
        <w:rPr>
          <w:b/>
          <w:bCs/>
          <w:sz w:val="24"/>
          <w:szCs w:val="24"/>
        </w:rPr>
        <w:t>4</w:t>
      </w:r>
      <w:r w:rsidR="00C22787" w:rsidRPr="0072032A">
        <w:rPr>
          <w:b/>
          <w:bCs/>
          <w:sz w:val="24"/>
          <w:szCs w:val="24"/>
        </w:rPr>
        <w:t xml:space="preserve"> </w:t>
      </w:r>
      <w:r w:rsidR="00C22787" w:rsidRPr="0072032A">
        <w:rPr>
          <w:sz w:val="24"/>
          <w:szCs w:val="24"/>
        </w:rPr>
        <w:t>– dot.</w:t>
      </w:r>
      <w:r w:rsidR="00C22787" w:rsidRPr="0072032A">
        <w:rPr>
          <w:b/>
          <w:bCs/>
          <w:sz w:val="24"/>
          <w:szCs w:val="24"/>
        </w:rPr>
        <w:t xml:space="preserve"> </w:t>
      </w:r>
      <w:r w:rsidR="00833712" w:rsidRPr="0072032A">
        <w:rPr>
          <w:sz w:val="24"/>
          <w:szCs w:val="24"/>
        </w:rPr>
        <w:t>Zadanie 9, pozycja 4</w:t>
      </w:r>
    </w:p>
    <w:p w14:paraId="60A4297F" w14:textId="1B01A667" w:rsidR="0093770D" w:rsidRPr="0072032A" w:rsidRDefault="00833712" w:rsidP="00833712">
      <w:pPr>
        <w:keepLines/>
        <w:autoSpaceDE w:val="0"/>
        <w:autoSpaceDN w:val="0"/>
        <w:adjustRightInd w:val="0"/>
        <w:rPr>
          <w:sz w:val="24"/>
          <w:szCs w:val="24"/>
        </w:rPr>
      </w:pPr>
      <w:r w:rsidRPr="0072032A">
        <w:rPr>
          <w:sz w:val="24"/>
          <w:szCs w:val="24"/>
        </w:rPr>
        <w:t>Czy  Zamawiający dopuści kompresy 17 nitkowe, 12 warstwowe?</w:t>
      </w:r>
      <w:r w:rsidR="00C22787" w:rsidRPr="0072032A">
        <w:rPr>
          <w:color w:val="6F7A7F"/>
          <w:sz w:val="24"/>
          <w:szCs w:val="24"/>
          <w:shd w:val="clear" w:color="auto" w:fill="FFFFFF"/>
        </w:rPr>
        <w:t> </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zgodnie z SWZ</w:t>
      </w:r>
    </w:p>
    <w:p w14:paraId="14D8E71F" w14:textId="77777777" w:rsidR="0093770D" w:rsidRPr="0072032A" w:rsidRDefault="0093770D" w:rsidP="0093770D">
      <w:pPr>
        <w:rPr>
          <w:b/>
          <w:bCs/>
          <w:sz w:val="24"/>
          <w:szCs w:val="24"/>
        </w:rPr>
      </w:pPr>
    </w:p>
    <w:p w14:paraId="639CC502" w14:textId="77777777" w:rsidR="00833712" w:rsidRPr="0072032A" w:rsidRDefault="0093770D" w:rsidP="00833712">
      <w:pPr>
        <w:keepLines/>
        <w:autoSpaceDE w:val="0"/>
        <w:autoSpaceDN w:val="0"/>
        <w:adjustRightInd w:val="0"/>
        <w:rPr>
          <w:sz w:val="24"/>
          <w:szCs w:val="24"/>
        </w:rPr>
      </w:pPr>
      <w:r w:rsidRPr="0072032A">
        <w:rPr>
          <w:b/>
          <w:bCs/>
          <w:sz w:val="24"/>
          <w:szCs w:val="24"/>
        </w:rPr>
        <w:t xml:space="preserve">Pytanie nr </w:t>
      </w:r>
      <w:r w:rsidR="00C22787" w:rsidRPr="0072032A">
        <w:rPr>
          <w:b/>
          <w:bCs/>
          <w:sz w:val="24"/>
          <w:szCs w:val="24"/>
        </w:rPr>
        <w:t>19</w:t>
      </w:r>
      <w:r w:rsidR="001C3ABE" w:rsidRPr="0072032A">
        <w:rPr>
          <w:b/>
          <w:bCs/>
          <w:sz w:val="24"/>
          <w:szCs w:val="24"/>
        </w:rPr>
        <w:t>5</w:t>
      </w:r>
      <w:r w:rsidR="00C22787" w:rsidRPr="0072032A">
        <w:rPr>
          <w:b/>
          <w:bCs/>
          <w:sz w:val="24"/>
          <w:szCs w:val="24"/>
        </w:rPr>
        <w:t xml:space="preserve"> </w:t>
      </w:r>
      <w:r w:rsidR="00C22787" w:rsidRPr="0072032A">
        <w:rPr>
          <w:sz w:val="24"/>
          <w:szCs w:val="24"/>
        </w:rPr>
        <w:t>– dot.</w:t>
      </w:r>
      <w:r w:rsidR="00C22787" w:rsidRPr="0072032A">
        <w:rPr>
          <w:b/>
          <w:bCs/>
          <w:sz w:val="24"/>
          <w:szCs w:val="24"/>
        </w:rPr>
        <w:t xml:space="preserve"> </w:t>
      </w:r>
      <w:r w:rsidR="00C22787" w:rsidRPr="0072032A">
        <w:rPr>
          <w:color w:val="6F7A7F"/>
          <w:sz w:val="24"/>
          <w:szCs w:val="24"/>
          <w:shd w:val="clear" w:color="auto" w:fill="FFFFFF"/>
        </w:rPr>
        <w:t> </w:t>
      </w:r>
      <w:r w:rsidR="00833712" w:rsidRPr="0072032A">
        <w:rPr>
          <w:sz w:val="24"/>
          <w:szCs w:val="24"/>
        </w:rPr>
        <w:t>Zadanie 11, pozycja 2,4</w:t>
      </w:r>
    </w:p>
    <w:p w14:paraId="60275F02" w14:textId="33FA4D72" w:rsidR="0093770D" w:rsidRPr="0072032A" w:rsidRDefault="00833712" w:rsidP="00833712">
      <w:pPr>
        <w:keepLines/>
        <w:autoSpaceDE w:val="0"/>
        <w:autoSpaceDN w:val="0"/>
        <w:adjustRightInd w:val="0"/>
        <w:rPr>
          <w:sz w:val="24"/>
          <w:szCs w:val="24"/>
        </w:rPr>
      </w:pPr>
      <w:r w:rsidRPr="0072032A">
        <w:rPr>
          <w:sz w:val="24"/>
          <w:szCs w:val="24"/>
        </w:rPr>
        <w:t>Czy  Zamawiający dopuści wycenę za opakowanie a’10szt. z odpowiednim przeliczeniem zamawianych ilości?</w:t>
      </w:r>
      <w:r w:rsidR="0093770D" w:rsidRPr="0072032A">
        <w:rPr>
          <w:b/>
          <w:bCs/>
          <w:sz w:val="24"/>
          <w:szCs w:val="24"/>
        </w:rPr>
        <w:br/>
        <w:t>Stanowisko (wyjaśnienie) Zamawiającego:</w:t>
      </w:r>
      <w:r w:rsidR="0072032A" w:rsidRPr="0072032A">
        <w:rPr>
          <w:b/>
          <w:bCs/>
          <w:sz w:val="24"/>
          <w:szCs w:val="24"/>
        </w:rPr>
        <w:t xml:space="preserve"> </w:t>
      </w:r>
      <w:r w:rsidR="0072032A" w:rsidRPr="0072032A">
        <w:rPr>
          <w:sz w:val="24"/>
          <w:szCs w:val="24"/>
        </w:rPr>
        <w:t>zgodnie z SWZ</w:t>
      </w:r>
    </w:p>
    <w:p w14:paraId="6174CC41" w14:textId="77777777" w:rsidR="0093770D" w:rsidRPr="0072032A" w:rsidRDefault="0093770D" w:rsidP="0093770D">
      <w:pPr>
        <w:rPr>
          <w:b/>
          <w:bCs/>
          <w:sz w:val="24"/>
          <w:szCs w:val="24"/>
        </w:rPr>
      </w:pPr>
    </w:p>
    <w:p w14:paraId="275674C1" w14:textId="77777777" w:rsidR="00833712" w:rsidRPr="00B82387" w:rsidRDefault="0093770D" w:rsidP="00833712">
      <w:pPr>
        <w:keepLines/>
        <w:autoSpaceDE w:val="0"/>
        <w:autoSpaceDN w:val="0"/>
        <w:adjustRightInd w:val="0"/>
        <w:rPr>
          <w:sz w:val="24"/>
          <w:szCs w:val="24"/>
        </w:rPr>
      </w:pPr>
      <w:r w:rsidRPr="00B82387">
        <w:rPr>
          <w:b/>
          <w:bCs/>
          <w:sz w:val="24"/>
          <w:szCs w:val="24"/>
        </w:rPr>
        <w:t xml:space="preserve">Pytanie nr </w:t>
      </w:r>
      <w:r w:rsidR="00C22787" w:rsidRPr="00B82387">
        <w:rPr>
          <w:b/>
          <w:bCs/>
          <w:sz w:val="24"/>
          <w:szCs w:val="24"/>
        </w:rPr>
        <w:t>19</w:t>
      </w:r>
      <w:r w:rsidR="001C3ABE" w:rsidRPr="00B82387">
        <w:rPr>
          <w:b/>
          <w:bCs/>
          <w:sz w:val="24"/>
          <w:szCs w:val="24"/>
        </w:rPr>
        <w:t>6</w:t>
      </w:r>
      <w:r w:rsidR="00C22787" w:rsidRPr="00B82387">
        <w:rPr>
          <w:b/>
          <w:bCs/>
          <w:sz w:val="24"/>
          <w:szCs w:val="24"/>
        </w:rPr>
        <w:t xml:space="preserve"> </w:t>
      </w:r>
      <w:r w:rsidR="00C22787" w:rsidRPr="00B82387">
        <w:rPr>
          <w:sz w:val="24"/>
          <w:szCs w:val="24"/>
        </w:rPr>
        <w:t>– dot.</w:t>
      </w:r>
      <w:r w:rsidR="00C22787" w:rsidRPr="00B82387">
        <w:rPr>
          <w:b/>
          <w:bCs/>
          <w:sz w:val="24"/>
          <w:szCs w:val="24"/>
        </w:rPr>
        <w:t xml:space="preserve"> </w:t>
      </w:r>
      <w:r w:rsidR="00C22787" w:rsidRPr="00B82387">
        <w:rPr>
          <w:color w:val="6F7A7F"/>
          <w:sz w:val="24"/>
          <w:szCs w:val="24"/>
          <w:shd w:val="clear" w:color="auto" w:fill="FFFFFF"/>
        </w:rPr>
        <w:t> </w:t>
      </w:r>
      <w:r w:rsidR="00833712" w:rsidRPr="00B82387">
        <w:rPr>
          <w:sz w:val="24"/>
          <w:szCs w:val="24"/>
        </w:rPr>
        <w:t>Zadanie 12, pozycja 1-2</w:t>
      </w:r>
    </w:p>
    <w:p w14:paraId="45264019" w14:textId="5CEFA498" w:rsidR="0093770D" w:rsidRPr="00B82387" w:rsidRDefault="00833712" w:rsidP="00833712">
      <w:pPr>
        <w:keepLines/>
        <w:autoSpaceDE w:val="0"/>
        <w:autoSpaceDN w:val="0"/>
        <w:adjustRightInd w:val="0"/>
        <w:rPr>
          <w:sz w:val="24"/>
          <w:szCs w:val="24"/>
        </w:rPr>
      </w:pPr>
      <w:r w:rsidRPr="00B82387">
        <w:rPr>
          <w:sz w:val="24"/>
          <w:szCs w:val="24"/>
        </w:rPr>
        <w:t>Czy  Zamawiający dopuści serwety 4 warstwowe?</w:t>
      </w:r>
      <w:r w:rsidR="0093770D" w:rsidRPr="00B82387">
        <w:rPr>
          <w:b/>
          <w:bCs/>
          <w:sz w:val="24"/>
          <w:szCs w:val="24"/>
        </w:rPr>
        <w:br/>
        <w:t>Stanowisko (wyjaśnienie) Zamawiającego:</w:t>
      </w:r>
      <w:r w:rsidR="0072032A" w:rsidRPr="00B82387">
        <w:rPr>
          <w:b/>
          <w:bCs/>
          <w:sz w:val="24"/>
          <w:szCs w:val="24"/>
        </w:rPr>
        <w:t xml:space="preserve"> </w:t>
      </w:r>
      <w:r w:rsidR="0072032A" w:rsidRPr="00B82387">
        <w:rPr>
          <w:sz w:val="24"/>
          <w:szCs w:val="24"/>
        </w:rPr>
        <w:t>zgodnie z SWZ</w:t>
      </w:r>
    </w:p>
    <w:p w14:paraId="6775E150" w14:textId="77777777" w:rsidR="0093770D" w:rsidRPr="00B82387" w:rsidRDefault="0093770D" w:rsidP="0093770D">
      <w:pPr>
        <w:rPr>
          <w:b/>
          <w:bCs/>
          <w:sz w:val="24"/>
          <w:szCs w:val="24"/>
        </w:rPr>
      </w:pPr>
    </w:p>
    <w:p w14:paraId="51056DBE" w14:textId="77777777" w:rsidR="00833712" w:rsidRPr="00B82387" w:rsidRDefault="0093770D" w:rsidP="00833712">
      <w:pPr>
        <w:keepLines/>
        <w:autoSpaceDE w:val="0"/>
        <w:autoSpaceDN w:val="0"/>
        <w:adjustRightInd w:val="0"/>
        <w:rPr>
          <w:sz w:val="24"/>
          <w:szCs w:val="24"/>
        </w:rPr>
      </w:pPr>
      <w:r w:rsidRPr="00B82387">
        <w:rPr>
          <w:b/>
          <w:bCs/>
          <w:sz w:val="24"/>
          <w:szCs w:val="24"/>
        </w:rPr>
        <w:t xml:space="preserve">Pytanie nr </w:t>
      </w:r>
      <w:r w:rsidR="00C22787" w:rsidRPr="00B82387">
        <w:rPr>
          <w:b/>
          <w:bCs/>
          <w:sz w:val="24"/>
          <w:szCs w:val="24"/>
        </w:rPr>
        <w:t>19</w:t>
      </w:r>
      <w:r w:rsidR="001C3ABE" w:rsidRPr="00B82387">
        <w:rPr>
          <w:b/>
          <w:bCs/>
          <w:sz w:val="24"/>
          <w:szCs w:val="24"/>
        </w:rPr>
        <w:t>7</w:t>
      </w:r>
      <w:r w:rsidR="00C22787" w:rsidRPr="00B82387">
        <w:rPr>
          <w:b/>
          <w:bCs/>
          <w:sz w:val="24"/>
          <w:szCs w:val="24"/>
        </w:rPr>
        <w:t xml:space="preserve"> </w:t>
      </w:r>
      <w:r w:rsidR="00C22787" w:rsidRPr="00B82387">
        <w:rPr>
          <w:sz w:val="24"/>
          <w:szCs w:val="24"/>
        </w:rPr>
        <w:t>– dot.</w:t>
      </w:r>
      <w:r w:rsidR="00C22787" w:rsidRPr="00B82387">
        <w:rPr>
          <w:b/>
          <w:bCs/>
          <w:sz w:val="24"/>
          <w:szCs w:val="24"/>
        </w:rPr>
        <w:t xml:space="preserve"> </w:t>
      </w:r>
      <w:r w:rsidR="00C22787" w:rsidRPr="00B82387">
        <w:rPr>
          <w:color w:val="6F7A7F"/>
          <w:sz w:val="24"/>
          <w:szCs w:val="24"/>
          <w:shd w:val="clear" w:color="auto" w:fill="FFFFFF"/>
        </w:rPr>
        <w:t> </w:t>
      </w:r>
      <w:r w:rsidR="00833712" w:rsidRPr="00B82387">
        <w:rPr>
          <w:sz w:val="24"/>
          <w:szCs w:val="24"/>
        </w:rPr>
        <w:t>Zadanie 12, pozycja 1-2</w:t>
      </w:r>
    </w:p>
    <w:p w14:paraId="305198EC" w14:textId="76CE9D5C" w:rsidR="0093770D" w:rsidRPr="00B82387" w:rsidRDefault="00833712" w:rsidP="00833712">
      <w:pPr>
        <w:keepLines/>
        <w:autoSpaceDE w:val="0"/>
        <w:autoSpaceDN w:val="0"/>
        <w:adjustRightInd w:val="0"/>
        <w:rPr>
          <w:sz w:val="24"/>
          <w:szCs w:val="24"/>
        </w:rPr>
      </w:pPr>
      <w:r w:rsidRPr="00B82387">
        <w:rPr>
          <w:sz w:val="24"/>
          <w:szCs w:val="24"/>
        </w:rPr>
        <w:t>Czy  Zamawiający dopuści serwety w rozmiarze 45x70?</w:t>
      </w:r>
      <w:r w:rsidR="0093770D" w:rsidRPr="00B82387">
        <w:rPr>
          <w:b/>
          <w:bCs/>
          <w:sz w:val="24"/>
          <w:szCs w:val="24"/>
        </w:rPr>
        <w:br/>
        <w:t>Stanowisko (wyjaśnienie) Zamawiającego:</w:t>
      </w:r>
      <w:r w:rsidR="0072032A" w:rsidRPr="00B82387">
        <w:rPr>
          <w:b/>
          <w:bCs/>
          <w:sz w:val="24"/>
          <w:szCs w:val="24"/>
        </w:rPr>
        <w:t xml:space="preserve"> </w:t>
      </w:r>
      <w:r w:rsidR="0072032A" w:rsidRPr="00B82387">
        <w:rPr>
          <w:sz w:val="24"/>
          <w:szCs w:val="24"/>
        </w:rPr>
        <w:t>zgodnie z SWZ</w:t>
      </w:r>
    </w:p>
    <w:p w14:paraId="45646DED" w14:textId="77777777" w:rsidR="0093770D" w:rsidRPr="00B82387" w:rsidRDefault="0093770D" w:rsidP="0093770D">
      <w:pPr>
        <w:rPr>
          <w:b/>
          <w:bCs/>
          <w:sz w:val="24"/>
          <w:szCs w:val="24"/>
        </w:rPr>
      </w:pPr>
    </w:p>
    <w:p w14:paraId="72554A7B" w14:textId="77777777" w:rsidR="00833712" w:rsidRPr="00B82387" w:rsidRDefault="0093770D" w:rsidP="00833712">
      <w:pPr>
        <w:keepLines/>
        <w:autoSpaceDE w:val="0"/>
        <w:autoSpaceDN w:val="0"/>
        <w:adjustRightInd w:val="0"/>
        <w:rPr>
          <w:sz w:val="24"/>
          <w:szCs w:val="24"/>
        </w:rPr>
      </w:pPr>
      <w:r w:rsidRPr="00B82387">
        <w:rPr>
          <w:b/>
          <w:bCs/>
          <w:sz w:val="24"/>
          <w:szCs w:val="24"/>
        </w:rPr>
        <w:t xml:space="preserve">Pytanie nr </w:t>
      </w:r>
      <w:r w:rsidR="00C22787" w:rsidRPr="00B82387">
        <w:rPr>
          <w:b/>
          <w:bCs/>
          <w:sz w:val="24"/>
          <w:szCs w:val="24"/>
        </w:rPr>
        <w:t>19</w:t>
      </w:r>
      <w:r w:rsidR="001C3ABE" w:rsidRPr="00B82387">
        <w:rPr>
          <w:b/>
          <w:bCs/>
          <w:sz w:val="24"/>
          <w:szCs w:val="24"/>
        </w:rPr>
        <w:t>8</w:t>
      </w:r>
      <w:r w:rsidR="00C22787" w:rsidRPr="00B82387">
        <w:rPr>
          <w:b/>
          <w:bCs/>
          <w:sz w:val="24"/>
          <w:szCs w:val="24"/>
        </w:rPr>
        <w:t xml:space="preserve"> </w:t>
      </w:r>
      <w:r w:rsidR="00C22787" w:rsidRPr="00B82387">
        <w:rPr>
          <w:sz w:val="24"/>
          <w:szCs w:val="24"/>
        </w:rPr>
        <w:t>– dot.</w:t>
      </w:r>
      <w:r w:rsidR="00C22787" w:rsidRPr="00B82387">
        <w:rPr>
          <w:b/>
          <w:bCs/>
          <w:sz w:val="24"/>
          <w:szCs w:val="24"/>
        </w:rPr>
        <w:t xml:space="preserve"> </w:t>
      </w:r>
      <w:r w:rsidR="00833712" w:rsidRPr="00B82387">
        <w:rPr>
          <w:sz w:val="24"/>
          <w:szCs w:val="24"/>
        </w:rPr>
        <w:t xml:space="preserve">Zadanie 13, pozycja 1 </w:t>
      </w:r>
    </w:p>
    <w:p w14:paraId="1BAF94B3" w14:textId="3CD99FEA" w:rsidR="0093770D" w:rsidRPr="00B82387" w:rsidRDefault="00833712" w:rsidP="00833712">
      <w:pPr>
        <w:keepLines/>
        <w:autoSpaceDE w:val="0"/>
        <w:autoSpaceDN w:val="0"/>
        <w:adjustRightInd w:val="0"/>
        <w:rPr>
          <w:sz w:val="24"/>
          <w:szCs w:val="24"/>
        </w:rPr>
      </w:pPr>
      <w:r w:rsidRPr="00B82387">
        <w:rPr>
          <w:sz w:val="24"/>
          <w:szCs w:val="24"/>
        </w:rPr>
        <w:t>Czy  Zamawiający dopuści tupfer z nitka RTG?</w:t>
      </w:r>
      <w:r w:rsidR="00C22787" w:rsidRPr="00B82387">
        <w:rPr>
          <w:color w:val="6F7A7F"/>
          <w:sz w:val="24"/>
          <w:szCs w:val="24"/>
          <w:shd w:val="clear" w:color="auto" w:fill="FFFFFF"/>
        </w:rPr>
        <w:t> </w:t>
      </w:r>
      <w:r w:rsidR="0093770D" w:rsidRPr="00B82387">
        <w:rPr>
          <w:b/>
          <w:bCs/>
          <w:sz w:val="24"/>
          <w:szCs w:val="24"/>
        </w:rPr>
        <w:br/>
        <w:t>Stanowisko (wyjaśnienie) Zamawiającego:</w:t>
      </w:r>
      <w:r w:rsidR="00B82387" w:rsidRPr="00B82387">
        <w:rPr>
          <w:b/>
          <w:bCs/>
          <w:sz w:val="24"/>
          <w:szCs w:val="24"/>
        </w:rPr>
        <w:t xml:space="preserve"> </w:t>
      </w:r>
      <w:r w:rsidR="00B82387" w:rsidRPr="00B82387">
        <w:rPr>
          <w:sz w:val="24"/>
          <w:szCs w:val="24"/>
        </w:rPr>
        <w:t xml:space="preserve">zgodnie z SWZ </w:t>
      </w:r>
    </w:p>
    <w:p w14:paraId="39E85D03" w14:textId="77777777" w:rsidR="0093770D" w:rsidRPr="00B82387" w:rsidRDefault="0093770D" w:rsidP="0093770D">
      <w:pPr>
        <w:rPr>
          <w:b/>
          <w:bCs/>
          <w:sz w:val="24"/>
          <w:szCs w:val="24"/>
        </w:rPr>
      </w:pPr>
    </w:p>
    <w:p w14:paraId="4D3BC90D" w14:textId="77777777" w:rsidR="00833712" w:rsidRPr="00B82387" w:rsidRDefault="0093770D" w:rsidP="00833712">
      <w:pPr>
        <w:keepLines/>
        <w:autoSpaceDE w:val="0"/>
        <w:autoSpaceDN w:val="0"/>
        <w:adjustRightInd w:val="0"/>
        <w:rPr>
          <w:sz w:val="24"/>
          <w:szCs w:val="24"/>
        </w:rPr>
      </w:pPr>
      <w:r w:rsidRPr="00B82387">
        <w:rPr>
          <w:b/>
          <w:bCs/>
          <w:sz w:val="24"/>
          <w:szCs w:val="24"/>
        </w:rPr>
        <w:t xml:space="preserve">Pytanie nr </w:t>
      </w:r>
      <w:r w:rsidR="00C22787" w:rsidRPr="00B82387">
        <w:rPr>
          <w:b/>
          <w:bCs/>
          <w:sz w:val="24"/>
          <w:szCs w:val="24"/>
        </w:rPr>
        <w:t>19</w:t>
      </w:r>
      <w:r w:rsidR="001C3ABE" w:rsidRPr="00B82387">
        <w:rPr>
          <w:b/>
          <w:bCs/>
          <w:sz w:val="24"/>
          <w:szCs w:val="24"/>
        </w:rPr>
        <w:t>9</w:t>
      </w:r>
      <w:r w:rsidR="00C22787" w:rsidRPr="00B82387">
        <w:rPr>
          <w:b/>
          <w:bCs/>
          <w:sz w:val="24"/>
          <w:szCs w:val="24"/>
        </w:rPr>
        <w:t xml:space="preserve"> </w:t>
      </w:r>
      <w:r w:rsidR="00C22787" w:rsidRPr="00B82387">
        <w:rPr>
          <w:sz w:val="24"/>
          <w:szCs w:val="24"/>
        </w:rPr>
        <w:t>– dot.</w:t>
      </w:r>
      <w:r w:rsidR="00C22787" w:rsidRPr="00B82387">
        <w:rPr>
          <w:b/>
          <w:bCs/>
          <w:sz w:val="24"/>
          <w:szCs w:val="24"/>
        </w:rPr>
        <w:t xml:space="preserve"> </w:t>
      </w:r>
      <w:r w:rsidR="00C22787" w:rsidRPr="00B82387">
        <w:rPr>
          <w:color w:val="6F7A7F"/>
          <w:sz w:val="24"/>
          <w:szCs w:val="24"/>
          <w:shd w:val="clear" w:color="auto" w:fill="FFFFFF"/>
        </w:rPr>
        <w:t> </w:t>
      </w:r>
      <w:bookmarkStart w:id="0" w:name="_Hlk158365105"/>
      <w:r w:rsidR="00833712" w:rsidRPr="00B82387">
        <w:rPr>
          <w:sz w:val="24"/>
          <w:szCs w:val="24"/>
        </w:rPr>
        <w:t xml:space="preserve">Zadanie 13, pozycja 1 </w:t>
      </w:r>
    </w:p>
    <w:p w14:paraId="22450898" w14:textId="7E63AA31" w:rsidR="0093770D" w:rsidRPr="00B82387" w:rsidRDefault="00833712" w:rsidP="00833712">
      <w:pPr>
        <w:keepLines/>
        <w:autoSpaceDE w:val="0"/>
        <w:autoSpaceDN w:val="0"/>
        <w:adjustRightInd w:val="0"/>
      </w:pPr>
      <w:r w:rsidRPr="00B82387">
        <w:rPr>
          <w:sz w:val="24"/>
          <w:szCs w:val="24"/>
        </w:rPr>
        <w:lastRenderedPageBreak/>
        <w:t xml:space="preserve">Czy  Zamawiający dopuści </w:t>
      </w:r>
      <w:bookmarkEnd w:id="0"/>
      <w:r w:rsidRPr="00B82387">
        <w:rPr>
          <w:sz w:val="24"/>
          <w:szCs w:val="24"/>
        </w:rPr>
        <w:t>wycenę za opakowanie a’10szt. z odpowiednim przeliczeniem zamawianych ilości?</w:t>
      </w:r>
      <w:r w:rsidR="0093770D" w:rsidRPr="00B82387">
        <w:rPr>
          <w:b/>
          <w:bCs/>
          <w:sz w:val="24"/>
          <w:szCs w:val="24"/>
        </w:rPr>
        <w:br/>
        <w:t>Stanowisko (wyjaśnienie) Zamawiającego:</w:t>
      </w:r>
      <w:r w:rsidR="00B82387" w:rsidRPr="00B82387">
        <w:rPr>
          <w:sz w:val="24"/>
          <w:szCs w:val="24"/>
        </w:rPr>
        <w:t xml:space="preserve"> zgodnie z SWZ</w:t>
      </w:r>
    </w:p>
    <w:p w14:paraId="4D677427" w14:textId="77777777" w:rsidR="0093770D" w:rsidRPr="00B82387" w:rsidRDefault="0093770D" w:rsidP="0093770D">
      <w:pPr>
        <w:rPr>
          <w:b/>
          <w:bCs/>
          <w:sz w:val="24"/>
          <w:szCs w:val="24"/>
        </w:rPr>
      </w:pPr>
    </w:p>
    <w:p w14:paraId="5A794AFC" w14:textId="77777777" w:rsidR="00833712" w:rsidRPr="00B82387" w:rsidRDefault="0093770D" w:rsidP="0093770D">
      <w:pPr>
        <w:autoSpaceDE w:val="0"/>
        <w:autoSpaceDN w:val="0"/>
        <w:adjustRightInd w:val="0"/>
        <w:rPr>
          <w:color w:val="6F7A7F"/>
          <w:sz w:val="24"/>
          <w:szCs w:val="24"/>
          <w:shd w:val="clear" w:color="auto" w:fill="FFFFFF"/>
        </w:rPr>
      </w:pPr>
      <w:r w:rsidRPr="00B82387">
        <w:rPr>
          <w:b/>
          <w:bCs/>
          <w:sz w:val="24"/>
          <w:szCs w:val="24"/>
        </w:rPr>
        <w:t xml:space="preserve">Pytanie nr </w:t>
      </w:r>
      <w:r w:rsidR="001C3ABE" w:rsidRPr="00B82387">
        <w:rPr>
          <w:b/>
          <w:bCs/>
          <w:sz w:val="24"/>
          <w:szCs w:val="24"/>
        </w:rPr>
        <w:t>200</w:t>
      </w:r>
      <w:r w:rsidR="00C22787" w:rsidRPr="00B82387">
        <w:rPr>
          <w:b/>
          <w:bCs/>
          <w:sz w:val="24"/>
          <w:szCs w:val="24"/>
        </w:rPr>
        <w:t xml:space="preserve"> </w:t>
      </w:r>
      <w:r w:rsidR="00C22787" w:rsidRPr="00B82387">
        <w:rPr>
          <w:sz w:val="24"/>
          <w:szCs w:val="24"/>
        </w:rPr>
        <w:t>– dot.</w:t>
      </w:r>
      <w:r w:rsidR="00C22787" w:rsidRPr="00B82387">
        <w:rPr>
          <w:b/>
          <w:bCs/>
          <w:sz w:val="24"/>
          <w:szCs w:val="24"/>
        </w:rPr>
        <w:t xml:space="preserve"> </w:t>
      </w:r>
      <w:r w:rsidR="00833712" w:rsidRPr="00B82387">
        <w:rPr>
          <w:sz w:val="24"/>
          <w:szCs w:val="24"/>
        </w:rPr>
        <w:t>Zadanie 13, pozycja 2</w:t>
      </w:r>
      <w:r w:rsidR="00C22787" w:rsidRPr="00B82387">
        <w:rPr>
          <w:color w:val="6F7A7F"/>
          <w:sz w:val="24"/>
          <w:szCs w:val="24"/>
          <w:shd w:val="clear" w:color="auto" w:fill="FFFFFF"/>
        </w:rPr>
        <w:t> </w:t>
      </w:r>
    </w:p>
    <w:p w14:paraId="6AC2D527" w14:textId="1E433E87" w:rsidR="0093770D" w:rsidRPr="00B82387" w:rsidRDefault="00833712" w:rsidP="00833712">
      <w:pPr>
        <w:keepLines/>
        <w:autoSpaceDE w:val="0"/>
        <w:autoSpaceDN w:val="0"/>
        <w:adjustRightInd w:val="0"/>
        <w:rPr>
          <w:bCs/>
          <w:sz w:val="24"/>
          <w:szCs w:val="24"/>
        </w:rPr>
      </w:pPr>
      <w:r w:rsidRPr="00B82387">
        <w:rPr>
          <w:bCs/>
          <w:sz w:val="24"/>
          <w:szCs w:val="24"/>
        </w:rPr>
        <w:t>Czy  Zamawiający dopuści tupfer w opakowaniu papier-folia?</w:t>
      </w:r>
      <w:r w:rsidR="0093770D" w:rsidRPr="00B82387">
        <w:rPr>
          <w:b/>
          <w:bCs/>
          <w:sz w:val="24"/>
          <w:szCs w:val="24"/>
        </w:rPr>
        <w:br/>
        <w:t>Stanowisko (wyjaśnienie) Zamawiającego:</w:t>
      </w:r>
      <w:r w:rsidR="00B82387" w:rsidRPr="00B82387">
        <w:rPr>
          <w:sz w:val="24"/>
          <w:szCs w:val="24"/>
        </w:rPr>
        <w:t xml:space="preserve"> zgodnie z SWZ</w:t>
      </w:r>
    </w:p>
    <w:p w14:paraId="4F783852" w14:textId="77777777" w:rsidR="0093770D" w:rsidRPr="00B82387" w:rsidRDefault="0093770D" w:rsidP="0093770D">
      <w:pPr>
        <w:rPr>
          <w:b/>
          <w:bCs/>
          <w:sz w:val="24"/>
          <w:szCs w:val="24"/>
        </w:rPr>
      </w:pPr>
    </w:p>
    <w:p w14:paraId="6ACE2AE3" w14:textId="77777777" w:rsidR="00833712" w:rsidRPr="00B82387" w:rsidRDefault="0093770D" w:rsidP="00833712">
      <w:pPr>
        <w:keepLines/>
        <w:autoSpaceDE w:val="0"/>
        <w:autoSpaceDN w:val="0"/>
        <w:adjustRightInd w:val="0"/>
        <w:rPr>
          <w:sz w:val="24"/>
          <w:szCs w:val="24"/>
        </w:rPr>
      </w:pPr>
      <w:r w:rsidRPr="00B82387">
        <w:rPr>
          <w:b/>
          <w:bCs/>
          <w:sz w:val="24"/>
          <w:szCs w:val="24"/>
        </w:rPr>
        <w:t xml:space="preserve">Pytanie nr </w:t>
      </w:r>
      <w:r w:rsidR="00C22787" w:rsidRPr="00B82387">
        <w:rPr>
          <w:b/>
          <w:bCs/>
          <w:sz w:val="24"/>
          <w:szCs w:val="24"/>
        </w:rPr>
        <w:t>20</w:t>
      </w:r>
      <w:r w:rsidR="001C3ABE" w:rsidRPr="00B82387">
        <w:rPr>
          <w:b/>
          <w:bCs/>
          <w:sz w:val="24"/>
          <w:szCs w:val="24"/>
        </w:rPr>
        <w:t>1</w:t>
      </w:r>
      <w:r w:rsidR="00C22787" w:rsidRPr="00B82387">
        <w:rPr>
          <w:b/>
          <w:bCs/>
          <w:sz w:val="24"/>
          <w:szCs w:val="24"/>
        </w:rPr>
        <w:t xml:space="preserve"> </w:t>
      </w:r>
      <w:r w:rsidR="00C22787" w:rsidRPr="00B82387">
        <w:rPr>
          <w:sz w:val="24"/>
          <w:szCs w:val="24"/>
        </w:rPr>
        <w:t>– dot.</w:t>
      </w:r>
      <w:r w:rsidR="00C22787" w:rsidRPr="00B82387">
        <w:rPr>
          <w:b/>
          <w:bCs/>
          <w:sz w:val="24"/>
          <w:szCs w:val="24"/>
        </w:rPr>
        <w:t xml:space="preserve"> </w:t>
      </w:r>
      <w:r w:rsidR="00C22787" w:rsidRPr="00B82387">
        <w:rPr>
          <w:color w:val="6F7A7F"/>
          <w:sz w:val="24"/>
          <w:szCs w:val="24"/>
          <w:shd w:val="clear" w:color="auto" w:fill="FFFFFF"/>
        </w:rPr>
        <w:t> </w:t>
      </w:r>
      <w:r w:rsidR="00833712" w:rsidRPr="00B82387">
        <w:rPr>
          <w:sz w:val="24"/>
          <w:szCs w:val="24"/>
        </w:rPr>
        <w:t>Zadanie 14, pozycja 2</w:t>
      </w:r>
    </w:p>
    <w:p w14:paraId="521584FE" w14:textId="057267AB" w:rsidR="0093770D" w:rsidRPr="00B82387" w:rsidRDefault="00833712" w:rsidP="00833712">
      <w:pPr>
        <w:keepLines/>
        <w:autoSpaceDE w:val="0"/>
        <w:autoSpaceDN w:val="0"/>
        <w:adjustRightInd w:val="0"/>
        <w:rPr>
          <w:bCs/>
          <w:sz w:val="24"/>
          <w:szCs w:val="24"/>
        </w:rPr>
      </w:pPr>
      <w:r w:rsidRPr="00B82387">
        <w:rPr>
          <w:sz w:val="24"/>
          <w:szCs w:val="24"/>
        </w:rPr>
        <w:t>Czy  Zamawiający dopuści kompres włókninowy z wycięciem „Y”?</w:t>
      </w:r>
      <w:r w:rsidR="0093770D" w:rsidRPr="00B82387">
        <w:rPr>
          <w:b/>
          <w:bCs/>
          <w:sz w:val="24"/>
          <w:szCs w:val="24"/>
        </w:rPr>
        <w:br/>
        <w:t>Stanowisko (wyjaśnienie) Zamawiającego:</w:t>
      </w:r>
      <w:r w:rsidR="00B82387" w:rsidRPr="00B82387">
        <w:rPr>
          <w:sz w:val="24"/>
          <w:szCs w:val="24"/>
        </w:rPr>
        <w:t xml:space="preserve"> zgodnie z SWZ</w:t>
      </w:r>
    </w:p>
    <w:p w14:paraId="1E9BF0FF" w14:textId="77777777" w:rsidR="0093770D" w:rsidRPr="00B82387" w:rsidRDefault="0093770D" w:rsidP="0093770D">
      <w:pPr>
        <w:rPr>
          <w:b/>
          <w:bCs/>
          <w:sz w:val="24"/>
          <w:szCs w:val="24"/>
        </w:rPr>
      </w:pPr>
    </w:p>
    <w:p w14:paraId="405AC182" w14:textId="2296CFAA" w:rsidR="00833712" w:rsidRPr="00B82387" w:rsidRDefault="0093770D" w:rsidP="00833712">
      <w:pPr>
        <w:keepLines/>
        <w:autoSpaceDE w:val="0"/>
        <w:autoSpaceDN w:val="0"/>
        <w:adjustRightInd w:val="0"/>
        <w:rPr>
          <w:bCs/>
          <w:sz w:val="24"/>
          <w:szCs w:val="24"/>
        </w:rPr>
      </w:pPr>
      <w:r w:rsidRPr="00B82387">
        <w:rPr>
          <w:b/>
          <w:bCs/>
          <w:sz w:val="24"/>
          <w:szCs w:val="24"/>
        </w:rPr>
        <w:t xml:space="preserve">Pytanie nr </w:t>
      </w:r>
      <w:r w:rsidR="00C22787" w:rsidRPr="00B82387">
        <w:rPr>
          <w:b/>
          <w:bCs/>
          <w:sz w:val="24"/>
          <w:szCs w:val="24"/>
        </w:rPr>
        <w:t xml:space="preserve">202 </w:t>
      </w:r>
      <w:r w:rsidR="00C22787" w:rsidRPr="00B82387">
        <w:rPr>
          <w:sz w:val="24"/>
          <w:szCs w:val="24"/>
        </w:rPr>
        <w:t>– dot.</w:t>
      </w:r>
      <w:r w:rsidR="00833712" w:rsidRPr="00B82387">
        <w:rPr>
          <w:bCs/>
          <w:sz w:val="24"/>
          <w:szCs w:val="24"/>
        </w:rPr>
        <w:t xml:space="preserve"> Zadanie 14, pozycja 2</w:t>
      </w:r>
    </w:p>
    <w:p w14:paraId="6466505C" w14:textId="40E9069B" w:rsidR="0093770D" w:rsidRPr="00B82387" w:rsidRDefault="00833712" w:rsidP="00833712">
      <w:pPr>
        <w:keepLines/>
        <w:autoSpaceDE w:val="0"/>
        <w:autoSpaceDN w:val="0"/>
        <w:adjustRightInd w:val="0"/>
        <w:rPr>
          <w:bCs/>
          <w:sz w:val="24"/>
          <w:szCs w:val="24"/>
        </w:rPr>
      </w:pPr>
      <w:r w:rsidRPr="00B82387">
        <w:rPr>
          <w:bCs/>
          <w:sz w:val="24"/>
          <w:szCs w:val="24"/>
        </w:rPr>
        <w:t>Czy  Zamawiający dopuści kompres włókninowy w rozmiarze 10x10cm?</w:t>
      </w:r>
      <w:r w:rsidR="0093770D" w:rsidRPr="00B82387">
        <w:rPr>
          <w:b/>
          <w:bCs/>
          <w:sz w:val="24"/>
          <w:szCs w:val="24"/>
        </w:rPr>
        <w:br/>
        <w:t>Stanowisko (wyjaśnienie) Zamawiającego:</w:t>
      </w:r>
      <w:r w:rsidR="00B82387" w:rsidRPr="00B82387">
        <w:rPr>
          <w:sz w:val="24"/>
          <w:szCs w:val="24"/>
        </w:rPr>
        <w:t xml:space="preserve"> zgodnie z SWZ</w:t>
      </w:r>
    </w:p>
    <w:p w14:paraId="4425BE47" w14:textId="77777777" w:rsidR="0093770D" w:rsidRPr="00B82387" w:rsidRDefault="0093770D" w:rsidP="0093770D">
      <w:pPr>
        <w:rPr>
          <w:b/>
          <w:bCs/>
          <w:sz w:val="24"/>
          <w:szCs w:val="24"/>
        </w:rPr>
      </w:pPr>
    </w:p>
    <w:p w14:paraId="60670BF7" w14:textId="4B5891D9" w:rsidR="00833712" w:rsidRPr="00B82387" w:rsidRDefault="0093770D" w:rsidP="00833712">
      <w:pPr>
        <w:keepLines/>
        <w:autoSpaceDE w:val="0"/>
        <w:autoSpaceDN w:val="0"/>
        <w:adjustRightInd w:val="0"/>
        <w:rPr>
          <w:bCs/>
          <w:sz w:val="24"/>
          <w:szCs w:val="24"/>
        </w:rPr>
      </w:pPr>
      <w:r w:rsidRPr="00B82387">
        <w:rPr>
          <w:b/>
          <w:bCs/>
          <w:sz w:val="24"/>
          <w:szCs w:val="24"/>
        </w:rPr>
        <w:t xml:space="preserve">Pytanie nr </w:t>
      </w:r>
      <w:r w:rsidR="00C22787" w:rsidRPr="00B82387">
        <w:rPr>
          <w:b/>
          <w:bCs/>
          <w:sz w:val="24"/>
          <w:szCs w:val="24"/>
        </w:rPr>
        <w:t xml:space="preserve">203 </w:t>
      </w:r>
      <w:r w:rsidR="00C22787" w:rsidRPr="00B82387">
        <w:rPr>
          <w:sz w:val="24"/>
          <w:szCs w:val="24"/>
        </w:rPr>
        <w:t>– dot.</w:t>
      </w:r>
      <w:r w:rsidR="00C22787" w:rsidRPr="00B82387">
        <w:rPr>
          <w:b/>
          <w:bCs/>
          <w:sz w:val="24"/>
          <w:szCs w:val="24"/>
        </w:rPr>
        <w:t xml:space="preserve"> </w:t>
      </w:r>
      <w:r w:rsidR="00833712" w:rsidRPr="00B82387">
        <w:rPr>
          <w:bCs/>
          <w:sz w:val="24"/>
          <w:szCs w:val="24"/>
        </w:rPr>
        <w:t>Zadanie 14, pozycja 2-4</w:t>
      </w:r>
    </w:p>
    <w:p w14:paraId="0D329169" w14:textId="230DD367" w:rsidR="0093770D" w:rsidRPr="00B82387" w:rsidRDefault="00833712" w:rsidP="00833712">
      <w:pPr>
        <w:autoSpaceDE w:val="0"/>
        <w:autoSpaceDN w:val="0"/>
        <w:adjustRightInd w:val="0"/>
        <w:rPr>
          <w:b/>
          <w:bCs/>
          <w:sz w:val="24"/>
          <w:szCs w:val="24"/>
        </w:rPr>
      </w:pPr>
      <w:r w:rsidRPr="00B82387">
        <w:rPr>
          <w:bCs/>
          <w:sz w:val="24"/>
          <w:szCs w:val="24"/>
        </w:rPr>
        <w:t>Czy  Zamawiający dopuści wycenę za opakowanie a’5szt. z odpowiednim przeliczeniem zamawianych ilości?</w:t>
      </w:r>
      <w:r w:rsidR="0093770D" w:rsidRPr="00B82387">
        <w:rPr>
          <w:b/>
          <w:bCs/>
          <w:sz w:val="24"/>
          <w:szCs w:val="24"/>
        </w:rPr>
        <w:br/>
        <w:t>Stanowisko (wyjaśnienie) Zamawiającego:</w:t>
      </w:r>
      <w:r w:rsidR="00B82387" w:rsidRPr="00B82387">
        <w:rPr>
          <w:sz w:val="24"/>
          <w:szCs w:val="24"/>
        </w:rPr>
        <w:t xml:space="preserve"> zgodnie z SWZ</w:t>
      </w:r>
    </w:p>
    <w:p w14:paraId="680121B7" w14:textId="77777777" w:rsidR="0093770D" w:rsidRPr="00B82387" w:rsidRDefault="0093770D" w:rsidP="0093770D">
      <w:pPr>
        <w:rPr>
          <w:b/>
          <w:bCs/>
          <w:sz w:val="24"/>
          <w:szCs w:val="24"/>
        </w:rPr>
      </w:pPr>
    </w:p>
    <w:p w14:paraId="27776D9D" w14:textId="77777777" w:rsidR="00833712" w:rsidRPr="00B82387" w:rsidRDefault="0093770D" w:rsidP="00833712">
      <w:pPr>
        <w:keepLines/>
        <w:autoSpaceDE w:val="0"/>
        <w:autoSpaceDN w:val="0"/>
        <w:adjustRightInd w:val="0"/>
        <w:rPr>
          <w:bCs/>
          <w:sz w:val="24"/>
          <w:szCs w:val="24"/>
        </w:rPr>
      </w:pPr>
      <w:r w:rsidRPr="00B82387">
        <w:rPr>
          <w:b/>
          <w:bCs/>
          <w:sz w:val="24"/>
          <w:szCs w:val="24"/>
        </w:rPr>
        <w:t xml:space="preserve">Pytanie nr </w:t>
      </w:r>
      <w:r w:rsidR="00C22787" w:rsidRPr="00B82387">
        <w:rPr>
          <w:b/>
          <w:bCs/>
          <w:sz w:val="24"/>
          <w:szCs w:val="24"/>
        </w:rPr>
        <w:t xml:space="preserve">204 </w:t>
      </w:r>
      <w:r w:rsidR="00C22787" w:rsidRPr="00B82387">
        <w:rPr>
          <w:sz w:val="24"/>
          <w:szCs w:val="24"/>
        </w:rPr>
        <w:t>– dot.</w:t>
      </w:r>
      <w:r w:rsidR="00C22787" w:rsidRPr="00B82387">
        <w:rPr>
          <w:b/>
          <w:bCs/>
          <w:sz w:val="24"/>
          <w:szCs w:val="24"/>
        </w:rPr>
        <w:t xml:space="preserve"> </w:t>
      </w:r>
      <w:r w:rsidR="00C22787" w:rsidRPr="00B82387">
        <w:rPr>
          <w:color w:val="6F7A7F"/>
          <w:sz w:val="24"/>
          <w:szCs w:val="24"/>
          <w:shd w:val="clear" w:color="auto" w:fill="FFFFFF"/>
        </w:rPr>
        <w:t> </w:t>
      </w:r>
      <w:r w:rsidR="00833712" w:rsidRPr="00B82387">
        <w:rPr>
          <w:bCs/>
          <w:sz w:val="24"/>
          <w:szCs w:val="24"/>
        </w:rPr>
        <w:t>Zadanie 15, pozycja 1,5</w:t>
      </w:r>
    </w:p>
    <w:p w14:paraId="0E7748A5" w14:textId="4D95D401" w:rsidR="0093770D" w:rsidRPr="00B82387" w:rsidRDefault="00833712" w:rsidP="00833712">
      <w:pPr>
        <w:keepLines/>
        <w:autoSpaceDE w:val="0"/>
        <w:autoSpaceDN w:val="0"/>
        <w:adjustRightInd w:val="0"/>
        <w:rPr>
          <w:bCs/>
          <w:sz w:val="24"/>
          <w:szCs w:val="24"/>
        </w:rPr>
      </w:pPr>
      <w:r w:rsidRPr="00B82387">
        <w:rPr>
          <w:bCs/>
          <w:sz w:val="24"/>
          <w:szCs w:val="24"/>
        </w:rPr>
        <w:t>Czy  Zamawiający dopuści wycenę za opakowanie a’30szt. z odpowiednim przeliczeniem zamawianych ilości?</w:t>
      </w:r>
      <w:r w:rsidR="0093770D" w:rsidRPr="00B82387">
        <w:rPr>
          <w:b/>
          <w:bCs/>
          <w:sz w:val="24"/>
          <w:szCs w:val="24"/>
        </w:rPr>
        <w:br/>
        <w:t>Stanowisko (wyjaśnienie) Zamawiającego:</w:t>
      </w:r>
      <w:r w:rsidR="00B82387" w:rsidRPr="00B82387">
        <w:rPr>
          <w:sz w:val="24"/>
          <w:szCs w:val="24"/>
        </w:rPr>
        <w:t xml:space="preserve"> zgodnie z SWZ</w:t>
      </w:r>
    </w:p>
    <w:p w14:paraId="112A8948" w14:textId="77777777" w:rsidR="0093770D" w:rsidRPr="00B82387" w:rsidRDefault="0093770D" w:rsidP="0093770D">
      <w:pPr>
        <w:rPr>
          <w:b/>
          <w:bCs/>
          <w:sz w:val="24"/>
          <w:szCs w:val="24"/>
        </w:rPr>
      </w:pPr>
    </w:p>
    <w:p w14:paraId="6CA3531A" w14:textId="77777777" w:rsidR="00833712" w:rsidRPr="00B82387" w:rsidRDefault="0093770D" w:rsidP="00833712">
      <w:pPr>
        <w:keepLines/>
        <w:autoSpaceDE w:val="0"/>
        <w:autoSpaceDN w:val="0"/>
        <w:adjustRightInd w:val="0"/>
        <w:rPr>
          <w:bCs/>
          <w:sz w:val="24"/>
          <w:szCs w:val="24"/>
        </w:rPr>
      </w:pPr>
      <w:r w:rsidRPr="00B82387">
        <w:rPr>
          <w:b/>
          <w:bCs/>
          <w:sz w:val="24"/>
          <w:szCs w:val="24"/>
        </w:rPr>
        <w:t xml:space="preserve">Pytanie nr </w:t>
      </w:r>
      <w:r w:rsidR="00C22787" w:rsidRPr="00B82387">
        <w:rPr>
          <w:b/>
          <w:bCs/>
          <w:sz w:val="24"/>
          <w:szCs w:val="24"/>
        </w:rPr>
        <w:t xml:space="preserve">205 </w:t>
      </w:r>
      <w:r w:rsidR="00C22787" w:rsidRPr="00B82387">
        <w:rPr>
          <w:sz w:val="24"/>
          <w:szCs w:val="24"/>
        </w:rPr>
        <w:t>– dot.</w:t>
      </w:r>
      <w:r w:rsidR="00C22787" w:rsidRPr="00B82387">
        <w:rPr>
          <w:b/>
          <w:bCs/>
          <w:sz w:val="24"/>
          <w:szCs w:val="24"/>
        </w:rPr>
        <w:t xml:space="preserve"> </w:t>
      </w:r>
      <w:r w:rsidR="00C22787" w:rsidRPr="00B82387">
        <w:rPr>
          <w:color w:val="6F7A7F"/>
          <w:sz w:val="24"/>
          <w:szCs w:val="24"/>
          <w:shd w:val="clear" w:color="auto" w:fill="FFFFFF"/>
        </w:rPr>
        <w:t> </w:t>
      </w:r>
      <w:r w:rsidR="00833712" w:rsidRPr="00B82387">
        <w:rPr>
          <w:bCs/>
          <w:sz w:val="24"/>
          <w:szCs w:val="24"/>
        </w:rPr>
        <w:t>Zadanie 15, pozycja 2-4</w:t>
      </w:r>
    </w:p>
    <w:p w14:paraId="09D9DA9A" w14:textId="1073B663" w:rsidR="0093770D" w:rsidRPr="00B82387" w:rsidRDefault="00833712" w:rsidP="00833712">
      <w:pPr>
        <w:keepLines/>
        <w:autoSpaceDE w:val="0"/>
        <w:autoSpaceDN w:val="0"/>
        <w:adjustRightInd w:val="0"/>
        <w:rPr>
          <w:bCs/>
          <w:sz w:val="24"/>
          <w:szCs w:val="24"/>
        </w:rPr>
      </w:pPr>
      <w:r w:rsidRPr="00B82387">
        <w:rPr>
          <w:bCs/>
          <w:sz w:val="24"/>
          <w:szCs w:val="24"/>
        </w:rPr>
        <w:t>Czy  Zamawiający dopuści wycenę za opakowanie a’25szt. z odpowiednim przeliczeniem zamawianych ilości?</w:t>
      </w:r>
      <w:r w:rsidR="0093770D" w:rsidRPr="00B82387">
        <w:rPr>
          <w:b/>
          <w:bCs/>
          <w:sz w:val="24"/>
          <w:szCs w:val="24"/>
        </w:rPr>
        <w:br/>
        <w:t>Stanowisko (wyjaśnienie) Zamawiającego:</w:t>
      </w:r>
      <w:r w:rsidR="00B82387" w:rsidRPr="00B82387">
        <w:rPr>
          <w:sz w:val="24"/>
          <w:szCs w:val="24"/>
        </w:rPr>
        <w:t xml:space="preserve"> zgodnie z SWZ</w:t>
      </w:r>
    </w:p>
    <w:p w14:paraId="05A3FDD9" w14:textId="77777777" w:rsidR="0093770D" w:rsidRPr="00B82387" w:rsidRDefault="0093770D" w:rsidP="0093770D">
      <w:pPr>
        <w:rPr>
          <w:b/>
          <w:bCs/>
          <w:sz w:val="24"/>
          <w:szCs w:val="24"/>
        </w:rPr>
      </w:pPr>
    </w:p>
    <w:p w14:paraId="430B347A" w14:textId="77777777" w:rsidR="00DC6F43" w:rsidRPr="00B82387" w:rsidRDefault="0093770D" w:rsidP="00DC6F43">
      <w:pPr>
        <w:keepLines/>
        <w:autoSpaceDE w:val="0"/>
        <w:autoSpaceDN w:val="0"/>
        <w:adjustRightInd w:val="0"/>
        <w:rPr>
          <w:bCs/>
          <w:sz w:val="24"/>
          <w:szCs w:val="24"/>
        </w:rPr>
      </w:pPr>
      <w:r w:rsidRPr="00B82387">
        <w:rPr>
          <w:b/>
          <w:bCs/>
          <w:sz w:val="24"/>
          <w:szCs w:val="24"/>
        </w:rPr>
        <w:t xml:space="preserve">Pytanie nr </w:t>
      </w:r>
      <w:r w:rsidR="00C22787" w:rsidRPr="00B82387">
        <w:rPr>
          <w:b/>
          <w:bCs/>
          <w:sz w:val="24"/>
          <w:szCs w:val="24"/>
        </w:rPr>
        <w:t xml:space="preserve">206 </w:t>
      </w:r>
      <w:r w:rsidR="00C22787" w:rsidRPr="00B82387">
        <w:rPr>
          <w:sz w:val="24"/>
          <w:szCs w:val="24"/>
        </w:rPr>
        <w:t>– dot.</w:t>
      </w:r>
      <w:r w:rsidR="00C22787" w:rsidRPr="00B82387">
        <w:rPr>
          <w:b/>
          <w:bCs/>
          <w:sz w:val="24"/>
          <w:szCs w:val="24"/>
        </w:rPr>
        <w:t xml:space="preserve"> </w:t>
      </w:r>
      <w:r w:rsidR="00C22787" w:rsidRPr="00B82387">
        <w:rPr>
          <w:color w:val="6F7A7F"/>
          <w:sz w:val="24"/>
          <w:szCs w:val="24"/>
          <w:shd w:val="clear" w:color="auto" w:fill="FFFFFF"/>
        </w:rPr>
        <w:t> </w:t>
      </w:r>
      <w:r w:rsidR="00DC6F43" w:rsidRPr="00B82387">
        <w:rPr>
          <w:bCs/>
          <w:sz w:val="24"/>
          <w:szCs w:val="24"/>
        </w:rPr>
        <w:t>Zadanie 16, pozycja 1</w:t>
      </w:r>
    </w:p>
    <w:p w14:paraId="7F4E0E46" w14:textId="2BA6D77E" w:rsidR="0093770D" w:rsidRPr="00B82387" w:rsidRDefault="00DC6F43" w:rsidP="00DC6F43">
      <w:pPr>
        <w:keepLines/>
        <w:autoSpaceDE w:val="0"/>
        <w:autoSpaceDN w:val="0"/>
        <w:adjustRightInd w:val="0"/>
        <w:rPr>
          <w:bCs/>
          <w:sz w:val="24"/>
          <w:szCs w:val="24"/>
        </w:rPr>
      </w:pPr>
      <w:r w:rsidRPr="00B82387">
        <w:rPr>
          <w:bCs/>
          <w:sz w:val="24"/>
          <w:szCs w:val="24"/>
        </w:rPr>
        <w:t>Czy  Zamawiający dopuści wycenę za opakowanie a’100szt. z odpowiednim przeliczeniem zamawianych ilości?</w:t>
      </w:r>
      <w:r w:rsidR="0093770D" w:rsidRPr="00B82387">
        <w:rPr>
          <w:b/>
          <w:bCs/>
          <w:sz w:val="24"/>
          <w:szCs w:val="24"/>
        </w:rPr>
        <w:br/>
        <w:t>Stanowisko (wyjaśnienie) Zamawiającego:</w:t>
      </w:r>
      <w:r w:rsidR="00B82387" w:rsidRPr="00B82387">
        <w:rPr>
          <w:sz w:val="24"/>
          <w:szCs w:val="24"/>
        </w:rPr>
        <w:t xml:space="preserve"> zgodnie z SWZ</w:t>
      </w:r>
    </w:p>
    <w:p w14:paraId="70868638" w14:textId="77777777" w:rsidR="0093770D" w:rsidRPr="00B82387" w:rsidRDefault="0093770D" w:rsidP="0093770D">
      <w:pPr>
        <w:rPr>
          <w:b/>
          <w:bCs/>
          <w:sz w:val="24"/>
          <w:szCs w:val="24"/>
        </w:rPr>
      </w:pPr>
    </w:p>
    <w:p w14:paraId="1D369A44" w14:textId="77777777" w:rsidR="00DC6F43" w:rsidRPr="00B82387" w:rsidRDefault="0093770D" w:rsidP="00DC6F43">
      <w:pPr>
        <w:keepLines/>
        <w:autoSpaceDE w:val="0"/>
        <w:autoSpaceDN w:val="0"/>
        <w:adjustRightInd w:val="0"/>
        <w:rPr>
          <w:sz w:val="24"/>
          <w:szCs w:val="24"/>
        </w:rPr>
      </w:pPr>
      <w:r w:rsidRPr="00B82387">
        <w:rPr>
          <w:b/>
          <w:bCs/>
          <w:sz w:val="24"/>
          <w:szCs w:val="24"/>
        </w:rPr>
        <w:t xml:space="preserve">Pytanie nr </w:t>
      </w:r>
      <w:r w:rsidR="00C22787" w:rsidRPr="00B82387">
        <w:rPr>
          <w:b/>
          <w:bCs/>
          <w:sz w:val="24"/>
          <w:szCs w:val="24"/>
        </w:rPr>
        <w:t xml:space="preserve">207 </w:t>
      </w:r>
      <w:r w:rsidR="00C22787" w:rsidRPr="00B82387">
        <w:rPr>
          <w:sz w:val="24"/>
          <w:szCs w:val="24"/>
        </w:rPr>
        <w:t>– dot.</w:t>
      </w:r>
      <w:r w:rsidR="00C22787" w:rsidRPr="00B82387">
        <w:rPr>
          <w:b/>
          <w:bCs/>
          <w:sz w:val="24"/>
          <w:szCs w:val="24"/>
        </w:rPr>
        <w:t xml:space="preserve"> </w:t>
      </w:r>
      <w:r w:rsidR="00C22787" w:rsidRPr="00B82387">
        <w:rPr>
          <w:color w:val="6F7A7F"/>
          <w:sz w:val="24"/>
          <w:szCs w:val="24"/>
          <w:shd w:val="clear" w:color="auto" w:fill="FFFFFF"/>
        </w:rPr>
        <w:t> </w:t>
      </w:r>
      <w:r w:rsidR="00DC6F43" w:rsidRPr="00B82387">
        <w:rPr>
          <w:sz w:val="24"/>
          <w:szCs w:val="24"/>
        </w:rPr>
        <w:t>Pakiet nr 17, poz.1</w:t>
      </w:r>
    </w:p>
    <w:p w14:paraId="3F1F06B7" w14:textId="05CB465C" w:rsidR="0093770D" w:rsidRPr="00B82387" w:rsidRDefault="00DC6F43" w:rsidP="00DC6F43">
      <w:pPr>
        <w:keepLines/>
        <w:autoSpaceDE w:val="0"/>
        <w:autoSpaceDN w:val="0"/>
        <w:adjustRightInd w:val="0"/>
        <w:rPr>
          <w:bCs/>
          <w:sz w:val="24"/>
          <w:szCs w:val="24"/>
        </w:rPr>
      </w:pPr>
      <w:r w:rsidRPr="00B82387">
        <w:rPr>
          <w:bCs/>
          <w:sz w:val="24"/>
          <w:szCs w:val="24"/>
        </w:rPr>
        <w:t>Czy Zamawiający wyrazi zgodę na zaoferowanie przylepców na tkaninowych?</w:t>
      </w:r>
      <w:r w:rsidR="0093770D" w:rsidRPr="00B82387">
        <w:rPr>
          <w:b/>
          <w:bCs/>
          <w:sz w:val="24"/>
          <w:szCs w:val="24"/>
        </w:rPr>
        <w:br/>
        <w:t>Stanowisko (wyjaśnienie) Zamawiającego:</w:t>
      </w:r>
      <w:r w:rsidR="00B82387" w:rsidRPr="00B82387">
        <w:rPr>
          <w:b/>
          <w:bCs/>
          <w:sz w:val="24"/>
          <w:szCs w:val="24"/>
        </w:rPr>
        <w:t xml:space="preserve"> </w:t>
      </w:r>
      <w:r w:rsidR="00B82387" w:rsidRPr="00B82387">
        <w:rPr>
          <w:sz w:val="24"/>
          <w:szCs w:val="24"/>
        </w:rPr>
        <w:t>zgodnie z SWZ</w:t>
      </w:r>
    </w:p>
    <w:p w14:paraId="2451796B" w14:textId="77777777" w:rsidR="0093770D" w:rsidRPr="00B82387" w:rsidRDefault="0093770D" w:rsidP="0093770D">
      <w:pPr>
        <w:rPr>
          <w:b/>
          <w:bCs/>
          <w:sz w:val="24"/>
          <w:szCs w:val="24"/>
        </w:rPr>
      </w:pPr>
    </w:p>
    <w:p w14:paraId="7F78730D" w14:textId="77777777" w:rsidR="00DC6F43" w:rsidRPr="00521BE8" w:rsidRDefault="0093770D" w:rsidP="00DC6F43">
      <w:pPr>
        <w:keepLines/>
        <w:autoSpaceDE w:val="0"/>
        <w:autoSpaceDN w:val="0"/>
        <w:adjustRightInd w:val="0"/>
        <w:rPr>
          <w:sz w:val="24"/>
          <w:szCs w:val="24"/>
        </w:rPr>
      </w:pPr>
      <w:r w:rsidRPr="00521BE8">
        <w:rPr>
          <w:b/>
          <w:bCs/>
          <w:sz w:val="24"/>
          <w:szCs w:val="24"/>
        </w:rPr>
        <w:t xml:space="preserve">Pytanie nr </w:t>
      </w:r>
      <w:r w:rsidR="00C22787" w:rsidRPr="00521BE8">
        <w:rPr>
          <w:b/>
          <w:bCs/>
          <w:sz w:val="24"/>
          <w:szCs w:val="24"/>
        </w:rPr>
        <w:t xml:space="preserve">208 </w:t>
      </w:r>
      <w:r w:rsidR="00C22787" w:rsidRPr="00521BE8">
        <w:rPr>
          <w:sz w:val="24"/>
          <w:szCs w:val="24"/>
        </w:rPr>
        <w:t>– dot.</w:t>
      </w:r>
      <w:r w:rsidR="00C22787" w:rsidRPr="00521BE8">
        <w:rPr>
          <w:b/>
          <w:bCs/>
          <w:sz w:val="24"/>
          <w:szCs w:val="24"/>
        </w:rPr>
        <w:t xml:space="preserve"> </w:t>
      </w:r>
      <w:r w:rsidR="00C22787" w:rsidRPr="00521BE8">
        <w:rPr>
          <w:color w:val="6F7A7F"/>
          <w:sz w:val="24"/>
          <w:szCs w:val="24"/>
          <w:shd w:val="clear" w:color="auto" w:fill="FFFFFF"/>
        </w:rPr>
        <w:t> </w:t>
      </w:r>
      <w:r w:rsidR="00DC6F43" w:rsidRPr="00521BE8">
        <w:rPr>
          <w:sz w:val="24"/>
          <w:szCs w:val="24"/>
        </w:rPr>
        <w:t>Pakiet nr 17, poz.1</w:t>
      </w:r>
    </w:p>
    <w:p w14:paraId="64ABB6AA" w14:textId="4FFB5E75" w:rsidR="0093770D" w:rsidRPr="00521BE8" w:rsidRDefault="00DC6F43" w:rsidP="00DC6F43">
      <w:pPr>
        <w:keepLines/>
        <w:autoSpaceDE w:val="0"/>
        <w:autoSpaceDN w:val="0"/>
        <w:adjustRightInd w:val="0"/>
        <w:rPr>
          <w:b/>
          <w:sz w:val="24"/>
          <w:szCs w:val="24"/>
        </w:rPr>
      </w:pPr>
      <w:r w:rsidRPr="00521BE8">
        <w:rPr>
          <w:bCs/>
          <w:sz w:val="24"/>
          <w:szCs w:val="24"/>
        </w:rPr>
        <w:t>Czy Zamawiający wyrazi zgodę na zaoferowanie przylepca nawiniętego na rolkę?</w:t>
      </w:r>
      <w:r w:rsidR="0093770D" w:rsidRPr="00521BE8">
        <w:rPr>
          <w:b/>
          <w:bCs/>
          <w:sz w:val="24"/>
          <w:szCs w:val="24"/>
        </w:rPr>
        <w:br/>
        <w:t>Stanowisko (wyjaśnienie) Zamawiającego:</w:t>
      </w:r>
      <w:r w:rsidR="00B82387" w:rsidRPr="00521BE8">
        <w:rPr>
          <w:b/>
          <w:bCs/>
          <w:sz w:val="24"/>
          <w:szCs w:val="24"/>
        </w:rPr>
        <w:t xml:space="preserve"> </w:t>
      </w:r>
      <w:r w:rsidR="00B82387" w:rsidRPr="00521BE8">
        <w:rPr>
          <w:sz w:val="24"/>
          <w:szCs w:val="24"/>
        </w:rPr>
        <w:t>zamawiający wyraża zgodę</w:t>
      </w:r>
    </w:p>
    <w:p w14:paraId="2A8B8BD3" w14:textId="77777777" w:rsidR="0093770D" w:rsidRPr="00521BE8" w:rsidRDefault="0093770D" w:rsidP="0093770D">
      <w:pPr>
        <w:rPr>
          <w:b/>
          <w:sz w:val="24"/>
          <w:szCs w:val="24"/>
        </w:rPr>
      </w:pPr>
    </w:p>
    <w:p w14:paraId="3510A936" w14:textId="77777777" w:rsidR="00DC6F43" w:rsidRPr="00521BE8" w:rsidRDefault="0093770D" w:rsidP="00DC6F43">
      <w:pPr>
        <w:keepLines/>
        <w:autoSpaceDE w:val="0"/>
        <w:autoSpaceDN w:val="0"/>
        <w:adjustRightInd w:val="0"/>
        <w:rPr>
          <w:sz w:val="24"/>
          <w:szCs w:val="24"/>
        </w:rPr>
      </w:pPr>
      <w:r w:rsidRPr="00521BE8">
        <w:rPr>
          <w:b/>
          <w:bCs/>
          <w:sz w:val="24"/>
          <w:szCs w:val="24"/>
        </w:rPr>
        <w:t xml:space="preserve">Pytanie nr </w:t>
      </w:r>
      <w:r w:rsidR="00C22787" w:rsidRPr="00521BE8">
        <w:rPr>
          <w:b/>
          <w:bCs/>
          <w:sz w:val="24"/>
          <w:szCs w:val="24"/>
        </w:rPr>
        <w:t xml:space="preserve">209 </w:t>
      </w:r>
      <w:r w:rsidR="00C22787" w:rsidRPr="00521BE8">
        <w:rPr>
          <w:sz w:val="24"/>
          <w:szCs w:val="24"/>
        </w:rPr>
        <w:t>– dot.</w:t>
      </w:r>
      <w:r w:rsidR="00C22787" w:rsidRPr="00521BE8">
        <w:rPr>
          <w:b/>
          <w:bCs/>
          <w:sz w:val="24"/>
          <w:szCs w:val="24"/>
        </w:rPr>
        <w:t xml:space="preserve"> </w:t>
      </w:r>
      <w:r w:rsidR="00C22787" w:rsidRPr="00521BE8">
        <w:rPr>
          <w:color w:val="6F7A7F"/>
          <w:sz w:val="24"/>
          <w:szCs w:val="24"/>
          <w:shd w:val="clear" w:color="auto" w:fill="FFFFFF"/>
        </w:rPr>
        <w:t> </w:t>
      </w:r>
      <w:r w:rsidR="00DC6F43" w:rsidRPr="00521BE8">
        <w:rPr>
          <w:sz w:val="24"/>
          <w:szCs w:val="24"/>
        </w:rPr>
        <w:t>Pakiet nr 17, poz.1</w:t>
      </w:r>
    </w:p>
    <w:p w14:paraId="329A78BC" w14:textId="34D85CC0" w:rsidR="0093770D" w:rsidRPr="00521BE8" w:rsidRDefault="00DC6F43" w:rsidP="00DC6F43">
      <w:pPr>
        <w:keepLines/>
        <w:autoSpaceDE w:val="0"/>
        <w:autoSpaceDN w:val="0"/>
        <w:adjustRightInd w:val="0"/>
        <w:rPr>
          <w:bCs/>
          <w:sz w:val="24"/>
          <w:szCs w:val="24"/>
        </w:rPr>
      </w:pPr>
      <w:r w:rsidRPr="00521BE8">
        <w:rPr>
          <w:bCs/>
          <w:sz w:val="24"/>
          <w:szCs w:val="24"/>
        </w:rPr>
        <w:t>Czy Zamawiający wyrazi zgodę na wycenę za opakowanie a’12szt. z odpowiednim przeliczeniem zamawianych ilości?</w:t>
      </w:r>
      <w:r w:rsidR="0093770D" w:rsidRPr="00521BE8">
        <w:rPr>
          <w:b/>
          <w:bCs/>
          <w:sz w:val="24"/>
          <w:szCs w:val="24"/>
        </w:rPr>
        <w:br/>
        <w:t>Stanowisko (wyjaśnienie) Zamawiającego:</w:t>
      </w:r>
      <w:r w:rsidR="00521BE8" w:rsidRPr="00521BE8">
        <w:rPr>
          <w:b/>
          <w:bCs/>
          <w:sz w:val="24"/>
          <w:szCs w:val="24"/>
        </w:rPr>
        <w:t xml:space="preserve"> </w:t>
      </w:r>
      <w:r w:rsidR="00521BE8" w:rsidRPr="00521BE8">
        <w:rPr>
          <w:sz w:val="24"/>
          <w:szCs w:val="24"/>
        </w:rPr>
        <w:t>zgodnie z SWZ</w:t>
      </w:r>
    </w:p>
    <w:p w14:paraId="6B16A28E" w14:textId="77777777" w:rsidR="0093770D" w:rsidRPr="00521BE8" w:rsidRDefault="0093770D" w:rsidP="0093770D">
      <w:pPr>
        <w:rPr>
          <w:b/>
          <w:bCs/>
          <w:sz w:val="24"/>
          <w:szCs w:val="24"/>
        </w:rPr>
      </w:pPr>
    </w:p>
    <w:p w14:paraId="2408F704" w14:textId="77777777" w:rsidR="00DC6F43" w:rsidRPr="00521BE8" w:rsidRDefault="0093770D" w:rsidP="00DC6F43">
      <w:pPr>
        <w:keepLines/>
        <w:autoSpaceDE w:val="0"/>
        <w:autoSpaceDN w:val="0"/>
        <w:adjustRightInd w:val="0"/>
        <w:rPr>
          <w:sz w:val="24"/>
          <w:szCs w:val="24"/>
        </w:rPr>
      </w:pPr>
      <w:r w:rsidRPr="00521BE8">
        <w:rPr>
          <w:b/>
          <w:bCs/>
          <w:sz w:val="24"/>
          <w:szCs w:val="24"/>
        </w:rPr>
        <w:t xml:space="preserve">Pytanie nr </w:t>
      </w:r>
      <w:r w:rsidR="00C22787" w:rsidRPr="00521BE8">
        <w:rPr>
          <w:b/>
          <w:bCs/>
          <w:sz w:val="24"/>
          <w:szCs w:val="24"/>
        </w:rPr>
        <w:t xml:space="preserve">210 </w:t>
      </w:r>
      <w:r w:rsidR="00C22787" w:rsidRPr="00521BE8">
        <w:rPr>
          <w:sz w:val="24"/>
          <w:szCs w:val="24"/>
        </w:rPr>
        <w:t>– dot.</w:t>
      </w:r>
      <w:r w:rsidR="00C22787" w:rsidRPr="00521BE8">
        <w:rPr>
          <w:b/>
          <w:bCs/>
          <w:sz w:val="24"/>
          <w:szCs w:val="24"/>
        </w:rPr>
        <w:t xml:space="preserve"> </w:t>
      </w:r>
      <w:r w:rsidR="00C22787" w:rsidRPr="00521BE8">
        <w:rPr>
          <w:color w:val="6F7A7F"/>
          <w:sz w:val="24"/>
          <w:szCs w:val="24"/>
          <w:shd w:val="clear" w:color="auto" w:fill="FFFFFF"/>
        </w:rPr>
        <w:t> </w:t>
      </w:r>
      <w:r w:rsidR="00DC6F43" w:rsidRPr="00521BE8">
        <w:rPr>
          <w:sz w:val="24"/>
          <w:szCs w:val="24"/>
        </w:rPr>
        <w:t>Pakiet nr 17, poz.2</w:t>
      </w:r>
    </w:p>
    <w:p w14:paraId="5E670EC1" w14:textId="04C75983" w:rsidR="0093770D" w:rsidRPr="00521BE8" w:rsidRDefault="00DC6F43" w:rsidP="00DC6F43">
      <w:pPr>
        <w:keepLines/>
        <w:autoSpaceDE w:val="0"/>
        <w:autoSpaceDN w:val="0"/>
        <w:adjustRightInd w:val="0"/>
        <w:rPr>
          <w:bCs/>
          <w:sz w:val="24"/>
          <w:szCs w:val="24"/>
        </w:rPr>
      </w:pPr>
      <w:r w:rsidRPr="00521BE8">
        <w:rPr>
          <w:bCs/>
          <w:sz w:val="24"/>
          <w:szCs w:val="24"/>
        </w:rPr>
        <w:lastRenderedPageBreak/>
        <w:t>Czy Zamawiający wyrazi zgodę na wycenę za opakowanie a’6szt. z odpowiednim przeliczeniem zamawianych ilości?</w:t>
      </w:r>
      <w:r w:rsidR="00521BE8" w:rsidRPr="00521BE8">
        <w:rPr>
          <w:bCs/>
          <w:sz w:val="24"/>
          <w:szCs w:val="24"/>
        </w:rPr>
        <w:t xml:space="preserve"> </w:t>
      </w:r>
      <w:r w:rsidR="0093770D" w:rsidRPr="00521BE8">
        <w:rPr>
          <w:b/>
          <w:bCs/>
          <w:sz w:val="24"/>
          <w:szCs w:val="24"/>
        </w:rPr>
        <w:br/>
        <w:t>Stanowisko (wyjaśnienie) Zamawiającego:</w:t>
      </w:r>
      <w:r w:rsidR="00521BE8" w:rsidRPr="00521BE8">
        <w:rPr>
          <w:sz w:val="24"/>
          <w:szCs w:val="24"/>
        </w:rPr>
        <w:t xml:space="preserve"> zgodnie z SWZ</w:t>
      </w:r>
    </w:p>
    <w:p w14:paraId="32ADF4FB" w14:textId="77777777" w:rsidR="0093770D" w:rsidRPr="00521BE8" w:rsidRDefault="0093770D" w:rsidP="0093770D">
      <w:pPr>
        <w:rPr>
          <w:b/>
          <w:bCs/>
          <w:sz w:val="24"/>
          <w:szCs w:val="24"/>
        </w:rPr>
      </w:pPr>
    </w:p>
    <w:p w14:paraId="02340272" w14:textId="77777777" w:rsidR="00DC6F43" w:rsidRPr="00521BE8" w:rsidRDefault="0093770D" w:rsidP="00DC6F43">
      <w:pPr>
        <w:keepLines/>
        <w:autoSpaceDE w:val="0"/>
        <w:autoSpaceDN w:val="0"/>
        <w:adjustRightInd w:val="0"/>
        <w:rPr>
          <w:sz w:val="24"/>
          <w:szCs w:val="24"/>
        </w:rPr>
      </w:pPr>
      <w:r w:rsidRPr="00521BE8">
        <w:rPr>
          <w:b/>
          <w:bCs/>
          <w:sz w:val="24"/>
          <w:szCs w:val="24"/>
        </w:rPr>
        <w:t xml:space="preserve">Pytanie nr </w:t>
      </w:r>
      <w:r w:rsidR="00C22787" w:rsidRPr="00521BE8">
        <w:rPr>
          <w:b/>
          <w:bCs/>
          <w:sz w:val="24"/>
          <w:szCs w:val="24"/>
        </w:rPr>
        <w:t xml:space="preserve">211 </w:t>
      </w:r>
      <w:r w:rsidR="00C22787" w:rsidRPr="00521BE8">
        <w:rPr>
          <w:sz w:val="24"/>
          <w:szCs w:val="24"/>
        </w:rPr>
        <w:t>– dot.</w:t>
      </w:r>
      <w:r w:rsidR="00C22787" w:rsidRPr="00521BE8">
        <w:rPr>
          <w:b/>
          <w:bCs/>
          <w:sz w:val="24"/>
          <w:szCs w:val="24"/>
        </w:rPr>
        <w:t xml:space="preserve"> </w:t>
      </w:r>
      <w:r w:rsidR="00C22787" w:rsidRPr="00521BE8">
        <w:rPr>
          <w:color w:val="6F7A7F"/>
          <w:sz w:val="24"/>
          <w:szCs w:val="24"/>
          <w:shd w:val="clear" w:color="auto" w:fill="FFFFFF"/>
        </w:rPr>
        <w:t> </w:t>
      </w:r>
      <w:r w:rsidR="00DC6F43" w:rsidRPr="00521BE8">
        <w:rPr>
          <w:sz w:val="24"/>
          <w:szCs w:val="24"/>
        </w:rPr>
        <w:t>Pakiet nr 17, poz.2</w:t>
      </w:r>
    </w:p>
    <w:p w14:paraId="3AA38AEF" w14:textId="17D9BD82" w:rsidR="0093770D" w:rsidRPr="00521BE8" w:rsidRDefault="00DC6F43" w:rsidP="00DC6F43">
      <w:pPr>
        <w:keepLines/>
        <w:autoSpaceDE w:val="0"/>
        <w:autoSpaceDN w:val="0"/>
        <w:adjustRightInd w:val="0"/>
        <w:rPr>
          <w:sz w:val="24"/>
          <w:szCs w:val="24"/>
        </w:rPr>
      </w:pPr>
      <w:r w:rsidRPr="00521BE8">
        <w:rPr>
          <w:bCs/>
          <w:sz w:val="24"/>
          <w:szCs w:val="24"/>
        </w:rPr>
        <w:t>Czy Zamawiający wyrazi zgodę na zaoferowanie przylepców na tkaninie bawełnianej?</w:t>
      </w:r>
      <w:r w:rsidR="0093770D" w:rsidRPr="00521BE8">
        <w:rPr>
          <w:b/>
          <w:bCs/>
          <w:sz w:val="24"/>
          <w:szCs w:val="24"/>
        </w:rPr>
        <w:br/>
        <w:t>Stanowisko (wyjaśnienie) Zamawiającego:</w:t>
      </w:r>
      <w:r w:rsidR="00521BE8" w:rsidRPr="00521BE8">
        <w:rPr>
          <w:b/>
          <w:bCs/>
          <w:sz w:val="24"/>
          <w:szCs w:val="24"/>
        </w:rPr>
        <w:t xml:space="preserve"> </w:t>
      </w:r>
      <w:r w:rsidR="00521BE8" w:rsidRPr="00521BE8">
        <w:rPr>
          <w:sz w:val="24"/>
          <w:szCs w:val="24"/>
        </w:rPr>
        <w:t>zgodnie z SWZ</w:t>
      </w:r>
    </w:p>
    <w:p w14:paraId="2F15CB17" w14:textId="77777777" w:rsidR="0093770D" w:rsidRPr="00521BE8" w:rsidRDefault="0093770D" w:rsidP="0093770D">
      <w:pPr>
        <w:rPr>
          <w:b/>
          <w:bCs/>
          <w:sz w:val="24"/>
          <w:szCs w:val="24"/>
        </w:rPr>
      </w:pPr>
    </w:p>
    <w:p w14:paraId="163669E5" w14:textId="25500C7A" w:rsidR="00DC6F43" w:rsidRPr="00521BE8" w:rsidRDefault="0093770D" w:rsidP="00DC6F43">
      <w:pPr>
        <w:rPr>
          <w:bCs/>
          <w:sz w:val="24"/>
          <w:szCs w:val="24"/>
        </w:rPr>
      </w:pPr>
      <w:r w:rsidRPr="00521BE8">
        <w:rPr>
          <w:b/>
          <w:bCs/>
          <w:sz w:val="24"/>
          <w:szCs w:val="24"/>
        </w:rPr>
        <w:t xml:space="preserve">Pytanie nr </w:t>
      </w:r>
      <w:r w:rsidR="00C22787" w:rsidRPr="00521BE8">
        <w:rPr>
          <w:b/>
          <w:bCs/>
          <w:sz w:val="24"/>
          <w:szCs w:val="24"/>
        </w:rPr>
        <w:t xml:space="preserve">212 </w:t>
      </w:r>
      <w:r w:rsidR="00C22787" w:rsidRPr="00521BE8">
        <w:rPr>
          <w:sz w:val="24"/>
          <w:szCs w:val="24"/>
        </w:rPr>
        <w:t>– dot.</w:t>
      </w:r>
      <w:r w:rsidR="00DC6F43" w:rsidRPr="00521BE8">
        <w:rPr>
          <w:bCs/>
          <w:sz w:val="24"/>
          <w:szCs w:val="24"/>
        </w:rPr>
        <w:t xml:space="preserve"> Pakiet nr 18, poz.1</w:t>
      </w:r>
    </w:p>
    <w:p w14:paraId="721D0A25" w14:textId="3E13390F" w:rsidR="0093770D" w:rsidRPr="00521BE8" w:rsidRDefault="00DC6F43" w:rsidP="00DC6F43">
      <w:pPr>
        <w:rPr>
          <w:sz w:val="24"/>
          <w:szCs w:val="24"/>
        </w:rPr>
      </w:pPr>
      <w:r w:rsidRPr="00521BE8">
        <w:rPr>
          <w:sz w:val="24"/>
          <w:szCs w:val="24"/>
        </w:rPr>
        <w:t>Czy Zamawiający wyrazi zgodę na wycenę za opakowanie a’50 sztuk z odpowiednim przeliczeniem zamawianej ilości?</w:t>
      </w:r>
      <w:r w:rsidR="00C22787" w:rsidRPr="00521BE8">
        <w:rPr>
          <w:b/>
          <w:bCs/>
          <w:sz w:val="24"/>
          <w:szCs w:val="24"/>
        </w:rPr>
        <w:t xml:space="preserve"> </w:t>
      </w:r>
      <w:r w:rsidR="00C22787" w:rsidRPr="00521BE8">
        <w:rPr>
          <w:color w:val="6F7A7F"/>
          <w:sz w:val="24"/>
          <w:szCs w:val="24"/>
          <w:shd w:val="clear" w:color="auto" w:fill="FFFFFF"/>
        </w:rPr>
        <w:t> </w:t>
      </w:r>
      <w:r w:rsidR="0093770D" w:rsidRPr="00521BE8">
        <w:rPr>
          <w:b/>
          <w:bCs/>
          <w:sz w:val="24"/>
          <w:szCs w:val="24"/>
        </w:rPr>
        <w:br/>
        <w:t>Stanowisko (wyjaśnienie) Zamawiającego:</w:t>
      </w:r>
      <w:r w:rsidR="00521BE8" w:rsidRPr="00521BE8">
        <w:rPr>
          <w:sz w:val="24"/>
          <w:szCs w:val="24"/>
        </w:rPr>
        <w:t xml:space="preserve"> zgodnie z SWZ</w:t>
      </w:r>
    </w:p>
    <w:p w14:paraId="5F1B10A5" w14:textId="77777777" w:rsidR="0093770D" w:rsidRPr="00521BE8" w:rsidRDefault="0093770D" w:rsidP="0093770D">
      <w:pPr>
        <w:rPr>
          <w:b/>
          <w:bCs/>
          <w:sz w:val="24"/>
          <w:szCs w:val="24"/>
        </w:rPr>
      </w:pPr>
    </w:p>
    <w:p w14:paraId="593E2845" w14:textId="77777777" w:rsidR="00DC6F43" w:rsidRPr="00521BE8" w:rsidRDefault="0093770D" w:rsidP="00DC6F43">
      <w:pPr>
        <w:rPr>
          <w:bCs/>
          <w:sz w:val="24"/>
          <w:szCs w:val="24"/>
        </w:rPr>
      </w:pPr>
      <w:r w:rsidRPr="00521BE8">
        <w:rPr>
          <w:b/>
          <w:bCs/>
          <w:sz w:val="24"/>
          <w:szCs w:val="24"/>
        </w:rPr>
        <w:t xml:space="preserve">Pytanie nr </w:t>
      </w:r>
      <w:r w:rsidR="00C22787" w:rsidRPr="00521BE8">
        <w:rPr>
          <w:b/>
          <w:bCs/>
          <w:sz w:val="24"/>
          <w:szCs w:val="24"/>
        </w:rPr>
        <w:t xml:space="preserve">213 </w:t>
      </w:r>
      <w:r w:rsidR="00C22787" w:rsidRPr="00521BE8">
        <w:rPr>
          <w:sz w:val="24"/>
          <w:szCs w:val="24"/>
        </w:rPr>
        <w:t>– dot.</w:t>
      </w:r>
      <w:r w:rsidR="00C22787" w:rsidRPr="00521BE8">
        <w:rPr>
          <w:b/>
          <w:bCs/>
          <w:sz w:val="24"/>
          <w:szCs w:val="24"/>
        </w:rPr>
        <w:t xml:space="preserve"> </w:t>
      </w:r>
      <w:r w:rsidR="00C22787" w:rsidRPr="00521BE8">
        <w:rPr>
          <w:color w:val="6F7A7F"/>
          <w:sz w:val="24"/>
          <w:szCs w:val="24"/>
          <w:shd w:val="clear" w:color="auto" w:fill="FFFFFF"/>
        </w:rPr>
        <w:t> </w:t>
      </w:r>
      <w:r w:rsidR="00DC6F43" w:rsidRPr="00521BE8">
        <w:rPr>
          <w:bCs/>
          <w:sz w:val="24"/>
          <w:szCs w:val="24"/>
        </w:rPr>
        <w:t>Pakiet nr 20, poz.1-2</w:t>
      </w:r>
    </w:p>
    <w:p w14:paraId="258720BD" w14:textId="203218AE" w:rsidR="0093770D" w:rsidRPr="00521BE8" w:rsidRDefault="00DC6F43" w:rsidP="00DC6F43">
      <w:pPr>
        <w:rPr>
          <w:sz w:val="24"/>
          <w:szCs w:val="24"/>
        </w:rPr>
      </w:pPr>
      <w:r w:rsidRPr="00521BE8">
        <w:rPr>
          <w:sz w:val="24"/>
          <w:szCs w:val="24"/>
        </w:rPr>
        <w:t>Czy Zamawiający wyrazi zgodę na wycenę za opakowanie a’10 sztuk z odpowiednim przeliczeniem zamawianej ilości?</w:t>
      </w:r>
      <w:r w:rsidR="0093770D" w:rsidRPr="00521BE8">
        <w:rPr>
          <w:b/>
          <w:bCs/>
          <w:sz w:val="24"/>
          <w:szCs w:val="24"/>
        </w:rPr>
        <w:br/>
        <w:t>Stanowisko (wyjaśnienie) Zamawiającego:</w:t>
      </w:r>
      <w:r w:rsidR="00521BE8" w:rsidRPr="00521BE8">
        <w:rPr>
          <w:sz w:val="24"/>
          <w:szCs w:val="24"/>
        </w:rPr>
        <w:t xml:space="preserve"> zgodnie z SWZ</w:t>
      </w:r>
    </w:p>
    <w:p w14:paraId="4BFFC95A" w14:textId="77777777" w:rsidR="0093770D" w:rsidRPr="00521BE8" w:rsidRDefault="0093770D" w:rsidP="0093770D">
      <w:pPr>
        <w:rPr>
          <w:b/>
          <w:bCs/>
          <w:sz w:val="24"/>
          <w:szCs w:val="24"/>
        </w:rPr>
      </w:pPr>
    </w:p>
    <w:p w14:paraId="5A49931E" w14:textId="77777777" w:rsidR="00DC6F43" w:rsidRPr="00521BE8" w:rsidRDefault="0093770D" w:rsidP="00DC6F43">
      <w:pPr>
        <w:keepLines/>
        <w:autoSpaceDE w:val="0"/>
        <w:autoSpaceDN w:val="0"/>
        <w:adjustRightInd w:val="0"/>
        <w:rPr>
          <w:bCs/>
          <w:sz w:val="24"/>
          <w:szCs w:val="24"/>
        </w:rPr>
      </w:pPr>
      <w:r w:rsidRPr="00521BE8">
        <w:rPr>
          <w:b/>
          <w:bCs/>
          <w:sz w:val="24"/>
          <w:szCs w:val="24"/>
        </w:rPr>
        <w:t xml:space="preserve">Pytanie nr </w:t>
      </w:r>
      <w:r w:rsidR="00C22787" w:rsidRPr="00521BE8">
        <w:rPr>
          <w:b/>
          <w:bCs/>
          <w:sz w:val="24"/>
          <w:szCs w:val="24"/>
        </w:rPr>
        <w:t xml:space="preserve">214 </w:t>
      </w:r>
      <w:r w:rsidR="00C22787" w:rsidRPr="00521BE8">
        <w:rPr>
          <w:sz w:val="24"/>
          <w:szCs w:val="24"/>
        </w:rPr>
        <w:t>– dot.</w:t>
      </w:r>
      <w:r w:rsidR="00C22787" w:rsidRPr="00521BE8">
        <w:rPr>
          <w:b/>
          <w:bCs/>
          <w:sz w:val="24"/>
          <w:szCs w:val="24"/>
        </w:rPr>
        <w:t xml:space="preserve"> </w:t>
      </w:r>
      <w:r w:rsidR="00C22787" w:rsidRPr="00521BE8">
        <w:rPr>
          <w:color w:val="6F7A7F"/>
          <w:sz w:val="24"/>
          <w:szCs w:val="24"/>
          <w:shd w:val="clear" w:color="auto" w:fill="FFFFFF"/>
        </w:rPr>
        <w:t> </w:t>
      </w:r>
      <w:r w:rsidR="00DC6F43" w:rsidRPr="00521BE8">
        <w:rPr>
          <w:bCs/>
          <w:sz w:val="24"/>
          <w:szCs w:val="24"/>
        </w:rPr>
        <w:t>Pakiet nr 36, poz.1</w:t>
      </w:r>
    </w:p>
    <w:p w14:paraId="2EDC619B" w14:textId="68A1E116" w:rsidR="0093770D" w:rsidRPr="00521BE8" w:rsidRDefault="00DC6F43" w:rsidP="00DC6F43">
      <w:pPr>
        <w:keepLines/>
        <w:autoSpaceDE w:val="0"/>
        <w:autoSpaceDN w:val="0"/>
        <w:adjustRightInd w:val="0"/>
        <w:rPr>
          <w:bCs/>
          <w:sz w:val="24"/>
          <w:szCs w:val="24"/>
        </w:rPr>
      </w:pPr>
      <w:r w:rsidRPr="00521BE8">
        <w:rPr>
          <w:bCs/>
          <w:sz w:val="24"/>
          <w:szCs w:val="24"/>
        </w:rPr>
        <w:t>Czy Zamawiający wyrazi zgodę na wycenę za opakowanie a’100szt. z odpowiednim przeliczeniem zamawianych ilości?</w:t>
      </w:r>
      <w:r w:rsidR="0093770D" w:rsidRPr="00521BE8">
        <w:rPr>
          <w:b/>
          <w:bCs/>
          <w:sz w:val="24"/>
          <w:szCs w:val="24"/>
        </w:rPr>
        <w:br/>
        <w:t>Stanowisko (wyjaśnienie) Zamawiającego:</w:t>
      </w:r>
      <w:r w:rsidR="00521BE8" w:rsidRPr="00521BE8">
        <w:rPr>
          <w:sz w:val="24"/>
          <w:szCs w:val="24"/>
        </w:rPr>
        <w:t xml:space="preserve"> zgodnie z SWZ</w:t>
      </w:r>
    </w:p>
    <w:p w14:paraId="57993DF7" w14:textId="77777777" w:rsidR="0093770D" w:rsidRPr="00521BE8" w:rsidRDefault="0093770D" w:rsidP="0093770D">
      <w:pPr>
        <w:rPr>
          <w:b/>
          <w:bCs/>
          <w:sz w:val="24"/>
          <w:szCs w:val="24"/>
        </w:rPr>
      </w:pPr>
    </w:p>
    <w:p w14:paraId="5C2B31DD" w14:textId="77777777" w:rsidR="00DC6F43" w:rsidRPr="00521BE8" w:rsidRDefault="0093770D" w:rsidP="00DC6F43">
      <w:pPr>
        <w:keepLines/>
        <w:autoSpaceDE w:val="0"/>
        <w:autoSpaceDN w:val="0"/>
        <w:adjustRightInd w:val="0"/>
        <w:rPr>
          <w:bCs/>
          <w:sz w:val="24"/>
          <w:szCs w:val="24"/>
        </w:rPr>
      </w:pPr>
      <w:r w:rsidRPr="00521BE8">
        <w:rPr>
          <w:b/>
          <w:bCs/>
          <w:sz w:val="24"/>
          <w:szCs w:val="24"/>
        </w:rPr>
        <w:t xml:space="preserve">Pytanie nr </w:t>
      </w:r>
      <w:r w:rsidR="00C22787" w:rsidRPr="00521BE8">
        <w:rPr>
          <w:b/>
          <w:bCs/>
          <w:sz w:val="24"/>
          <w:szCs w:val="24"/>
        </w:rPr>
        <w:t xml:space="preserve">215 </w:t>
      </w:r>
      <w:r w:rsidR="00C22787" w:rsidRPr="00521BE8">
        <w:rPr>
          <w:sz w:val="24"/>
          <w:szCs w:val="24"/>
        </w:rPr>
        <w:t>– dot.</w:t>
      </w:r>
      <w:r w:rsidR="00C22787" w:rsidRPr="00521BE8">
        <w:rPr>
          <w:b/>
          <w:bCs/>
          <w:sz w:val="24"/>
          <w:szCs w:val="24"/>
        </w:rPr>
        <w:t xml:space="preserve"> </w:t>
      </w:r>
      <w:r w:rsidR="00C22787" w:rsidRPr="00521BE8">
        <w:rPr>
          <w:color w:val="6F7A7F"/>
          <w:sz w:val="24"/>
          <w:szCs w:val="24"/>
          <w:shd w:val="clear" w:color="auto" w:fill="FFFFFF"/>
        </w:rPr>
        <w:t> </w:t>
      </w:r>
      <w:r w:rsidR="00DC6F43" w:rsidRPr="00521BE8">
        <w:rPr>
          <w:bCs/>
          <w:sz w:val="24"/>
          <w:szCs w:val="24"/>
        </w:rPr>
        <w:t>Pakiet nr 36, poz.1</w:t>
      </w:r>
    </w:p>
    <w:p w14:paraId="510E6DB3" w14:textId="642578D8" w:rsidR="0093770D" w:rsidRPr="00521BE8" w:rsidRDefault="00DC6F43" w:rsidP="00DC6F43">
      <w:pPr>
        <w:keepLines/>
        <w:autoSpaceDE w:val="0"/>
        <w:autoSpaceDN w:val="0"/>
        <w:adjustRightInd w:val="0"/>
        <w:rPr>
          <w:bCs/>
          <w:sz w:val="24"/>
          <w:szCs w:val="24"/>
        </w:rPr>
      </w:pPr>
      <w:r w:rsidRPr="00521BE8">
        <w:rPr>
          <w:bCs/>
          <w:sz w:val="24"/>
          <w:szCs w:val="24"/>
        </w:rPr>
        <w:t>Czy Zamawiający wyrazi zgodę na zaoferowanie plastra w rozmiarze 2,5x7,2cm?</w:t>
      </w:r>
      <w:r w:rsidR="0093770D" w:rsidRPr="00521BE8">
        <w:rPr>
          <w:b/>
          <w:bCs/>
          <w:sz w:val="24"/>
          <w:szCs w:val="24"/>
        </w:rPr>
        <w:br/>
        <w:t>Stanowisko (wyjaśnienie) Zamawiającego:</w:t>
      </w:r>
      <w:r w:rsidR="00521BE8" w:rsidRPr="00521BE8">
        <w:rPr>
          <w:sz w:val="24"/>
          <w:szCs w:val="24"/>
        </w:rPr>
        <w:t xml:space="preserve"> zgodnie z SWZ</w:t>
      </w:r>
    </w:p>
    <w:p w14:paraId="31934D6F" w14:textId="77777777" w:rsidR="0093770D" w:rsidRPr="00521BE8" w:rsidRDefault="0093770D" w:rsidP="0093770D">
      <w:pPr>
        <w:rPr>
          <w:b/>
          <w:bCs/>
          <w:sz w:val="24"/>
          <w:szCs w:val="24"/>
        </w:rPr>
      </w:pPr>
    </w:p>
    <w:p w14:paraId="4FA80B21" w14:textId="77777777" w:rsidR="00DC6F43" w:rsidRPr="00521BE8" w:rsidRDefault="0093770D" w:rsidP="00DC6F43">
      <w:pPr>
        <w:keepLines/>
        <w:autoSpaceDE w:val="0"/>
        <w:autoSpaceDN w:val="0"/>
        <w:adjustRightInd w:val="0"/>
        <w:rPr>
          <w:bCs/>
          <w:sz w:val="24"/>
          <w:szCs w:val="24"/>
        </w:rPr>
      </w:pPr>
      <w:r w:rsidRPr="00521BE8">
        <w:rPr>
          <w:b/>
          <w:bCs/>
          <w:sz w:val="24"/>
          <w:szCs w:val="24"/>
        </w:rPr>
        <w:t xml:space="preserve">Pytanie nr </w:t>
      </w:r>
      <w:r w:rsidR="00C22787" w:rsidRPr="00521BE8">
        <w:rPr>
          <w:b/>
          <w:bCs/>
          <w:sz w:val="24"/>
          <w:szCs w:val="24"/>
        </w:rPr>
        <w:t xml:space="preserve">216 </w:t>
      </w:r>
      <w:r w:rsidR="00C22787" w:rsidRPr="00521BE8">
        <w:rPr>
          <w:sz w:val="24"/>
          <w:szCs w:val="24"/>
        </w:rPr>
        <w:t>– dot.</w:t>
      </w:r>
      <w:r w:rsidR="00C22787" w:rsidRPr="00521BE8">
        <w:rPr>
          <w:b/>
          <w:bCs/>
          <w:sz w:val="24"/>
          <w:szCs w:val="24"/>
        </w:rPr>
        <w:t xml:space="preserve"> </w:t>
      </w:r>
      <w:r w:rsidR="00C22787" w:rsidRPr="00521BE8">
        <w:rPr>
          <w:color w:val="6F7A7F"/>
          <w:sz w:val="24"/>
          <w:szCs w:val="24"/>
          <w:shd w:val="clear" w:color="auto" w:fill="FFFFFF"/>
        </w:rPr>
        <w:t> </w:t>
      </w:r>
      <w:r w:rsidR="00DC6F43" w:rsidRPr="00521BE8">
        <w:rPr>
          <w:bCs/>
          <w:sz w:val="24"/>
          <w:szCs w:val="24"/>
        </w:rPr>
        <w:t>Pakiet nr 36, poz.1</w:t>
      </w:r>
    </w:p>
    <w:p w14:paraId="7B0E7A41" w14:textId="0325EA87" w:rsidR="0093770D" w:rsidRPr="00521BE8" w:rsidRDefault="00DC6F43" w:rsidP="00DC6F43">
      <w:pPr>
        <w:keepLines/>
        <w:autoSpaceDE w:val="0"/>
        <w:autoSpaceDN w:val="0"/>
        <w:adjustRightInd w:val="0"/>
        <w:rPr>
          <w:sz w:val="24"/>
          <w:szCs w:val="24"/>
        </w:rPr>
      </w:pPr>
      <w:r w:rsidRPr="00521BE8">
        <w:rPr>
          <w:bCs/>
          <w:sz w:val="24"/>
          <w:szCs w:val="24"/>
        </w:rPr>
        <w:t>Czy Zamawiający wyrazi zgodę na zaoferowanie plastra w rozmiarze 3,1x7,2cm?</w:t>
      </w:r>
      <w:r w:rsidR="0093770D" w:rsidRPr="00521BE8">
        <w:rPr>
          <w:b/>
          <w:bCs/>
          <w:sz w:val="24"/>
          <w:szCs w:val="24"/>
        </w:rPr>
        <w:br/>
        <w:t>Stanowisko (wyjaśnienie) Zamawiającego:</w:t>
      </w:r>
      <w:r w:rsidR="00521BE8" w:rsidRPr="00521BE8">
        <w:rPr>
          <w:b/>
          <w:bCs/>
          <w:sz w:val="24"/>
          <w:szCs w:val="24"/>
        </w:rPr>
        <w:t xml:space="preserve"> </w:t>
      </w:r>
      <w:r w:rsidR="00521BE8" w:rsidRPr="00521BE8">
        <w:rPr>
          <w:sz w:val="24"/>
          <w:szCs w:val="24"/>
        </w:rPr>
        <w:t xml:space="preserve">zamawiający wyraża zgodę </w:t>
      </w:r>
    </w:p>
    <w:p w14:paraId="75751522" w14:textId="77777777" w:rsidR="0093770D" w:rsidRPr="00521BE8" w:rsidRDefault="0093770D" w:rsidP="0093770D">
      <w:pPr>
        <w:rPr>
          <w:b/>
          <w:bCs/>
          <w:sz w:val="24"/>
          <w:szCs w:val="24"/>
        </w:rPr>
      </w:pPr>
    </w:p>
    <w:p w14:paraId="7BA6C61D" w14:textId="77777777" w:rsidR="00BC3E4B" w:rsidRPr="00521BE8" w:rsidRDefault="0093770D" w:rsidP="00BC3E4B">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217 </w:t>
      </w:r>
      <w:r w:rsidR="00BC3E4B" w:rsidRPr="00521BE8">
        <w:rPr>
          <w:rFonts w:ascii="Times New Roman" w:hAnsi="Times New Roman" w:cs="Times New Roman"/>
        </w:rPr>
        <w:t>– dot.</w:t>
      </w:r>
      <w:r w:rsidR="00BC3E4B" w:rsidRPr="00521BE8">
        <w:rPr>
          <w:rFonts w:ascii="Times New Roman" w:hAnsi="Times New Roman" w:cs="Times New Roman"/>
          <w:b/>
          <w:bCs/>
        </w:rPr>
        <w:t xml:space="preserve"> </w:t>
      </w:r>
      <w:r w:rsidR="00BC3E4B" w:rsidRPr="00521BE8">
        <w:rPr>
          <w:rFonts w:ascii="Times New Roman" w:hAnsi="Times New Roman" w:cs="Times New Roman"/>
        </w:rPr>
        <w:t xml:space="preserve">ZADANIE 9 pozycja nr 1 </w:t>
      </w:r>
    </w:p>
    <w:p w14:paraId="72E76306" w14:textId="64F21B80" w:rsidR="0093770D" w:rsidRPr="00521BE8" w:rsidRDefault="00BC3E4B" w:rsidP="00BC3E4B">
      <w:pPr>
        <w:pStyle w:val="Default"/>
        <w:rPr>
          <w:rFonts w:ascii="Times New Roman" w:hAnsi="Times New Roman" w:cs="Times New Roman"/>
        </w:rPr>
      </w:pPr>
      <w:r w:rsidRPr="00521BE8">
        <w:rPr>
          <w:rFonts w:ascii="Times New Roman" w:hAnsi="Times New Roman" w:cs="Times New Roman"/>
        </w:rPr>
        <w:t>Czy Zamawiający dopuści kompresy gazowe 5x5cm 17 nitek 8 warstw o wadze minimalnej 0,4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
          <w:bCs/>
        </w:rPr>
        <w:t xml:space="preserve"> </w:t>
      </w:r>
      <w:r w:rsidR="00521BE8" w:rsidRPr="00521BE8">
        <w:rPr>
          <w:rFonts w:ascii="Times New Roman" w:hAnsi="Times New Roman" w:cs="Times New Roman"/>
          <w:bCs/>
          <w:color w:val="auto"/>
        </w:rPr>
        <w:t>zgodnie z SWZ</w:t>
      </w:r>
    </w:p>
    <w:p w14:paraId="31CEC4BB" w14:textId="77777777" w:rsidR="0093770D" w:rsidRPr="00521BE8" w:rsidRDefault="0093770D" w:rsidP="0093770D">
      <w:pPr>
        <w:rPr>
          <w:b/>
          <w:bCs/>
          <w:sz w:val="24"/>
          <w:szCs w:val="24"/>
        </w:rPr>
      </w:pPr>
    </w:p>
    <w:p w14:paraId="40F435CA" w14:textId="73C05E32" w:rsidR="00BC3E4B" w:rsidRPr="00521BE8" w:rsidRDefault="0093770D" w:rsidP="00BC3E4B">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218 </w:t>
      </w:r>
      <w:r w:rsidR="00BC3E4B" w:rsidRPr="00521BE8">
        <w:rPr>
          <w:rFonts w:ascii="Times New Roman" w:hAnsi="Times New Roman" w:cs="Times New Roman"/>
        </w:rPr>
        <w:t xml:space="preserve">– dot. ZADANIE 9 pozycja nr 1 </w:t>
      </w:r>
    </w:p>
    <w:p w14:paraId="645E14F8" w14:textId="45D80786" w:rsidR="0093770D" w:rsidRPr="00521BE8" w:rsidRDefault="00BC3E4B" w:rsidP="00BC3E4B">
      <w:pPr>
        <w:pStyle w:val="Default"/>
        <w:rPr>
          <w:rFonts w:ascii="Times New Roman" w:hAnsi="Times New Roman" w:cs="Times New Roman"/>
        </w:rPr>
      </w:pPr>
      <w:r w:rsidRPr="00521BE8">
        <w:rPr>
          <w:rFonts w:ascii="Times New Roman" w:hAnsi="Times New Roman" w:cs="Times New Roman"/>
        </w:rPr>
        <w:t>Czy Zamawiający dopuści kompresy gazowe 5x5cm 17 nitek 8 warstw o wadze minimalnej 0,5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
          <w:bCs/>
        </w:rPr>
        <w:t xml:space="preserve"> </w:t>
      </w:r>
      <w:r w:rsidR="00521BE8" w:rsidRPr="00521BE8">
        <w:rPr>
          <w:rFonts w:ascii="Times New Roman" w:hAnsi="Times New Roman" w:cs="Times New Roman"/>
          <w:bCs/>
          <w:color w:val="auto"/>
        </w:rPr>
        <w:t>zgodnie z SWZ</w:t>
      </w:r>
    </w:p>
    <w:p w14:paraId="08576289" w14:textId="77777777" w:rsidR="0093770D" w:rsidRPr="00521BE8" w:rsidRDefault="0093770D" w:rsidP="0093770D">
      <w:pPr>
        <w:rPr>
          <w:b/>
          <w:bCs/>
          <w:sz w:val="24"/>
          <w:szCs w:val="24"/>
        </w:rPr>
      </w:pPr>
    </w:p>
    <w:p w14:paraId="5DA773DF" w14:textId="77777777" w:rsidR="00BC3E4B" w:rsidRPr="00521BE8" w:rsidRDefault="0093770D" w:rsidP="00BC3E4B">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219 </w:t>
      </w:r>
      <w:r w:rsidR="00BC3E4B" w:rsidRPr="00521BE8">
        <w:rPr>
          <w:rFonts w:ascii="Times New Roman" w:hAnsi="Times New Roman" w:cs="Times New Roman"/>
        </w:rPr>
        <w:t xml:space="preserve">– dot. ZADANIE 9 pozycja nr 1 </w:t>
      </w:r>
    </w:p>
    <w:p w14:paraId="146D51B7" w14:textId="67D4823C" w:rsidR="0093770D" w:rsidRPr="00521BE8" w:rsidRDefault="00BC3E4B" w:rsidP="00BC3E4B">
      <w:pPr>
        <w:pStyle w:val="Default"/>
        <w:rPr>
          <w:rFonts w:ascii="Times New Roman" w:hAnsi="Times New Roman" w:cs="Times New Roman"/>
        </w:rPr>
      </w:pPr>
      <w:r w:rsidRPr="00521BE8">
        <w:rPr>
          <w:rFonts w:ascii="Times New Roman" w:hAnsi="Times New Roman" w:cs="Times New Roman"/>
        </w:rPr>
        <w:t>Czy Zamawiający dopuści kompresy gazowe 5x5cm 17 nitek 12 warstw o wadze minimalnej 0,7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Cs/>
          <w:color w:val="auto"/>
        </w:rPr>
        <w:t xml:space="preserve"> zgodnie z SWZ</w:t>
      </w:r>
    </w:p>
    <w:p w14:paraId="40E49340" w14:textId="77777777" w:rsidR="0093770D" w:rsidRPr="00521BE8" w:rsidRDefault="0093770D" w:rsidP="0093770D">
      <w:pPr>
        <w:rPr>
          <w:b/>
          <w:bCs/>
          <w:sz w:val="24"/>
          <w:szCs w:val="24"/>
        </w:rPr>
      </w:pPr>
    </w:p>
    <w:p w14:paraId="2CF8AF2F" w14:textId="5B65688D" w:rsidR="00BC3E4B" w:rsidRPr="00521BE8" w:rsidRDefault="0093770D" w:rsidP="00BC3E4B">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220 </w:t>
      </w:r>
      <w:r w:rsidR="00BC3E4B" w:rsidRPr="00521BE8">
        <w:rPr>
          <w:rFonts w:ascii="Times New Roman" w:hAnsi="Times New Roman" w:cs="Times New Roman"/>
        </w:rPr>
        <w:t>– dot. ZADANIE 9 pozycja nr 2</w:t>
      </w:r>
    </w:p>
    <w:p w14:paraId="1BF1D9D1" w14:textId="1A30F09A" w:rsidR="0093770D" w:rsidRPr="00521BE8" w:rsidRDefault="00BC3E4B" w:rsidP="00BC3E4B">
      <w:pPr>
        <w:pStyle w:val="Default"/>
        <w:rPr>
          <w:rFonts w:ascii="Times New Roman" w:hAnsi="Times New Roman" w:cs="Times New Roman"/>
        </w:rPr>
      </w:pPr>
      <w:r w:rsidRPr="00521BE8">
        <w:rPr>
          <w:rFonts w:ascii="Times New Roman" w:hAnsi="Times New Roman" w:cs="Times New Roman"/>
        </w:rPr>
        <w:t xml:space="preserve"> Czy Zamawiający dopuści kompresy gazowe 7,5x7,5cm 17 nitek 8 warstw o wadze minimalnej 0,9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Cs/>
          <w:color w:val="auto"/>
        </w:rPr>
        <w:t xml:space="preserve"> zgodnie z SWZ</w:t>
      </w:r>
    </w:p>
    <w:p w14:paraId="283DD90E" w14:textId="77777777" w:rsidR="0093770D" w:rsidRPr="00521BE8" w:rsidRDefault="0093770D" w:rsidP="0093770D">
      <w:pPr>
        <w:rPr>
          <w:b/>
          <w:bCs/>
          <w:sz w:val="24"/>
          <w:szCs w:val="24"/>
        </w:rPr>
      </w:pPr>
    </w:p>
    <w:p w14:paraId="5AE0BE67" w14:textId="77777777" w:rsidR="00BC3E4B" w:rsidRPr="00521BE8" w:rsidRDefault="0093770D" w:rsidP="00BC3E4B">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221 </w:t>
      </w:r>
      <w:r w:rsidR="00BC3E4B" w:rsidRPr="00521BE8">
        <w:rPr>
          <w:rFonts w:ascii="Times New Roman" w:hAnsi="Times New Roman" w:cs="Times New Roman"/>
        </w:rPr>
        <w:t xml:space="preserve">– dot. ZADANIE 9 pozycja nr 2 </w:t>
      </w:r>
    </w:p>
    <w:p w14:paraId="4D88A0B6" w14:textId="0A1D0692" w:rsidR="0093770D" w:rsidRPr="00521BE8" w:rsidRDefault="00BC3E4B" w:rsidP="00BC3E4B">
      <w:pPr>
        <w:pStyle w:val="Default"/>
        <w:rPr>
          <w:rFonts w:ascii="Times New Roman" w:hAnsi="Times New Roman" w:cs="Times New Roman"/>
        </w:rPr>
      </w:pPr>
      <w:r w:rsidRPr="00521BE8">
        <w:rPr>
          <w:rFonts w:ascii="Times New Roman" w:hAnsi="Times New Roman" w:cs="Times New Roman"/>
        </w:rPr>
        <w:t>Czy Zamawiający dopuści kompresy gazowe 7,5x7,5cm 17 nitek 8 warstw o wadze minimalnej 1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Cs/>
          <w:color w:val="auto"/>
        </w:rPr>
        <w:t xml:space="preserve"> zgodnie z SWZ</w:t>
      </w:r>
    </w:p>
    <w:p w14:paraId="0D8A53F7" w14:textId="77777777" w:rsidR="0093770D" w:rsidRPr="00521BE8" w:rsidRDefault="0093770D" w:rsidP="0093770D">
      <w:pPr>
        <w:rPr>
          <w:b/>
          <w:bCs/>
          <w:sz w:val="24"/>
          <w:szCs w:val="24"/>
        </w:rPr>
      </w:pPr>
    </w:p>
    <w:p w14:paraId="358298E3" w14:textId="6E301674" w:rsidR="00696CA1" w:rsidRPr="00521BE8" w:rsidRDefault="0093770D" w:rsidP="00696CA1">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222 </w:t>
      </w:r>
      <w:r w:rsidR="00BC3E4B" w:rsidRPr="00521BE8">
        <w:rPr>
          <w:rFonts w:ascii="Times New Roman" w:hAnsi="Times New Roman" w:cs="Times New Roman"/>
        </w:rPr>
        <w:t>– dot.</w:t>
      </w:r>
      <w:r w:rsidR="00696CA1" w:rsidRPr="00521BE8">
        <w:rPr>
          <w:rFonts w:ascii="Times New Roman" w:hAnsi="Times New Roman" w:cs="Times New Roman"/>
        </w:rPr>
        <w:t xml:space="preserve"> ZADANIE 9 pozycja nr 2 </w:t>
      </w:r>
    </w:p>
    <w:p w14:paraId="0EC3E926" w14:textId="7264222A" w:rsidR="0093770D" w:rsidRPr="00521BE8" w:rsidRDefault="00696CA1" w:rsidP="00696CA1">
      <w:pPr>
        <w:pStyle w:val="Default"/>
        <w:rPr>
          <w:rFonts w:ascii="Times New Roman" w:hAnsi="Times New Roman" w:cs="Times New Roman"/>
        </w:rPr>
      </w:pPr>
      <w:r w:rsidRPr="00521BE8">
        <w:rPr>
          <w:rFonts w:ascii="Times New Roman" w:hAnsi="Times New Roman" w:cs="Times New Roman"/>
        </w:rPr>
        <w:t>Czy Zamawiający dopuści kompresy gazowe 7,5x7,5cm 17 nitek 12 warstw o wadze minimalnej 1,2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Cs/>
          <w:color w:val="auto"/>
        </w:rPr>
        <w:t xml:space="preserve"> zgodnie z SWZ</w:t>
      </w:r>
    </w:p>
    <w:p w14:paraId="0CD4160C" w14:textId="77777777" w:rsidR="0093770D" w:rsidRPr="00521BE8" w:rsidRDefault="0093770D" w:rsidP="0093770D">
      <w:pPr>
        <w:rPr>
          <w:b/>
          <w:bCs/>
          <w:sz w:val="24"/>
          <w:szCs w:val="24"/>
        </w:rPr>
      </w:pPr>
    </w:p>
    <w:p w14:paraId="0D44AC08" w14:textId="77777777" w:rsidR="00696CA1" w:rsidRPr="00521BE8" w:rsidRDefault="0093770D" w:rsidP="00696CA1">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223 </w:t>
      </w:r>
      <w:r w:rsidR="00BC3E4B" w:rsidRPr="00521BE8">
        <w:rPr>
          <w:rFonts w:ascii="Times New Roman" w:hAnsi="Times New Roman" w:cs="Times New Roman"/>
        </w:rPr>
        <w:t>– dot.</w:t>
      </w:r>
      <w:r w:rsidR="00696CA1" w:rsidRPr="00521BE8">
        <w:rPr>
          <w:rFonts w:ascii="Times New Roman" w:hAnsi="Times New Roman" w:cs="Times New Roman"/>
        </w:rPr>
        <w:t xml:space="preserve"> ZADANIE 9 pozycja nr 2 </w:t>
      </w:r>
    </w:p>
    <w:p w14:paraId="28CEB83E" w14:textId="6707738D" w:rsidR="0093770D" w:rsidRPr="00521BE8" w:rsidRDefault="00696CA1" w:rsidP="00696CA1">
      <w:pPr>
        <w:pStyle w:val="Default"/>
        <w:rPr>
          <w:rFonts w:ascii="Times New Roman" w:hAnsi="Times New Roman" w:cs="Times New Roman"/>
        </w:rPr>
      </w:pPr>
      <w:r w:rsidRPr="00521BE8">
        <w:rPr>
          <w:rFonts w:ascii="Times New Roman" w:hAnsi="Times New Roman" w:cs="Times New Roman"/>
        </w:rPr>
        <w:t>Czy Zamawiający dopuści kompresy gazowe 7,5x7,5cm 17 nitek 12 warstw o wadze minimalnej 1,6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Cs/>
          <w:color w:val="auto"/>
        </w:rPr>
        <w:t xml:space="preserve"> zgodnie z SWZ</w:t>
      </w:r>
    </w:p>
    <w:p w14:paraId="1D7EDED8" w14:textId="77777777" w:rsidR="0093770D" w:rsidRPr="00521BE8" w:rsidRDefault="0093770D" w:rsidP="0093770D">
      <w:pPr>
        <w:rPr>
          <w:b/>
          <w:bCs/>
          <w:sz w:val="24"/>
          <w:szCs w:val="24"/>
        </w:rPr>
      </w:pPr>
    </w:p>
    <w:p w14:paraId="630F60EC" w14:textId="77777777" w:rsidR="00696CA1" w:rsidRPr="00521BE8" w:rsidRDefault="0093770D" w:rsidP="00696CA1">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224 </w:t>
      </w:r>
      <w:r w:rsidR="00BC3E4B" w:rsidRPr="00521BE8">
        <w:rPr>
          <w:rFonts w:ascii="Times New Roman" w:hAnsi="Times New Roman" w:cs="Times New Roman"/>
        </w:rPr>
        <w:t>– dot.</w:t>
      </w:r>
      <w:r w:rsidR="00696CA1" w:rsidRPr="00521BE8">
        <w:rPr>
          <w:rFonts w:ascii="Times New Roman" w:hAnsi="Times New Roman" w:cs="Times New Roman"/>
        </w:rPr>
        <w:t xml:space="preserve"> ZADANIE 9 pozycja nr 3 </w:t>
      </w:r>
    </w:p>
    <w:p w14:paraId="2737C06A" w14:textId="34CB4194" w:rsidR="0093770D" w:rsidRPr="00521BE8" w:rsidRDefault="00696CA1" w:rsidP="00696CA1">
      <w:pPr>
        <w:pStyle w:val="Default"/>
        <w:rPr>
          <w:rFonts w:ascii="Times New Roman" w:hAnsi="Times New Roman" w:cs="Times New Roman"/>
        </w:rPr>
      </w:pPr>
      <w:r w:rsidRPr="00521BE8">
        <w:rPr>
          <w:rFonts w:ascii="Times New Roman" w:hAnsi="Times New Roman" w:cs="Times New Roman"/>
        </w:rPr>
        <w:t>Czy Zamawiający dopuści kompresy gazowe 10x10cm 17 nitek 8 warstw o wadze minimalnej 1,5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Cs/>
          <w:color w:val="auto"/>
        </w:rPr>
        <w:t xml:space="preserve"> zgodnie z SWZ</w:t>
      </w:r>
    </w:p>
    <w:p w14:paraId="20DD61F9" w14:textId="77777777" w:rsidR="0093770D" w:rsidRPr="00521BE8" w:rsidRDefault="0093770D" w:rsidP="0093770D">
      <w:pPr>
        <w:rPr>
          <w:b/>
          <w:bCs/>
          <w:sz w:val="24"/>
          <w:szCs w:val="24"/>
        </w:rPr>
      </w:pPr>
    </w:p>
    <w:p w14:paraId="7445415E" w14:textId="77777777" w:rsidR="00696CA1" w:rsidRPr="00521BE8" w:rsidRDefault="0093770D" w:rsidP="00696CA1">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225 </w:t>
      </w:r>
      <w:r w:rsidR="00BC3E4B" w:rsidRPr="00521BE8">
        <w:rPr>
          <w:rFonts w:ascii="Times New Roman" w:hAnsi="Times New Roman" w:cs="Times New Roman"/>
        </w:rPr>
        <w:t>– dot.</w:t>
      </w:r>
      <w:r w:rsidR="00696CA1" w:rsidRPr="00521BE8">
        <w:rPr>
          <w:rFonts w:ascii="Times New Roman" w:hAnsi="Times New Roman" w:cs="Times New Roman"/>
        </w:rPr>
        <w:t xml:space="preserve"> ZADANIE 9 pozycja nr 3 </w:t>
      </w:r>
    </w:p>
    <w:p w14:paraId="0B1E4A3E" w14:textId="2A300EDB" w:rsidR="0093770D" w:rsidRPr="00521BE8" w:rsidRDefault="00696CA1" w:rsidP="00696CA1">
      <w:pPr>
        <w:pStyle w:val="Default"/>
        <w:rPr>
          <w:rFonts w:ascii="Times New Roman" w:hAnsi="Times New Roman" w:cs="Times New Roman"/>
        </w:rPr>
      </w:pPr>
      <w:r w:rsidRPr="00521BE8">
        <w:rPr>
          <w:rFonts w:ascii="Times New Roman" w:hAnsi="Times New Roman" w:cs="Times New Roman"/>
        </w:rPr>
        <w:t>Czy Zamawiający dopuści kompresy gazowe 10x10cm 17 nitek 8 warstw o wadze minimalnej 1,8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Cs/>
          <w:color w:val="auto"/>
        </w:rPr>
        <w:t xml:space="preserve"> zgodnie z SWZ</w:t>
      </w:r>
    </w:p>
    <w:p w14:paraId="2412E9F7" w14:textId="77777777" w:rsidR="0093770D" w:rsidRPr="00521BE8" w:rsidRDefault="0093770D" w:rsidP="0093770D">
      <w:pPr>
        <w:rPr>
          <w:b/>
          <w:bCs/>
          <w:sz w:val="24"/>
          <w:szCs w:val="24"/>
        </w:rPr>
      </w:pPr>
    </w:p>
    <w:p w14:paraId="7D5346AA" w14:textId="77777777" w:rsidR="00696CA1" w:rsidRPr="00521BE8" w:rsidRDefault="0093770D" w:rsidP="00696CA1">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226 </w:t>
      </w:r>
      <w:r w:rsidR="00BC3E4B" w:rsidRPr="00521BE8">
        <w:rPr>
          <w:rFonts w:ascii="Times New Roman" w:hAnsi="Times New Roman" w:cs="Times New Roman"/>
        </w:rPr>
        <w:t>– dot.</w:t>
      </w:r>
      <w:r w:rsidR="00696CA1" w:rsidRPr="00521BE8">
        <w:rPr>
          <w:rFonts w:ascii="Times New Roman" w:hAnsi="Times New Roman" w:cs="Times New Roman"/>
        </w:rPr>
        <w:t xml:space="preserve"> ZADANIE 9 pozycja nr 3 </w:t>
      </w:r>
    </w:p>
    <w:p w14:paraId="04A6807A" w14:textId="4A60632E" w:rsidR="0093770D" w:rsidRPr="00521BE8" w:rsidRDefault="00696CA1" w:rsidP="00696CA1">
      <w:pPr>
        <w:pStyle w:val="Default"/>
        <w:rPr>
          <w:rFonts w:ascii="Times New Roman" w:hAnsi="Times New Roman" w:cs="Times New Roman"/>
        </w:rPr>
      </w:pPr>
      <w:r w:rsidRPr="00521BE8">
        <w:rPr>
          <w:rFonts w:ascii="Times New Roman" w:hAnsi="Times New Roman" w:cs="Times New Roman"/>
        </w:rPr>
        <w:t>Czy Zamawiający dopuści kompresy gazowe 10x10cm 17 nitek 12 warstw o wadze minimalnej 2,1 g?</w:t>
      </w:r>
      <w:r w:rsidR="0093770D" w:rsidRPr="00521BE8">
        <w:rPr>
          <w:rFonts w:ascii="Times New Roman" w:hAnsi="Times New Roman" w:cs="Times New Roman"/>
          <w:b/>
          <w:bCs/>
        </w:rPr>
        <w:br/>
        <w:t>Stanowisko (wyjaśnienie) Zamawiającego:</w:t>
      </w:r>
      <w:r w:rsidR="00521BE8" w:rsidRPr="00521BE8">
        <w:rPr>
          <w:rFonts w:ascii="Times New Roman" w:hAnsi="Times New Roman" w:cs="Times New Roman"/>
          <w:bCs/>
          <w:color w:val="auto"/>
        </w:rPr>
        <w:t xml:space="preserve"> zgodnie z SWZ</w:t>
      </w:r>
    </w:p>
    <w:p w14:paraId="029B7056" w14:textId="77777777" w:rsidR="0093770D" w:rsidRPr="00521BE8" w:rsidRDefault="0093770D" w:rsidP="0093770D">
      <w:pPr>
        <w:rPr>
          <w:b/>
          <w:bCs/>
          <w:sz w:val="24"/>
          <w:szCs w:val="24"/>
        </w:rPr>
      </w:pPr>
    </w:p>
    <w:p w14:paraId="7BD9B7AD" w14:textId="77777777" w:rsidR="00696CA1"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227 </w:t>
      </w:r>
      <w:r w:rsidR="00BC3E4B" w:rsidRPr="00521BE8">
        <w:rPr>
          <w:sz w:val="24"/>
          <w:szCs w:val="24"/>
        </w:rPr>
        <w:t>– dot.</w:t>
      </w:r>
      <w:r w:rsidR="00696CA1" w:rsidRPr="00521BE8">
        <w:rPr>
          <w:sz w:val="24"/>
          <w:szCs w:val="24"/>
        </w:rPr>
        <w:t xml:space="preserve"> ZADANIE 9 pozycja nr 3 </w:t>
      </w:r>
    </w:p>
    <w:p w14:paraId="1D6D12C7" w14:textId="4BBF6E76" w:rsidR="0093770D" w:rsidRPr="00521BE8" w:rsidRDefault="00696CA1" w:rsidP="0093770D">
      <w:pPr>
        <w:autoSpaceDE w:val="0"/>
        <w:autoSpaceDN w:val="0"/>
        <w:adjustRightInd w:val="0"/>
        <w:rPr>
          <w:b/>
          <w:bCs/>
          <w:sz w:val="24"/>
          <w:szCs w:val="24"/>
        </w:rPr>
      </w:pPr>
      <w:r w:rsidRPr="00521BE8">
        <w:rPr>
          <w:sz w:val="24"/>
          <w:szCs w:val="24"/>
        </w:rPr>
        <w:t>Czy Zamawiający dopuści kompresy gazowe 10x10cm 17 nitek 12 warstw o wadze minimalnej 2,4 g?</w:t>
      </w:r>
      <w:r w:rsidR="0093770D" w:rsidRPr="00521BE8">
        <w:rPr>
          <w:b/>
          <w:bCs/>
          <w:sz w:val="24"/>
          <w:szCs w:val="24"/>
        </w:rPr>
        <w:br/>
        <w:t>Stanowisko (wyjaśnienie) Zamawiającego:</w:t>
      </w:r>
      <w:r w:rsidR="00521BE8" w:rsidRPr="00521BE8">
        <w:rPr>
          <w:bCs/>
          <w:sz w:val="24"/>
          <w:szCs w:val="24"/>
        </w:rPr>
        <w:t xml:space="preserve"> zgodnie z SWZ</w:t>
      </w:r>
    </w:p>
    <w:p w14:paraId="7C762E90" w14:textId="77777777" w:rsidR="0093770D" w:rsidRPr="00521BE8" w:rsidRDefault="0093770D" w:rsidP="0093770D">
      <w:pPr>
        <w:rPr>
          <w:b/>
          <w:bCs/>
          <w:sz w:val="24"/>
          <w:szCs w:val="24"/>
        </w:rPr>
      </w:pPr>
    </w:p>
    <w:p w14:paraId="5FC8D4EB" w14:textId="77777777" w:rsidR="00696CA1"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228 </w:t>
      </w:r>
      <w:r w:rsidR="00BC3E4B" w:rsidRPr="00521BE8">
        <w:rPr>
          <w:sz w:val="24"/>
          <w:szCs w:val="24"/>
        </w:rPr>
        <w:t>– dot.</w:t>
      </w:r>
      <w:r w:rsidR="00696CA1" w:rsidRPr="00521BE8">
        <w:rPr>
          <w:sz w:val="24"/>
          <w:szCs w:val="24"/>
        </w:rPr>
        <w:t xml:space="preserve"> ZADANIE 9 pozycja nr 4 </w:t>
      </w:r>
    </w:p>
    <w:p w14:paraId="5CE53515" w14:textId="5FB017DE" w:rsidR="0093770D" w:rsidRPr="00521BE8" w:rsidRDefault="00696CA1" w:rsidP="0093770D">
      <w:pPr>
        <w:autoSpaceDE w:val="0"/>
        <w:autoSpaceDN w:val="0"/>
        <w:adjustRightInd w:val="0"/>
        <w:rPr>
          <w:b/>
          <w:bCs/>
          <w:sz w:val="24"/>
          <w:szCs w:val="24"/>
        </w:rPr>
      </w:pPr>
      <w:r w:rsidRPr="00521BE8">
        <w:rPr>
          <w:sz w:val="24"/>
          <w:szCs w:val="24"/>
        </w:rPr>
        <w:t>Czy Zamawiający dopuści kompresy gazowe 10x20cm 17 nitek 8 warstw o wadze minimalnej 3,2 g?</w:t>
      </w:r>
      <w:r w:rsidR="0093770D" w:rsidRPr="00521BE8">
        <w:rPr>
          <w:b/>
          <w:bCs/>
          <w:sz w:val="24"/>
          <w:szCs w:val="24"/>
        </w:rPr>
        <w:br/>
        <w:t>Stanowisko (wyjaśnienie) Zamawiającego:</w:t>
      </w:r>
      <w:r w:rsidR="00521BE8" w:rsidRPr="00521BE8">
        <w:rPr>
          <w:b/>
          <w:bCs/>
          <w:sz w:val="24"/>
          <w:szCs w:val="24"/>
        </w:rPr>
        <w:t xml:space="preserve"> </w:t>
      </w:r>
      <w:r w:rsidR="00521BE8" w:rsidRPr="00521BE8">
        <w:rPr>
          <w:bCs/>
          <w:sz w:val="24"/>
          <w:szCs w:val="24"/>
        </w:rPr>
        <w:t>zgodnie z SWZ</w:t>
      </w:r>
    </w:p>
    <w:p w14:paraId="603260AF" w14:textId="77777777" w:rsidR="0093770D" w:rsidRPr="00521BE8" w:rsidRDefault="0093770D" w:rsidP="0093770D">
      <w:pPr>
        <w:rPr>
          <w:b/>
          <w:bCs/>
          <w:sz w:val="24"/>
          <w:szCs w:val="24"/>
        </w:rPr>
      </w:pPr>
    </w:p>
    <w:p w14:paraId="5DB7A84B" w14:textId="77777777" w:rsidR="00696CA1"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229 </w:t>
      </w:r>
      <w:r w:rsidR="00BC3E4B" w:rsidRPr="00521BE8">
        <w:rPr>
          <w:sz w:val="24"/>
          <w:szCs w:val="24"/>
        </w:rPr>
        <w:t>– dot.</w:t>
      </w:r>
      <w:r w:rsidR="00696CA1" w:rsidRPr="00521BE8">
        <w:rPr>
          <w:sz w:val="24"/>
          <w:szCs w:val="24"/>
        </w:rPr>
        <w:t xml:space="preserve"> ZADANIE 9 pozycja nr 4 </w:t>
      </w:r>
    </w:p>
    <w:p w14:paraId="22AFA014" w14:textId="23098E9D" w:rsidR="0093770D" w:rsidRPr="00521BE8" w:rsidRDefault="00696CA1" w:rsidP="0093770D">
      <w:pPr>
        <w:autoSpaceDE w:val="0"/>
        <w:autoSpaceDN w:val="0"/>
        <w:adjustRightInd w:val="0"/>
        <w:rPr>
          <w:b/>
          <w:bCs/>
          <w:sz w:val="24"/>
          <w:szCs w:val="24"/>
        </w:rPr>
      </w:pPr>
      <w:r w:rsidRPr="00521BE8">
        <w:rPr>
          <w:sz w:val="24"/>
          <w:szCs w:val="24"/>
        </w:rPr>
        <w:t>Czy Zamawiający dopuści kompresy gazowe 10x20cm 17 nitek 12 warstw o wadze minimalnej 5,1 g?</w:t>
      </w:r>
      <w:r w:rsidR="0093770D" w:rsidRPr="00521BE8">
        <w:rPr>
          <w:b/>
          <w:bCs/>
          <w:sz w:val="24"/>
          <w:szCs w:val="24"/>
        </w:rPr>
        <w:br/>
        <w:t>Stanowisko (wyjaśnienie) Zamawiającego:</w:t>
      </w:r>
      <w:r w:rsidR="00521BE8" w:rsidRPr="00521BE8">
        <w:rPr>
          <w:bCs/>
          <w:sz w:val="24"/>
          <w:szCs w:val="24"/>
        </w:rPr>
        <w:t xml:space="preserve"> zgodnie z SWZ</w:t>
      </w:r>
    </w:p>
    <w:p w14:paraId="469CF522" w14:textId="77777777" w:rsidR="0093770D" w:rsidRPr="00521BE8" w:rsidRDefault="0093770D" w:rsidP="0093770D">
      <w:pPr>
        <w:rPr>
          <w:b/>
          <w:bCs/>
          <w:sz w:val="24"/>
          <w:szCs w:val="24"/>
        </w:rPr>
      </w:pPr>
    </w:p>
    <w:p w14:paraId="107D0D05" w14:textId="77777777" w:rsidR="00696CA1"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230 </w:t>
      </w:r>
      <w:r w:rsidR="00BC3E4B" w:rsidRPr="00521BE8">
        <w:rPr>
          <w:sz w:val="24"/>
          <w:szCs w:val="24"/>
        </w:rPr>
        <w:t>– dot.</w:t>
      </w:r>
      <w:r w:rsidR="00696CA1" w:rsidRPr="00521BE8">
        <w:rPr>
          <w:sz w:val="24"/>
          <w:szCs w:val="24"/>
        </w:rPr>
        <w:t xml:space="preserve"> ZADANIE 26 pozycja nr 1,2,3,4,6,8</w:t>
      </w:r>
    </w:p>
    <w:p w14:paraId="0E74F957" w14:textId="5B94FF3E" w:rsidR="0093770D" w:rsidRPr="00521BE8" w:rsidRDefault="00696CA1" w:rsidP="0093770D">
      <w:pPr>
        <w:autoSpaceDE w:val="0"/>
        <w:autoSpaceDN w:val="0"/>
        <w:adjustRightInd w:val="0"/>
        <w:rPr>
          <w:b/>
          <w:bCs/>
          <w:sz w:val="24"/>
          <w:szCs w:val="24"/>
        </w:rPr>
      </w:pPr>
      <w:r w:rsidRPr="00521BE8">
        <w:rPr>
          <w:sz w:val="24"/>
          <w:szCs w:val="24"/>
        </w:rPr>
        <w:t>Czy Zamawiający dopuści serwety o gramaturze min. 60 g/m2?</w:t>
      </w:r>
      <w:r w:rsidR="0093770D" w:rsidRPr="00521BE8">
        <w:rPr>
          <w:b/>
          <w:bCs/>
          <w:sz w:val="24"/>
          <w:szCs w:val="24"/>
        </w:rPr>
        <w:br/>
        <w:t>Stanowisko (wyjaśnienie) Zamawiającego:</w:t>
      </w:r>
      <w:r w:rsidR="00521BE8" w:rsidRPr="00521BE8">
        <w:rPr>
          <w:bCs/>
          <w:sz w:val="24"/>
          <w:szCs w:val="24"/>
        </w:rPr>
        <w:t xml:space="preserve"> zgodnie z SWZ</w:t>
      </w:r>
    </w:p>
    <w:p w14:paraId="388E25DE" w14:textId="77777777" w:rsidR="0093770D" w:rsidRPr="00521BE8" w:rsidRDefault="0093770D" w:rsidP="0093770D">
      <w:pPr>
        <w:rPr>
          <w:b/>
          <w:bCs/>
          <w:sz w:val="24"/>
          <w:szCs w:val="24"/>
        </w:rPr>
      </w:pPr>
    </w:p>
    <w:p w14:paraId="56637649" w14:textId="77777777" w:rsidR="00696CA1" w:rsidRPr="00521BE8" w:rsidRDefault="0093770D" w:rsidP="0093770D">
      <w:pPr>
        <w:autoSpaceDE w:val="0"/>
        <w:autoSpaceDN w:val="0"/>
        <w:adjustRightInd w:val="0"/>
        <w:rPr>
          <w:sz w:val="24"/>
          <w:szCs w:val="24"/>
        </w:rPr>
      </w:pPr>
      <w:r w:rsidRPr="00521BE8">
        <w:rPr>
          <w:b/>
          <w:bCs/>
          <w:sz w:val="24"/>
          <w:szCs w:val="24"/>
        </w:rPr>
        <w:lastRenderedPageBreak/>
        <w:t xml:space="preserve">Pytanie nr </w:t>
      </w:r>
      <w:r w:rsidR="00BC3E4B" w:rsidRPr="00521BE8">
        <w:rPr>
          <w:b/>
          <w:bCs/>
          <w:sz w:val="24"/>
          <w:szCs w:val="24"/>
        </w:rPr>
        <w:t xml:space="preserve">231 </w:t>
      </w:r>
      <w:r w:rsidR="00BC3E4B" w:rsidRPr="00521BE8">
        <w:rPr>
          <w:sz w:val="24"/>
          <w:szCs w:val="24"/>
        </w:rPr>
        <w:t>– dot.</w:t>
      </w:r>
      <w:r w:rsidR="00696CA1" w:rsidRPr="00521BE8">
        <w:rPr>
          <w:sz w:val="24"/>
          <w:szCs w:val="24"/>
        </w:rPr>
        <w:t xml:space="preserve"> ZADANIE 26 pozycja nr 1,3</w:t>
      </w:r>
    </w:p>
    <w:p w14:paraId="4848F42F" w14:textId="677D4CC5" w:rsidR="0093770D" w:rsidRPr="00521BE8" w:rsidRDefault="00696CA1" w:rsidP="0093770D">
      <w:pPr>
        <w:autoSpaceDE w:val="0"/>
        <w:autoSpaceDN w:val="0"/>
        <w:adjustRightInd w:val="0"/>
        <w:rPr>
          <w:b/>
          <w:bCs/>
          <w:sz w:val="24"/>
          <w:szCs w:val="24"/>
        </w:rPr>
      </w:pPr>
      <w:r w:rsidRPr="00521BE8">
        <w:rPr>
          <w:sz w:val="24"/>
          <w:szCs w:val="24"/>
        </w:rPr>
        <w:t xml:space="preserve"> Czy Zamawiający dopuści serwety o gramaturze 65 g/m2?</w:t>
      </w:r>
      <w:r w:rsidR="0093770D" w:rsidRPr="00521BE8">
        <w:rPr>
          <w:b/>
          <w:bCs/>
          <w:sz w:val="24"/>
          <w:szCs w:val="24"/>
        </w:rPr>
        <w:br/>
        <w:t>Stanowisko (wyjaśnienie) Zamawiającego:</w:t>
      </w:r>
      <w:r w:rsidR="00521BE8" w:rsidRPr="00521BE8">
        <w:rPr>
          <w:bCs/>
          <w:sz w:val="24"/>
          <w:szCs w:val="24"/>
        </w:rPr>
        <w:t xml:space="preserve"> zgodnie z SWZ</w:t>
      </w:r>
    </w:p>
    <w:p w14:paraId="31CC8CF6" w14:textId="77777777" w:rsidR="0093770D" w:rsidRPr="00521BE8" w:rsidRDefault="0093770D" w:rsidP="0093770D">
      <w:pPr>
        <w:rPr>
          <w:b/>
          <w:bCs/>
          <w:sz w:val="24"/>
          <w:szCs w:val="24"/>
        </w:rPr>
      </w:pPr>
    </w:p>
    <w:p w14:paraId="70FD99C5" w14:textId="77777777" w:rsidR="00581654"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232 </w:t>
      </w:r>
      <w:r w:rsidR="00BC3E4B" w:rsidRPr="00521BE8">
        <w:rPr>
          <w:sz w:val="24"/>
          <w:szCs w:val="24"/>
        </w:rPr>
        <w:t>– dot.</w:t>
      </w:r>
      <w:r w:rsidR="00581654" w:rsidRPr="00521BE8">
        <w:rPr>
          <w:sz w:val="24"/>
          <w:szCs w:val="24"/>
        </w:rPr>
        <w:t xml:space="preserve"> ZADANIE 26 pozycja nr 1,2,3,4,6,7,8,9 </w:t>
      </w:r>
    </w:p>
    <w:p w14:paraId="0F4883B3" w14:textId="3DF469F7" w:rsidR="0093770D" w:rsidRPr="00521BE8" w:rsidRDefault="00581654" w:rsidP="0093770D">
      <w:pPr>
        <w:autoSpaceDE w:val="0"/>
        <w:autoSpaceDN w:val="0"/>
        <w:adjustRightInd w:val="0"/>
        <w:rPr>
          <w:b/>
          <w:bCs/>
          <w:sz w:val="24"/>
          <w:szCs w:val="24"/>
        </w:rPr>
      </w:pPr>
      <w:r w:rsidRPr="00521BE8">
        <w:rPr>
          <w:sz w:val="24"/>
          <w:szCs w:val="24"/>
        </w:rPr>
        <w:t>Czy Zamawiający dopuści serwety posiadające min. 2 etykiety transferowe?</w:t>
      </w:r>
      <w:r w:rsidR="0093770D" w:rsidRPr="00521BE8">
        <w:rPr>
          <w:b/>
          <w:bCs/>
          <w:sz w:val="24"/>
          <w:szCs w:val="24"/>
        </w:rPr>
        <w:br/>
        <w:t>Stanowisko (wyjaśnienie) Zamawiającego:</w:t>
      </w:r>
      <w:r w:rsidR="00521BE8" w:rsidRPr="00521BE8">
        <w:rPr>
          <w:bCs/>
          <w:sz w:val="24"/>
          <w:szCs w:val="24"/>
        </w:rPr>
        <w:t xml:space="preserve"> zgodnie z SWZ</w:t>
      </w:r>
    </w:p>
    <w:p w14:paraId="6BF124B2" w14:textId="77777777" w:rsidR="0093770D" w:rsidRPr="00521BE8" w:rsidRDefault="0093770D" w:rsidP="0093770D">
      <w:pPr>
        <w:rPr>
          <w:b/>
          <w:bCs/>
          <w:sz w:val="24"/>
          <w:szCs w:val="24"/>
        </w:rPr>
      </w:pPr>
    </w:p>
    <w:p w14:paraId="41B8C402" w14:textId="77777777" w:rsidR="00581654"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233 </w:t>
      </w:r>
      <w:r w:rsidR="00BC3E4B" w:rsidRPr="00521BE8">
        <w:rPr>
          <w:sz w:val="24"/>
          <w:szCs w:val="24"/>
        </w:rPr>
        <w:t>– dot.</w:t>
      </w:r>
      <w:r w:rsidR="00581654" w:rsidRPr="00521BE8">
        <w:rPr>
          <w:sz w:val="24"/>
          <w:szCs w:val="24"/>
        </w:rPr>
        <w:t xml:space="preserve"> ZADANIE 26 pozycja nr 4 </w:t>
      </w:r>
    </w:p>
    <w:p w14:paraId="7B93A9CF" w14:textId="1A413C94" w:rsidR="0093770D" w:rsidRPr="00521BE8" w:rsidRDefault="00581654" w:rsidP="0093770D">
      <w:pPr>
        <w:autoSpaceDE w:val="0"/>
        <w:autoSpaceDN w:val="0"/>
        <w:adjustRightInd w:val="0"/>
        <w:rPr>
          <w:b/>
          <w:bCs/>
          <w:sz w:val="24"/>
          <w:szCs w:val="24"/>
        </w:rPr>
      </w:pPr>
      <w:r w:rsidRPr="00521BE8">
        <w:rPr>
          <w:sz w:val="24"/>
          <w:szCs w:val="24"/>
        </w:rPr>
        <w:t>Czy Zamawiający dopuści serwety w rozmiarze 150x200cm?</w:t>
      </w:r>
      <w:r w:rsidR="0093770D" w:rsidRPr="00521BE8">
        <w:rPr>
          <w:b/>
          <w:bCs/>
          <w:sz w:val="24"/>
          <w:szCs w:val="24"/>
        </w:rPr>
        <w:br/>
        <w:t>Stanowisko (wyjaśnienie) Zamawiającego:</w:t>
      </w:r>
      <w:r w:rsidR="00521BE8" w:rsidRPr="00521BE8">
        <w:rPr>
          <w:bCs/>
          <w:sz w:val="24"/>
          <w:szCs w:val="24"/>
        </w:rPr>
        <w:t xml:space="preserve"> zgodnie z SWZ</w:t>
      </w:r>
    </w:p>
    <w:p w14:paraId="6AE66A53" w14:textId="51AFF861" w:rsidR="0093770D" w:rsidRPr="00521BE8" w:rsidRDefault="0093770D" w:rsidP="0093770D">
      <w:pPr>
        <w:rPr>
          <w:b/>
          <w:bCs/>
          <w:sz w:val="24"/>
          <w:szCs w:val="24"/>
        </w:rPr>
      </w:pPr>
    </w:p>
    <w:p w14:paraId="6E4911C7" w14:textId="77777777" w:rsidR="00581654"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234 </w:t>
      </w:r>
      <w:r w:rsidR="00BC3E4B" w:rsidRPr="00521BE8">
        <w:rPr>
          <w:sz w:val="24"/>
          <w:szCs w:val="24"/>
        </w:rPr>
        <w:t>– dot.</w:t>
      </w:r>
      <w:r w:rsidR="00581654" w:rsidRPr="00521BE8">
        <w:rPr>
          <w:sz w:val="24"/>
          <w:szCs w:val="24"/>
        </w:rPr>
        <w:t xml:space="preserve"> ZADANIE 26 pozycja nr 5 </w:t>
      </w:r>
    </w:p>
    <w:p w14:paraId="2489E35F" w14:textId="2FCB6844" w:rsidR="0093770D" w:rsidRPr="00521BE8" w:rsidRDefault="00581654" w:rsidP="0093770D">
      <w:pPr>
        <w:autoSpaceDE w:val="0"/>
        <w:autoSpaceDN w:val="0"/>
        <w:adjustRightInd w:val="0"/>
        <w:rPr>
          <w:b/>
          <w:bCs/>
          <w:sz w:val="24"/>
          <w:szCs w:val="24"/>
        </w:rPr>
      </w:pPr>
      <w:r w:rsidRPr="00521BE8">
        <w:rPr>
          <w:sz w:val="24"/>
          <w:szCs w:val="24"/>
        </w:rPr>
        <w:t>Czy Zamawiający dopuści kieszeń jednokomorową w rozmiarze 30x40cm?</w:t>
      </w:r>
      <w:r w:rsidR="0093770D" w:rsidRPr="00521BE8">
        <w:rPr>
          <w:b/>
          <w:bCs/>
          <w:sz w:val="24"/>
          <w:szCs w:val="24"/>
        </w:rPr>
        <w:br/>
        <w:t>Stanowisko (wyjaśnienie) Zamawiającego:</w:t>
      </w:r>
      <w:r w:rsidR="00521BE8" w:rsidRPr="00521BE8">
        <w:rPr>
          <w:bCs/>
          <w:sz w:val="24"/>
          <w:szCs w:val="24"/>
        </w:rPr>
        <w:t xml:space="preserve"> zgodnie z SWZ</w:t>
      </w:r>
    </w:p>
    <w:p w14:paraId="58E478AB" w14:textId="77777777" w:rsidR="0093770D" w:rsidRPr="00521BE8" w:rsidRDefault="0093770D" w:rsidP="0093770D">
      <w:pPr>
        <w:rPr>
          <w:b/>
          <w:bCs/>
          <w:sz w:val="24"/>
          <w:szCs w:val="24"/>
        </w:rPr>
      </w:pPr>
    </w:p>
    <w:p w14:paraId="03B84AD2" w14:textId="77777777" w:rsidR="00581654"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235 </w:t>
      </w:r>
      <w:r w:rsidR="00BC3E4B" w:rsidRPr="00521BE8">
        <w:rPr>
          <w:sz w:val="24"/>
          <w:szCs w:val="24"/>
        </w:rPr>
        <w:t>– dot.</w:t>
      </w:r>
      <w:r w:rsidR="00581654" w:rsidRPr="00521BE8">
        <w:rPr>
          <w:sz w:val="24"/>
          <w:szCs w:val="24"/>
        </w:rPr>
        <w:t xml:space="preserve"> ZADANIE 26 pozycja nr 7 </w:t>
      </w:r>
    </w:p>
    <w:p w14:paraId="31DED0B7" w14:textId="24236217" w:rsidR="0093770D" w:rsidRPr="00521BE8" w:rsidRDefault="00581654" w:rsidP="0093770D">
      <w:pPr>
        <w:autoSpaceDE w:val="0"/>
        <w:autoSpaceDN w:val="0"/>
        <w:adjustRightInd w:val="0"/>
        <w:rPr>
          <w:b/>
          <w:bCs/>
          <w:sz w:val="24"/>
          <w:szCs w:val="24"/>
        </w:rPr>
      </w:pPr>
      <w:r w:rsidRPr="00521BE8">
        <w:rPr>
          <w:sz w:val="24"/>
          <w:szCs w:val="24"/>
        </w:rPr>
        <w:t>Czy Zamawiający dopuści serwetę o wymiarach 230x260cm z wycięciem „U” 10x100 cm?</w:t>
      </w:r>
      <w:r w:rsidR="0093770D" w:rsidRPr="00521BE8">
        <w:rPr>
          <w:b/>
          <w:bCs/>
          <w:sz w:val="24"/>
          <w:szCs w:val="24"/>
        </w:rPr>
        <w:br/>
        <w:t>Stanowisko (wyjaśnienie) Zamawiającego:</w:t>
      </w:r>
      <w:r w:rsidR="00521BE8" w:rsidRPr="00521BE8">
        <w:rPr>
          <w:bCs/>
          <w:sz w:val="24"/>
          <w:szCs w:val="24"/>
        </w:rPr>
        <w:t xml:space="preserve"> zgodnie z SWZ</w:t>
      </w:r>
    </w:p>
    <w:p w14:paraId="4BF9D665" w14:textId="77777777" w:rsidR="0093770D" w:rsidRPr="00521BE8" w:rsidRDefault="0093770D" w:rsidP="0093770D">
      <w:pPr>
        <w:rPr>
          <w:b/>
          <w:bCs/>
          <w:sz w:val="24"/>
          <w:szCs w:val="24"/>
        </w:rPr>
      </w:pPr>
    </w:p>
    <w:p w14:paraId="57189C67" w14:textId="77777777" w:rsidR="00581654"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236 </w:t>
      </w:r>
      <w:r w:rsidR="00BC3E4B" w:rsidRPr="00521BE8">
        <w:rPr>
          <w:sz w:val="24"/>
          <w:szCs w:val="24"/>
        </w:rPr>
        <w:t>– dot.</w:t>
      </w:r>
      <w:r w:rsidR="00581654" w:rsidRPr="00521BE8">
        <w:rPr>
          <w:sz w:val="24"/>
          <w:szCs w:val="24"/>
        </w:rPr>
        <w:t xml:space="preserve"> ZADANIE 26 pozycja nr 8 </w:t>
      </w:r>
    </w:p>
    <w:p w14:paraId="4AA2B955" w14:textId="7545020B" w:rsidR="0093770D" w:rsidRPr="00521BE8" w:rsidRDefault="00581654" w:rsidP="0093770D">
      <w:pPr>
        <w:autoSpaceDE w:val="0"/>
        <w:autoSpaceDN w:val="0"/>
        <w:adjustRightInd w:val="0"/>
        <w:rPr>
          <w:b/>
          <w:bCs/>
          <w:sz w:val="24"/>
          <w:szCs w:val="24"/>
        </w:rPr>
      </w:pPr>
      <w:r w:rsidRPr="00521BE8">
        <w:rPr>
          <w:sz w:val="24"/>
          <w:szCs w:val="24"/>
        </w:rPr>
        <w:t>Czy Zamawiający dopuści serwetę o wymiarach 75x90cm z otworem owalnym 6x8 cm?</w:t>
      </w:r>
      <w:r w:rsidR="0093770D" w:rsidRPr="00521BE8">
        <w:rPr>
          <w:b/>
          <w:bCs/>
          <w:sz w:val="24"/>
          <w:szCs w:val="24"/>
        </w:rPr>
        <w:br/>
        <w:t>Stanowisko (wyjaśnienie) Zamawiającego:</w:t>
      </w:r>
      <w:r w:rsidR="00521BE8" w:rsidRPr="00521BE8">
        <w:rPr>
          <w:bCs/>
          <w:sz w:val="24"/>
          <w:szCs w:val="24"/>
        </w:rPr>
        <w:t xml:space="preserve"> zgodnie z SWZ</w:t>
      </w:r>
    </w:p>
    <w:p w14:paraId="5FACC725" w14:textId="77777777" w:rsidR="0093770D" w:rsidRPr="00521BE8" w:rsidRDefault="0093770D" w:rsidP="0093770D">
      <w:pPr>
        <w:rPr>
          <w:b/>
          <w:bCs/>
          <w:sz w:val="24"/>
          <w:szCs w:val="24"/>
        </w:rPr>
      </w:pPr>
    </w:p>
    <w:p w14:paraId="615E2923" w14:textId="77777777" w:rsidR="00581654" w:rsidRPr="00521BE8" w:rsidRDefault="0093770D" w:rsidP="0093770D">
      <w:pPr>
        <w:autoSpaceDE w:val="0"/>
        <w:autoSpaceDN w:val="0"/>
        <w:adjustRightInd w:val="0"/>
        <w:rPr>
          <w:sz w:val="24"/>
          <w:szCs w:val="24"/>
        </w:rPr>
      </w:pPr>
      <w:r w:rsidRPr="00521BE8">
        <w:rPr>
          <w:b/>
          <w:bCs/>
          <w:sz w:val="24"/>
          <w:szCs w:val="24"/>
        </w:rPr>
        <w:t xml:space="preserve">Pytanie nr </w:t>
      </w:r>
      <w:r w:rsidR="00BC3E4B" w:rsidRPr="00521BE8">
        <w:rPr>
          <w:b/>
          <w:bCs/>
          <w:sz w:val="24"/>
          <w:szCs w:val="24"/>
        </w:rPr>
        <w:t xml:space="preserve">237 </w:t>
      </w:r>
      <w:r w:rsidR="00BC3E4B" w:rsidRPr="00521BE8">
        <w:rPr>
          <w:sz w:val="24"/>
          <w:szCs w:val="24"/>
        </w:rPr>
        <w:t>– dot.</w:t>
      </w:r>
      <w:r w:rsidR="00581654" w:rsidRPr="00521BE8">
        <w:rPr>
          <w:sz w:val="24"/>
          <w:szCs w:val="24"/>
        </w:rPr>
        <w:t xml:space="preserve"> ZADANIE 26 pozycja nr 9 </w:t>
      </w:r>
    </w:p>
    <w:p w14:paraId="56681D03" w14:textId="201AD19F" w:rsidR="0093770D" w:rsidRPr="00521BE8" w:rsidRDefault="00581654" w:rsidP="0093770D">
      <w:pPr>
        <w:autoSpaceDE w:val="0"/>
        <w:autoSpaceDN w:val="0"/>
        <w:adjustRightInd w:val="0"/>
        <w:rPr>
          <w:b/>
          <w:bCs/>
          <w:sz w:val="24"/>
          <w:szCs w:val="24"/>
        </w:rPr>
      </w:pPr>
      <w:r w:rsidRPr="00521BE8">
        <w:rPr>
          <w:sz w:val="24"/>
          <w:szCs w:val="24"/>
        </w:rPr>
        <w:t>Czy Zamawiający dopuści serwetę o wymiarach 75x90cm z otworem o średnicy 8 cm?</w:t>
      </w:r>
      <w:r w:rsidR="0093770D" w:rsidRPr="00521BE8">
        <w:rPr>
          <w:b/>
          <w:bCs/>
          <w:sz w:val="24"/>
          <w:szCs w:val="24"/>
        </w:rPr>
        <w:br/>
        <w:t>Stanowisko (wyjaśnienie) Zamawiającego:</w:t>
      </w:r>
      <w:r w:rsidR="00521BE8" w:rsidRPr="00521BE8">
        <w:rPr>
          <w:bCs/>
          <w:sz w:val="24"/>
          <w:szCs w:val="24"/>
        </w:rPr>
        <w:t xml:space="preserve"> zgodnie z SWZ</w:t>
      </w:r>
    </w:p>
    <w:p w14:paraId="732DD9D3" w14:textId="77777777" w:rsidR="0093770D" w:rsidRPr="00521BE8" w:rsidRDefault="0093770D" w:rsidP="0093770D">
      <w:pPr>
        <w:rPr>
          <w:b/>
          <w:bCs/>
          <w:sz w:val="24"/>
          <w:szCs w:val="24"/>
        </w:rPr>
      </w:pPr>
    </w:p>
    <w:p w14:paraId="7BC10ED3" w14:textId="77777777" w:rsidR="00581654" w:rsidRPr="00521BE8" w:rsidRDefault="0093770D" w:rsidP="00581654">
      <w:pPr>
        <w:pStyle w:val="Default"/>
        <w:rPr>
          <w:rFonts w:ascii="Times New Roman" w:hAnsi="Times New Roman" w:cs="Times New Roman"/>
        </w:rPr>
      </w:pPr>
      <w:r w:rsidRPr="00521BE8">
        <w:rPr>
          <w:rFonts w:ascii="Times New Roman" w:hAnsi="Times New Roman" w:cs="Times New Roman"/>
          <w:b/>
          <w:bCs/>
        </w:rPr>
        <w:t xml:space="preserve">Pytanie nr </w:t>
      </w:r>
      <w:r w:rsidR="00BC3E4B" w:rsidRPr="00521BE8">
        <w:rPr>
          <w:rFonts w:ascii="Times New Roman" w:hAnsi="Times New Roman" w:cs="Times New Roman"/>
          <w:b/>
          <w:bCs/>
        </w:rPr>
        <w:t xml:space="preserve">238 </w:t>
      </w:r>
      <w:r w:rsidR="00BC3E4B" w:rsidRPr="00521BE8">
        <w:rPr>
          <w:rFonts w:ascii="Times New Roman" w:hAnsi="Times New Roman" w:cs="Times New Roman"/>
        </w:rPr>
        <w:t>– dot.</w:t>
      </w:r>
      <w:r w:rsidR="00581654" w:rsidRPr="00521BE8">
        <w:rPr>
          <w:rFonts w:ascii="Times New Roman" w:hAnsi="Times New Roman" w:cs="Times New Roman"/>
        </w:rPr>
        <w:t xml:space="preserve"> ZADANIE 34 </w:t>
      </w:r>
    </w:p>
    <w:p w14:paraId="6AE80156" w14:textId="6B8C2DAC" w:rsidR="00581654" w:rsidRPr="00521BE8" w:rsidRDefault="00581654" w:rsidP="00581654">
      <w:pPr>
        <w:pStyle w:val="Default"/>
        <w:rPr>
          <w:rFonts w:ascii="Times New Roman" w:hAnsi="Times New Roman" w:cs="Times New Roman"/>
        </w:rPr>
      </w:pPr>
      <w:r w:rsidRPr="00521BE8">
        <w:rPr>
          <w:rFonts w:ascii="Times New Roman" w:hAnsi="Times New Roman" w:cs="Times New Roman"/>
        </w:rPr>
        <w:t xml:space="preserve">Czy Zamawiający dopuści zestaw noworodkowy z poniższym składem: </w:t>
      </w:r>
    </w:p>
    <w:p w14:paraId="6188235F" w14:textId="77777777" w:rsidR="00581654" w:rsidRPr="00521BE8" w:rsidRDefault="00581654" w:rsidP="00581654">
      <w:pPr>
        <w:pStyle w:val="Default"/>
        <w:rPr>
          <w:rFonts w:ascii="Times New Roman" w:hAnsi="Times New Roman" w:cs="Times New Roman"/>
        </w:rPr>
      </w:pPr>
      <w:r w:rsidRPr="00521BE8">
        <w:rPr>
          <w:rFonts w:ascii="Times New Roman" w:hAnsi="Times New Roman" w:cs="Times New Roman"/>
        </w:rPr>
        <w:t xml:space="preserve">2 serwety z miękkiej włókniny kompresowej min. 55 g/m2– 80 x 60cm </w:t>
      </w:r>
    </w:p>
    <w:p w14:paraId="3EC1F045" w14:textId="77777777" w:rsidR="00581654" w:rsidRPr="00521BE8" w:rsidRDefault="00581654" w:rsidP="00581654">
      <w:pPr>
        <w:pStyle w:val="Default"/>
        <w:rPr>
          <w:rFonts w:ascii="Times New Roman" w:hAnsi="Times New Roman" w:cs="Times New Roman"/>
        </w:rPr>
      </w:pPr>
      <w:r w:rsidRPr="00521BE8">
        <w:rPr>
          <w:rFonts w:ascii="Times New Roman" w:hAnsi="Times New Roman" w:cs="Times New Roman"/>
        </w:rPr>
        <w:t xml:space="preserve">1 podkład wysokochłonny z wkładem z pulpy celulozowej – 60 x 60cm </w:t>
      </w:r>
    </w:p>
    <w:p w14:paraId="312B4B1A" w14:textId="77777777" w:rsidR="00581654" w:rsidRPr="00521BE8" w:rsidRDefault="00581654" w:rsidP="00581654">
      <w:pPr>
        <w:pStyle w:val="Default"/>
        <w:rPr>
          <w:rFonts w:ascii="Times New Roman" w:hAnsi="Times New Roman" w:cs="Times New Roman"/>
        </w:rPr>
      </w:pPr>
      <w:r w:rsidRPr="00521BE8">
        <w:rPr>
          <w:rFonts w:ascii="Times New Roman" w:hAnsi="Times New Roman" w:cs="Times New Roman"/>
        </w:rPr>
        <w:t xml:space="preserve">1 kocyk flanelowy 160 x 75cm </w:t>
      </w:r>
    </w:p>
    <w:p w14:paraId="410A6D69" w14:textId="558085A8" w:rsidR="0093770D" w:rsidRPr="00521BE8" w:rsidRDefault="00581654" w:rsidP="00581654">
      <w:pPr>
        <w:autoSpaceDE w:val="0"/>
        <w:autoSpaceDN w:val="0"/>
        <w:adjustRightInd w:val="0"/>
        <w:rPr>
          <w:b/>
          <w:bCs/>
          <w:sz w:val="24"/>
          <w:szCs w:val="24"/>
        </w:rPr>
      </w:pPr>
      <w:r w:rsidRPr="00521BE8">
        <w:rPr>
          <w:sz w:val="24"/>
          <w:szCs w:val="24"/>
        </w:rPr>
        <w:t>1 czapeczka bawełnina dla noworodka?</w:t>
      </w:r>
      <w:r w:rsidR="0093770D" w:rsidRPr="00521BE8">
        <w:rPr>
          <w:b/>
          <w:bCs/>
          <w:sz w:val="24"/>
          <w:szCs w:val="24"/>
        </w:rPr>
        <w:br/>
        <w:t>Stanowisko (wyjaśnienie) Zamawiającego:</w:t>
      </w:r>
      <w:r w:rsidR="00521BE8" w:rsidRPr="00521BE8">
        <w:rPr>
          <w:bCs/>
          <w:sz w:val="24"/>
          <w:szCs w:val="24"/>
        </w:rPr>
        <w:t xml:space="preserve"> zgodnie z SWZ</w:t>
      </w:r>
    </w:p>
    <w:p w14:paraId="4814356D" w14:textId="77777777" w:rsidR="0093770D" w:rsidRPr="0083167C" w:rsidRDefault="0093770D" w:rsidP="0093770D">
      <w:pPr>
        <w:rPr>
          <w:b/>
          <w:bCs/>
          <w:sz w:val="24"/>
          <w:szCs w:val="24"/>
          <w:highlight w:val="yellow"/>
        </w:rPr>
      </w:pPr>
    </w:p>
    <w:p w14:paraId="457917F0" w14:textId="77777777" w:rsidR="00581654" w:rsidRPr="00B2484D" w:rsidRDefault="0093770D" w:rsidP="00581654">
      <w:pPr>
        <w:pStyle w:val="Default"/>
        <w:rPr>
          <w:rFonts w:ascii="Times New Roman" w:hAnsi="Times New Roman" w:cs="Times New Roman"/>
        </w:rPr>
      </w:pPr>
      <w:r w:rsidRPr="00B2484D">
        <w:rPr>
          <w:rFonts w:ascii="Times New Roman" w:hAnsi="Times New Roman" w:cs="Times New Roman"/>
          <w:b/>
          <w:bCs/>
        </w:rPr>
        <w:t xml:space="preserve">Pytanie nr </w:t>
      </w:r>
      <w:r w:rsidR="00BC3E4B" w:rsidRPr="00B2484D">
        <w:rPr>
          <w:rFonts w:ascii="Times New Roman" w:hAnsi="Times New Roman" w:cs="Times New Roman"/>
          <w:b/>
          <w:bCs/>
        </w:rPr>
        <w:t xml:space="preserve">239 </w:t>
      </w:r>
      <w:r w:rsidR="00BC3E4B" w:rsidRPr="00B2484D">
        <w:rPr>
          <w:rFonts w:ascii="Times New Roman" w:hAnsi="Times New Roman" w:cs="Times New Roman"/>
        </w:rPr>
        <w:t>– dot.</w:t>
      </w:r>
      <w:r w:rsidR="00581654" w:rsidRPr="00B2484D">
        <w:rPr>
          <w:rFonts w:ascii="Times New Roman" w:hAnsi="Times New Roman" w:cs="Times New Roman"/>
        </w:rPr>
        <w:t xml:space="preserve"> ZADANIE 34 </w:t>
      </w:r>
    </w:p>
    <w:p w14:paraId="6AB8BC02" w14:textId="0B8697C5" w:rsidR="00581654" w:rsidRPr="00B2484D" w:rsidRDefault="00581654" w:rsidP="00581654">
      <w:pPr>
        <w:pStyle w:val="Default"/>
        <w:rPr>
          <w:rFonts w:ascii="Times New Roman" w:hAnsi="Times New Roman" w:cs="Times New Roman"/>
        </w:rPr>
      </w:pPr>
      <w:r w:rsidRPr="00B2484D">
        <w:rPr>
          <w:rFonts w:ascii="Times New Roman" w:hAnsi="Times New Roman" w:cs="Times New Roman"/>
        </w:rPr>
        <w:t xml:space="preserve">Czy Zamawiający dopuści zestaw noworodkowy z poniższym składem: </w:t>
      </w:r>
    </w:p>
    <w:p w14:paraId="4C117ABB" w14:textId="77777777" w:rsidR="00581654" w:rsidRPr="00B2484D" w:rsidRDefault="00581654" w:rsidP="00581654">
      <w:pPr>
        <w:pStyle w:val="Default"/>
        <w:rPr>
          <w:rFonts w:ascii="Times New Roman" w:hAnsi="Times New Roman" w:cs="Times New Roman"/>
        </w:rPr>
      </w:pPr>
      <w:r w:rsidRPr="00B2484D">
        <w:rPr>
          <w:rFonts w:ascii="Times New Roman" w:hAnsi="Times New Roman" w:cs="Times New Roman"/>
        </w:rPr>
        <w:t xml:space="preserve">4 serwety z miękkiej włókniny kompresowej min. 55 /m2 – 80 x 60cm </w:t>
      </w:r>
    </w:p>
    <w:p w14:paraId="559E4840" w14:textId="77777777" w:rsidR="00581654" w:rsidRPr="00B2484D" w:rsidRDefault="00581654" w:rsidP="00581654">
      <w:pPr>
        <w:pStyle w:val="Default"/>
        <w:rPr>
          <w:rFonts w:ascii="Times New Roman" w:hAnsi="Times New Roman" w:cs="Times New Roman"/>
        </w:rPr>
      </w:pPr>
      <w:r w:rsidRPr="00B2484D">
        <w:rPr>
          <w:rFonts w:ascii="Times New Roman" w:hAnsi="Times New Roman" w:cs="Times New Roman"/>
        </w:rPr>
        <w:t xml:space="preserve">1 podkład wysokochłonny z wkładem z pulpy celulozowej – 90 x 60cm </w:t>
      </w:r>
    </w:p>
    <w:p w14:paraId="5A090F54" w14:textId="5648A34F" w:rsidR="0093770D" w:rsidRPr="00B2484D" w:rsidRDefault="00581654" w:rsidP="00581654">
      <w:pPr>
        <w:autoSpaceDE w:val="0"/>
        <w:autoSpaceDN w:val="0"/>
        <w:adjustRightInd w:val="0"/>
        <w:rPr>
          <w:b/>
          <w:bCs/>
          <w:sz w:val="24"/>
          <w:szCs w:val="24"/>
        </w:rPr>
      </w:pPr>
      <w:r w:rsidRPr="00B2484D">
        <w:rPr>
          <w:sz w:val="24"/>
          <w:szCs w:val="24"/>
        </w:rPr>
        <w:t>1 czapeczka bawełnina dla noworodka</w:t>
      </w:r>
      <w:r w:rsidR="0093770D" w:rsidRPr="00B2484D">
        <w:rPr>
          <w:b/>
          <w:bCs/>
          <w:sz w:val="24"/>
          <w:szCs w:val="24"/>
        </w:rPr>
        <w:br/>
        <w:t>Stanowisko (wyjaśnienie) Zamawiającego:</w:t>
      </w:r>
      <w:r w:rsidR="00B2484D" w:rsidRPr="00B2484D">
        <w:rPr>
          <w:b/>
          <w:bCs/>
          <w:sz w:val="24"/>
          <w:szCs w:val="24"/>
        </w:rPr>
        <w:t xml:space="preserve"> </w:t>
      </w:r>
      <w:r w:rsidR="00B2484D" w:rsidRPr="00B2484D">
        <w:rPr>
          <w:sz w:val="24"/>
          <w:szCs w:val="24"/>
        </w:rPr>
        <w:t>zamawiający dopuszcza</w:t>
      </w:r>
    </w:p>
    <w:p w14:paraId="289DF7F6" w14:textId="77777777" w:rsidR="0093770D" w:rsidRPr="0083167C" w:rsidRDefault="0093770D" w:rsidP="0093770D">
      <w:pPr>
        <w:rPr>
          <w:b/>
          <w:bCs/>
          <w:sz w:val="24"/>
          <w:szCs w:val="24"/>
          <w:highlight w:val="yellow"/>
        </w:rPr>
      </w:pPr>
    </w:p>
    <w:p w14:paraId="29F5212B" w14:textId="77777777" w:rsidR="00581654" w:rsidRPr="004814F1" w:rsidRDefault="0093770D" w:rsidP="0093770D">
      <w:pPr>
        <w:autoSpaceDE w:val="0"/>
        <w:autoSpaceDN w:val="0"/>
        <w:adjustRightInd w:val="0"/>
        <w:rPr>
          <w:sz w:val="24"/>
          <w:szCs w:val="24"/>
        </w:rPr>
      </w:pPr>
      <w:r w:rsidRPr="004814F1">
        <w:rPr>
          <w:b/>
          <w:bCs/>
          <w:sz w:val="24"/>
          <w:szCs w:val="24"/>
        </w:rPr>
        <w:t xml:space="preserve">Pytanie nr </w:t>
      </w:r>
      <w:r w:rsidR="00BC3E4B" w:rsidRPr="004814F1">
        <w:rPr>
          <w:b/>
          <w:bCs/>
          <w:sz w:val="24"/>
          <w:szCs w:val="24"/>
        </w:rPr>
        <w:t>240</w:t>
      </w:r>
      <w:r w:rsidR="00581654" w:rsidRPr="004814F1">
        <w:rPr>
          <w:b/>
          <w:bCs/>
          <w:sz w:val="24"/>
          <w:szCs w:val="24"/>
        </w:rPr>
        <w:t xml:space="preserve"> </w:t>
      </w:r>
      <w:r w:rsidR="00BC3E4B" w:rsidRPr="004814F1">
        <w:rPr>
          <w:sz w:val="24"/>
          <w:szCs w:val="24"/>
        </w:rPr>
        <w:t>– dot.</w:t>
      </w:r>
      <w:r w:rsidR="00581654" w:rsidRPr="004814F1">
        <w:rPr>
          <w:sz w:val="24"/>
          <w:szCs w:val="24"/>
        </w:rPr>
        <w:t xml:space="preserve"> projektu umowy </w:t>
      </w:r>
    </w:p>
    <w:p w14:paraId="4F3E682A" w14:textId="78104572" w:rsidR="0093770D" w:rsidRPr="004814F1" w:rsidRDefault="00581654" w:rsidP="0093770D">
      <w:pPr>
        <w:autoSpaceDE w:val="0"/>
        <w:autoSpaceDN w:val="0"/>
        <w:adjustRightInd w:val="0"/>
        <w:rPr>
          <w:b/>
          <w:bCs/>
          <w:sz w:val="24"/>
          <w:szCs w:val="24"/>
        </w:rPr>
      </w:pPr>
      <w:r w:rsidRPr="004814F1">
        <w:rPr>
          <w:sz w:val="24"/>
          <w:szCs w:val="24"/>
        </w:rPr>
        <w:t>Prosimy Zamawiającego o określenie minimalnego, procentowego zużycia umowy</w:t>
      </w:r>
      <w:r w:rsidR="0093770D" w:rsidRPr="004814F1">
        <w:rPr>
          <w:b/>
          <w:bCs/>
          <w:sz w:val="24"/>
          <w:szCs w:val="24"/>
        </w:rPr>
        <w:br/>
        <w:t>Stanowisko (wyjaśnienie) Zamawiającego:</w:t>
      </w:r>
      <w:r w:rsidR="004814F1" w:rsidRPr="004814F1">
        <w:rPr>
          <w:b/>
          <w:bCs/>
          <w:sz w:val="24"/>
          <w:szCs w:val="24"/>
        </w:rPr>
        <w:t xml:space="preserve"> </w:t>
      </w:r>
      <w:r w:rsidR="004814F1" w:rsidRPr="004814F1">
        <w:rPr>
          <w:sz w:val="24"/>
          <w:szCs w:val="24"/>
        </w:rPr>
        <w:t>Zamawiający nie wskazuje mozliwości ograniczenia zamówienia, wiec nie jest zobligowany do określania minimalnej wartości umowy.</w:t>
      </w:r>
    </w:p>
    <w:p w14:paraId="373D4B01" w14:textId="77777777" w:rsidR="00BC3E4B" w:rsidRPr="00BA70C8" w:rsidRDefault="00BC3E4B" w:rsidP="00BC3E4B">
      <w:pPr>
        <w:rPr>
          <w:b/>
          <w:bCs/>
          <w:sz w:val="24"/>
          <w:szCs w:val="24"/>
        </w:rPr>
      </w:pPr>
    </w:p>
    <w:p w14:paraId="0DBD7FE0" w14:textId="3B79BB23" w:rsidR="00581654" w:rsidRPr="00BA70C8" w:rsidRDefault="00BC3E4B" w:rsidP="00581654">
      <w:pPr>
        <w:rPr>
          <w:sz w:val="24"/>
          <w:szCs w:val="24"/>
        </w:rPr>
      </w:pPr>
      <w:r w:rsidRPr="00BA70C8">
        <w:rPr>
          <w:b/>
          <w:bCs/>
          <w:sz w:val="24"/>
          <w:szCs w:val="24"/>
        </w:rPr>
        <w:t>Pytanie nr</w:t>
      </w:r>
      <w:r w:rsidR="00581654" w:rsidRPr="00BA70C8">
        <w:rPr>
          <w:b/>
          <w:bCs/>
          <w:sz w:val="24"/>
          <w:szCs w:val="24"/>
        </w:rPr>
        <w:t xml:space="preserve"> 241 </w:t>
      </w:r>
      <w:r w:rsidR="00581654" w:rsidRPr="00BA70C8">
        <w:rPr>
          <w:sz w:val="24"/>
          <w:szCs w:val="24"/>
        </w:rPr>
        <w:t>– dot. Pakietu 11</w:t>
      </w:r>
      <w:bookmarkStart w:id="1" w:name="_Hlk97538515"/>
      <w:r w:rsidR="00581654" w:rsidRPr="00BA70C8">
        <w:rPr>
          <w:sz w:val="24"/>
          <w:szCs w:val="24"/>
        </w:rPr>
        <w:t>, Poz. 1, 2, 3, 4, 5, 6</w:t>
      </w:r>
    </w:p>
    <w:p w14:paraId="39DF5F16" w14:textId="77777777" w:rsidR="00581654" w:rsidRPr="00BA70C8" w:rsidRDefault="00581654" w:rsidP="00581654">
      <w:pPr>
        <w:jc w:val="both"/>
        <w:rPr>
          <w:sz w:val="24"/>
          <w:szCs w:val="24"/>
        </w:rPr>
      </w:pPr>
      <w:bookmarkStart w:id="2" w:name="_Hlk97550369"/>
      <w:bookmarkEnd w:id="1"/>
      <w:r w:rsidRPr="00BA70C8">
        <w:rPr>
          <w:sz w:val="24"/>
          <w:szCs w:val="24"/>
        </w:rPr>
        <w:lastRenderedPageBreak/>
        <w:t>Czy Zamawiający wyrazi zgodę na zaoferowanie kompresów jałowych zgodnych z SWZ z gazy 15- nitkowej produkowanej na terenie Unii Europejskiej posiadającej certyfikat Better Cotton?</w:t>
      </w:r>
      <w:bookmarkEnd w:id="2"/>
    </w:p>
    <w:p w14:paraId="1B418DEC" w14:textId="40E46B56" w:rsidR="00BC3E4B" w:rsidRPr="00BA70C8" w:rsidRDefault="00BC3E4B" w:rsidP="00BC3E4B">
      <w:pPr>
        <w:autoSpaceDE w:val="0"/>
        <w:autoSpaceDN w:val="0"/>
        <w:adjustRightInd w:val="0"/>
        <w:rPr>
          <w:b/>
          <w:bCs/>
          <w:sz w:val="24"/>
          <w:szCs w:val="24"/>
        </w:rPr>
      </w:pPr>
      <w:r w:rsidRPr="00BA70C8">
        <w:rPr>
          <w:b/>
          <w:bCs/>
          <w:sz w:val="24"/>
          <w:szCs w:val="24"/>
        </w:rPr>
        <w:t>Stanowisko (wyjaśnienie) Zamawiającego:</w:t>
      </w:r>
      <w:r w:rsidR="00BA70C8" w:rsidRPr="00BA70C8">
        <w:rPr>
          <w:b/>
          <w:bCs/>
          <w:sz w:val="24"/>
          <w:szCs w:val="24"/>
        </w:rPr>
        <w:t xml:space="preserve"> </w:t>
      </w:r>
      <w:r w:rsidR="00BA70C8" w:rsidRPr="00BA70C8">
        <w:rPr>
          <w:bCs/>
          <w:sz w:val="24"/>
          <w:szCs w:val="24"/>
        </w:rPr>
        <w:t>zgodnie z SWZ</w:t>
      </w:r>
    </w:p>
    <w:p w14:paraId="2DDCEC24" w14:textId="77777777" w:rsidR="0093770D" w:rsidRPr="0083167C" w:rsidRDefault="0093770D" w:rsidP="0093770D">
      <w:pPr>
        <w:autoSpaceDE w:val="0"/>
        <w:autoSpaceDN w:val="0"/>
        <w:adjustRightInd w:val="0"/>
        <w:rPr>
          <w:b/>
          <w:bCs/>
          <w:sz w:val="24"/>
          <w:szCs w:val="24"/>
          <w:highlight w:val="yellow"/>
        </w:rPr>
      </w:pPr>
    </w:p>
    <w:p w14:paraId="259356A4" w14:textId="5B7C0CF2" w:rsidR="00581654" w:rsidRPr="00BA70C8" w:rsidRDefault="00BC3E4B" w:rsidP="00581654">
      <w:pPr>
        <w:rPr>
          <w:b/>
          <w:bCs/>
          <w:sz w:val="24"/>
          <w:szCs w:val="24"/>
          <w:u w:val="single"/>
        </w:rPr>
      </w:pPr>
      <w:r w:rsidRPr="00BA70C8">
        <w:rPr>
          <w:b/>
          <w:bCs/>
          <w:sz w:val="24"/>
          <w:szCs w:val="24"/>
        </w:rPr>
        <w:t>Pytanie nr</w:t>
      </w:r>
      <w:r w:rsidR="00581654" w:rsidRPr="00BA70C8">
        <w:rPr>
          <w:b/>
          <w:bCs/>
          <w:sz w:val="24"/>
          <w:szCs w:val="24"/>
        </w:rPr>
        <w:t xml:space="preserve"> 242 </w:t>
      </w:r>
      <w:r w:rsidR="00581654" w:rsidRPr="00BA70C8">
        <w:rPr>
          <w:sz w:val="24"/>
          <w:szCs w:val="24"/>
        </w:rPr>
        <w:t>– dot. Pakietu 29</w:t>
      </w:r>
    </w:p>
    <w:p w14:paraId="206F983D" w14:textId="77777777" w:rsidR="00581654" w:rsidRPr="00BA70C8" w:rsidRDefault="00581654" w:rsidP="00581654">
      <w:pPr>
        <w:jc w:val="both"/>
        <w:rPr>
          <w:sz w:val="24"/>
          <w:szCs w:val="24"/>
        </w:rPr>
      </w:pPr>
      <w:r w:rsidRPr="00BA70C8">
        <w:rPr>
          <w:sz w:val="24"/>
          <w:szCs w:val="24"/>
        </w:rPr>
        <w:t>Czy Zamawiający wyrazi zgodę na zaoferowanie zestawu do cesarskiego cięcia spełniającego wymagania OPZ, z następującymi różnicami:</w:t>
      </w:r>
    </w:p>
    <w:p w14:paraId="74301AA6" w14:textId="77777777" w:rsidR="00581654" w:rsidRPr="00BA70C8" w:rsidRDefault="00581654" w:rsidP="00581654">
      <w:pPr>
        <w:jc w:val="both"/>
        <w:rPr>
          <w:sz w:val="24"/>
          <w:szCs w:val="24"/>
        </w:rPr>
      </w:pPr>
      <w:r w:rsidRPr="00BA70C8">
        <w:rPr>
          <w:sz w:val="24"/>
          <w:szCs w:val="24"/>
          <w:u w:val="single"/>
        </w:rPr>
        <w:t>Składowa 1</w:t>
      </w:r>
      <w:r w:rsidRPr="00BA70C8">
        <w:rPr>
          <w:sz w:val="24"/>
          <w:szCs w:val="24"/>
        </w:rPr>
        <w:t>:  serweta chirurgiczna do cięcia cesarskiego ze zintegrowanymi nogawicami 280x250/225 cm posiadający otwór samoprzylepny w okolicach powłok brzusznych o wymiarach 23x37 cm wypełniony folią chirurgiczną. Wokół otworu torba do zbiórki płynów 75x95 cm z mocnej folii polietylenowej ze sztywnikiem i 2 zaworami do podłączenia drenu.</w:t>
      </w:r>
    </w:p>
    <w:p w14:paraId="747B3EDF" w14:textId="77777777" w:rsidR="00581654" w:rsidRPr="00BA70C8" w:rsidRDefault="00581654" w:rsidP="00581654">
      <w:pPr>
        <w:jc w:val="both"/>
        <w:rPr>
          <w:sz w:val="24"/>
          <w:szCs w:val="24"/>
        </w:rPr>
      </w:pPr>
      <w:r w:rsidRPr="00BA70C8">
        <w:rPr>
          <w:sz w:val="24"/>
          <w:szCs w:val="24"/>
        </w:rPr>
        <w:t>Serweta z laminatu dwuwarstwowego na całej powierzchni: włóknina polipropylenowa 40 g/ m2 i folia polietylenowa 25 µm. Odporność na penetrację płynów min. 240 cm H2O, odporność na wypychanie na sucho/ mokro min.: 120/150 kPa, odporność na rozciąganie na sucho/ mokro min: 120/ 123 N- na całej powierzchni serwety. Absorpcja min. 290%.</w:t>
      </w:r>
    </w:p>
    <w:p w14:paraId="3727F8DC" w14:textId="77777777" w:rsidR="00581654" w:rsidRPr="00BA70C8" w:rsidRDefault="00581654" w:rsidP="00581654">
      <w:pPr>
        <w:jc w:val="both"/>
        <w:rPr>
          <w:sz w:val="24"/>
          <w:szCs w:val="24"/>
        </w:rPr>
      </w:pPr>
      <w:r w:rsidRPr="00BA70C8">
        <w:rPr>
          <w:sz w:val="24"/>
          <w:szCs w:val="24"/>
          <w:u w:val="single"/>
        </w:rPr>
        <w:t>Składowa 2</w:t>
      </w:r>
      <w:r w:rsidRPr="00BA70C8">
        <w:rPr>
          <w:sz w:val="24"/>
          <w:szCs w:val="24"/>
        </w:rPr>
        <w:t>:  3x ręcznik chłonny 43x30 (+/- 3 cm)</w:t>
      </w:r>
    </w:p>
    <w:p w14:paraId="1382CF8A" w14:textId="77777777" w:rsidR="00581654" w:rsidRPr="00BA70C8" w:rsidRDefault="00581654" w:rsidP="00581654">
      <w:pPr>
        <w:jc w:val="both"/>
        <w:rPr>
          <w:sz w:val="24"/>
          <w:szCs w:val="24"/>
        </w:rPr>
      </w:pPr>
      <w:r w:rsidRPr="00BA70C8">
        <w:rPr>
          <w:sz w:val="24"/>
          <w:szCs w:val="24"/>
          <w:u w:val="single"/>
        </w:rPr>
        <w:t>Składowa 5</w:t>
      </w:r>
      <w:r w:rsidRPr="00BA70C8">
        <w:rPr>
          <w:sz w:val="24"/>
          <w:szCs w:val="24"/>
        </w:rPr>
        <w:t>:  serweta na stolik Mayo 80x145 cm, powierzchnia chłonna 64x145 cm</w:t>
      </w:r>
    </w:p>
    <w:p w14:paraId="1C609CC7" w14:textId="77777777" w:rsidR="00581654" w:rsidRPr="00BA70C8" w:rsidRDefault="00581654" w:rsidP="00581654">
      <w:pPr>
        <w:jc w:val="both"/>
        <w:rPr>
          <w:sz w:val="24"/>
          <w:szCs w:val="24"/>
        </w:rPr>
      </w:pPr>
      <w:r w:rsidRPr="00BA70C8">
        <w:rPr>
          <w:sz w:val="24"/>
          <w:szCs w:val="24"/>
          <w:u w:val="single"/>
        </w:rPr>
        <w:t>Składowa 8</w:t>
      </w:r>
      <w:r w:rsidRPr="00BA70C8">
        <w:rPr>
          <w:sz w:val="24"/>
          <w:szCs w:val="24"/>
        </w:rPr>
        <w:t>:  licznik igieł 20 miejsc o wym. 11x 5,5 cm czerwony</w:t>
      </w:r>
    </w:p>
    <w:p w14:paraId="416B483F" w14:textId="77777777" w:rsidR="00581654" w:rsidRPr="00BA70C8" w:rsidRDefault="00581654" w:rsidP="00581654">
      <w:pPr>
        <w:jc w:val="both"/>
        <w:rPr>
          <w:sz w:val="24"/>
          <w:szCs w:val="24"/>
        </w:rPr>
      </w:pPr>
      <w:r w:rsidRPr="00BA70C8">
        <w:rPr>
          <w:sz w:val="24"/>
          <w:szCs w:val="24"/>
          <w:u w:val="single"/>
        </w:rPr>
        <w:t>Składowa 9</w:t>
      </w:r>
      <w:r w:rsidRPr="00BA70C8">
        <w:rPr>
          <w:sz w:val="24"/>
          <w:szCs w:val="24"/>
        </w:rPr>
        <w:t>:  8x serweta gazowa laparotomijna 45x45 cm (gaza 20- nitkowa 6- warstwowa z RTG i tasiemką) kolor zielony, banderola a’4 szt</w:t>
      </w:r>
    </w:p>
    <w:p w14:paraId="2DDBC123" w14:textId="77777777" w:rsidR="00581654" w:rsidRPr="00BA70C8" w:rsidRDefault="00581654" w:rsidP="00581654">
      <w:pPr>
        <w:jc w:val="both"/>
        <w:rPr>
          <w:sz w:val="24"/>
          <w:szCs w:val="24"/>
        </w:rPr>
      </w:pPr>
      <w:r w:rsidRPr="00BA70C8">
        <w:rPr>
          <w:sz w:val="24"/>
          <w:szCs w:val="24"/>
          <w:u w:val="single"/>
        </w:rPr>
        <w:t>Składowa 13</w:t>
      </w:r>
      <w:r w:rsidRPr="00BA70C8">
        <w:rPr>
          <w:sz w:val="24"/>
          <w:szCs w:val="24"/>
        </w:rPr>
        <w:t>: opatrunek pooperacyjny włókninowy z warstwą chłonną 10x25 cm</w:t>
      </w:r>
    </w:p>
    <w:p w14:paraId="628D17E1" w14:textId="77777777" w:rsidR="00581654" w:rsidRPr="00BA70C8" w:rsidRDefault="00581654" w:rsidP="00581654">
      <w:pPr>
        <w:jc w:val="both"/>
        <w:rPr>
          <w:sz w:val="24"/>
          <w:szCs w:val="24"/>
        </w:rPr>
      </w:pPr>
      <w:r w:rsidRPr="00BA70C8">
        <w:rPr>
          <w:sz w:val="24"/>
          <w:szCs w:val="24"/>
          <w:u w:val="single"/>
        </w:rPr>
        <w:t>Składowa 14</w:t>
      </w:r>
      <w:r w:rsidRPr="00BA70C8">
        <w:rPr>
          <w:sz w:val="24"/>
          <w:szCs w:val="24"/>
        </w:rPr>
        <w:t>:  2x serweta dla noworodka z miękkiej chłonnej włókniny 75 x 90 cm</w:t>
      </w:r>
    </w:p>
    <w:p w14:paraId="59DA0D78" w14:textId="77777777" w:rsidR="00581654" w:rsidRPr="00BA70C8" w:rsidRDefault="00581654" w:rsidP="00581654">
      <w:pPr>
        <w:jc w:val="both"/>
        <w:rPr>
          <w:sz w:val="24"/>
          <w:szCs w:val="24"/>
        </w:rPr>
      </w:pPr>
      <w:r w:rsidRPr="00BA70C8">
        <w:rPr>
          <w:sz w:val="24"/>
          <w:szCs w:val="24"/>
          <w:u w:val="single"/>
        </w:rPr>
        <w:t>Składowa 16</w:t>
      </w:r>
      <w:r w:rsidRPr="00BA70C8">
        <w:rPr>
          <w:sz w:val="24"/>
          <w:szCs w:val="24"/>
        </w:rPr>
        <w:t>:  serweta na stolik instrumentariuszki 150x190 cm obszar chłonny 64x190 cm, gramatura min. 83 g/m2</w:t>
      </w:r>
    </w:p>
    <w:p w14:paraId="1D43A2AA" w14:textId="77777777" w:rsidR="00581654" w:rsidRPr="00BA70C8" w:rsidRDefault="00581654" w:rsidP="00581654">
      <w:pPr>
        <w:jc w:val="both"/>
        <w:rPr>
          <w:sz w:val="24"/>
          <w:szCs w:val="24"/>
        </w:rPr>
      </w:pPr>
      <w:r w:rsidRPr="00BA70C8">
        <w:rPr>
          <w:sz w:val="24"/>
          <w:szCs w:val="24"/>
        </w:rPr>
        <w:t>Serweta na stolik instrumentariuszki- odporność na wypychanie na sucho/ mokro min: 120/ 150 kPa. Absorpcja min. 230%</w:t>
      </w:r>
    </w:p>
    <w:p w14:paraId="46C42714" w14:textId="77777777" w:rsidR="00581654" w:rsidRPr="00BA70C8" w:rsidRDefault="00581654" w:rsidP="00581654">
      <w:pPr>
        <w:jc w:val="both"/>
        <w:rPr>
          <w:sz w:val="24"/>
          <w:szCs w:val="24"/>
        </w:rPr>
      </w:pPr>
      <w:r w:rsidRPr="00BA70C8">
        <w:rPr>
          <w:sz w:val="24"/>
          <w:szCs w:val="24"/>
        </w:rPr>
        <w:t>Materiał opatrunkowy umieszczony w papierowej torebce. Wszystkie składowe zestawu ułożone w kolejności pozwalającej na aseptyczną aplikację.</w:t>
      </w:r>
    </w:p>
    <w:p w14:paraId="6E1C0381" w14:textId="77777777" w:rsidR="00581654" w:rsidRPr="00BA70C8" w:rsidRDefault="00581654" w:rsidP="00581654">
      <w:pPr>
        <w:jc w:val="both"/>
        <w:rPr>
          <w:sz w:val="24"/>
          <w:szCs w:val="24"/>
        </w:rPr>
      </w:pPr>
      <w:r w:rsidRPr="00BA70C8">
        <w:rPr>
          <w:sz w:val="24"/>
          <w:szCs w:val="24"/>
        </w:rPr>
        <w:t>Komponenty zestawu podlegające normie PN EN 13796 spełniają tę normę.</w:t>
      </w:r>
    </w:p>
    <w:p w14:paraId="4B92BCAE" w14:textId="27C5001E" w:rsidR="00BC3E4B" w:rsidRPr="00BA70C8" w:rsidRDefault="00581654" w:rsidP="00581654">
      <w:pPr>
        <w:jc w:val="both"/>
        <w:rPr>
          <w:sz w:val="24"/>
          <w:szCs w:val="24"/>
        </w:rPr>
      </w:pPr>
      <w:r w:rsidRPr="00BA70C8">
        <w:rPr>
          <w:sz w:val="24"/>
          <w:szCs w:val="24"/>
        </w:rPr>
        <w:t>Sterylizacja tlenek etylenu.</w:t>
      </w:r>
    </w:p>
    <w:p w14:paraId="575D4749" w14:textId="36E4DB18" w:rsidR="00BC3E4B" w:rsidRPr="00BA70C8" w:rsidRDefault="00BC3E4B" w:rsidP="00BC3E4B">
      <w:pPr>
        <w:autoSpaceDE w:val="0"/>
        <w:autoSpaceDN w:val="0"/>
        <w:adjustRightInd w:val="0"/>
        <w:rPr>
          <w:b/>
          <w:bCs/>
          <w:sz w:val="24"/>
          <w:szCs w:val="24"/>
        </w:rPr>
      </w:pPr>
      <w:r w:rsidRPr="00BA70C8">
        <w:rPr>
          <w:b/>
          <w:bCs/>
          <w:sz w:val="24"/>
          <w:szCs w:val="24"/>
        </w:rPr>
        <w:t>Stanowisko (wyjaśnienie) Zamawiającego:</w:t>
      </w:r>
      <w:r w:rsidR="00BA70C8" w:rsidRPr="00BA70C8">
        <w:rPr>
          <w:b/>
          <w:bCs/>
          <w:sz w:val="24"/>
          <w:szCs w:val="24"/>
        </w:rPr>
        <w:t xml:space="preserve"> </w:t>
      </w:r>
      <w:r w:rsidR="00BA70C8" w:rsidRPr="00BA70C8">
        <w:rPr>
          <w:bCs/>
          <w:sz w:val="24"/>
          <w:szCs w:val="24"/>
        </w:rPr>
        <w:t xml:space="preserve">zgodnie z SWZ </w:t>
      </w:r>
    </w:p>
    <w:p w14:paraId="2AE919E2" w14:textId="77777777" w:rsidR="00BC3E4B" w:rsidRPr="00BA70C8" w:rsidRDefault="00BC3E4B" w:rsidP="0093770D">
      <w:pPr>
        <w:autoSpaceDE w:val="0"/>
        <w:autoSpaceDN w:val="0"/>
        <w:adjustRightInd w:val="0"/>
        <w:rPr>
          <w:b/>
          <w:bCs/>
          <w:sz w:val="24"/>
          <w:szCs w:val="24"/>
        </w:rPr>
      </w:pPr>
    </w:p>
    <w:p w14:paraId="34C58059" w14:textId="77777777" w:rsidR="00581654" w:rsidRPr="00BA70C8" w:rsidRDefault="00BC3E4B" w:rsidP="00581654">
      <w:pPr>
        <w:jc w:val="both"/>
        <w:rPr>
          <w:b/>
          <w:bCs/>
          <w:sz w:val="24"/>
          <w:szCs w:val="24"/>
        </w:rPr>
      </w:pPr>
      <w:r w:rsidRPr="00BA70C8">
        <w:rPr>
          <w:b/>
          <w:bCs/>
          <w:sz w:val="24"/>
          <w:szCs w:val="24"/>
        </w:rPr>
        <w:t>Pytanie nr</w:t>
      </w:r>
      <w:r w:rsidR="00581654" w:rsidRPr="00BA70C8">
        <w:rPr>
          <w:b/>
          <w:bCs/>
          <w:sz w:val="24"/>
          <w:szCs w:val="24"/>
        </w:rPr>
        <w:t xml:space="preserve"> 243</w:t>
      </w:r>
      <w:r w:rsidR="00581654" w:rsidRPr="00BA70C8">
        <w:rPr>
          <w:sz w:val="24"/>
          <w:szCs w:val="24"/>
        </w:rPr>
        <w:t xml:space="preserve"> – dot.</w:t>
      </w:r>
      <w:r w:rsidR="00581654" w:rsidRPr="00BA70C8">
        <w:rPr>
          <w:b/>
          <w:bCs/>
          <w:sz w:val="24"/>
          <w:szCs w:val="24"/>
        </w:rPr>
        <w:t xml:space="preserve"> Pakiet 16 </w:t>
      </w:r>
    </w:p>
    <w:p w14:paraId="17D9B56B" w14:textId="77777777" w:rsidR="00581654" w:rsidRPr="00BA70C8" w:rsidRDefault="00581654" w:rsidP="00BA70C8">
      <w:pPr>
        <w:jc w:val="both"/>
        <w:rPr>
          <w:sz w:val="24"/>
          <w:szCs w:val="24"/>
        </w:rPr>
      </w:pPr>
      <w:r w:rsidRPr="00BA70C8">
        <w:rPr>
          <w:rFonts w:eastAsia="Calibri"/>
          <w:sz w:val="24"/>
          <w:szCs w:val="24"/>
        </w:rPr>
        <w:t xml:space="preserve">Prosimy Zamawiającego o dopuszczenie sterylnego opatrunku do mocowania kaniul 6x8 cm wykonany z miękkiej włókniny z opatrunkiem chłonnym w miejscu wkłucia oraz z dodatkową </w:t>
      </w:r>
      <w:bookmarkStart w:id="3" w:name="_Int_Jcb5OsWr"/>
      <w:r w:rsidRPr="00BA70C8">
        <w:rPr>
          <w:rFonts w:eastAsia="Calibri"/>
          <w:sz w:val="24"/>
          <w:szCs w:val="24"/>
        </w:rPr>
        <w:t>podkładką  pod</w:t>
      </w:r>
      <w:bookmarkEnd w:id="3"/>
      <w:r w:rsidRPr="00BA70C8">
        <w:rPr>
          <w:rFonts w:eastAsia="Calibri"/>
          <w:sz w:val="24"/>
          <w:szCs w:val="24"/>
        </w:rPr>
        <w:t xml:space="preserve"> skrzydełka kaniuli. Trójstopniowy sposób aplikacji zapewniający dobre przyleganie do skóry i stabilne mocowanie kaniuli. Warstwa przylepna pokryta hypoalergicznym klejem akrylowym. Opakowanie jednostkowe z papieru  silikowanego zawiera instrukcje </w:t>
      </w:r>
      <w:bookmarkStart w:id="4" w:name="_Int_R4V7NSzb"/>
      <w:r w:rsidRPr="00BA70C8">
        <w:rPr>
          <w:rFonts w:eastAsia="Calibri"/>
          <w:sz w:val="24"/>
          <w:szCs w:val="24"/>
        </w:rPr>
        <w:t>zakładania .Opakowanie</w:t>
      </w:r>
      <w:bookmarkEnd w:id="4"/>
      <w:r w:rsidRPr="00BA70C8">
        <w:rPr>
          <w:rFonts w:eastAsia="Calibri"/>
          <w:sz w:val="24"/>
          <w:szCs w:val="24"/>
        </w:rPr>
        <w:t xml:space="preserve"> zbiorcze karton 100 szt.</w:t>
      </w:r>
    </w:p>
    <w:p w14:paraId="4AC7CECD" w14:textId="77777777" w:rsidR="00BA70C8" w:rsidRPr="00BA70C8" w:rsidRDefault="00BC3E4B" w:rsidP="00BA70C8">
      <w:pPr>
        <w:autoSpaceDE w:val="0"/>
        <w:autoSpaceDN w:val="0"/>
        <w:adjustRightInd w:val="0"/>
        <w:rPr>
          <w:b/>
          <w:bCs/>
          <w:sz w:val="24"/>
          <w:szCs w:val="24"/>
        </w:rPr>
      </w:pPr>
      <w:r w:rsidRPr="00BA70C8">
        <w:rPr>
          <w:b/>
          <w:bCs/>
          <w:sz w:val="24"/>
          <w:szCs w:val="24"/>
        </w:rPr>
        <w:t>Stanowisko (wyjaśnienie) Zamawiającego:</w:t>
      </w:r>
      <w:r w:rsidR="00BA70C8" w:rsidRPr="00BA70C8">
        <w:rPr>
          <w:b/>
          <w:bCs/>
          <w:sz w:val="24"/>
          <w:szCs w:val="24"/>
        </w:rPr>
        <w:t xml:space="preserve"> </w:t>
      </w:r>
      <w:r w:rsidR="00BA70C8" w:rsidRPr="00BA70C8">
        <w:rPr>
          <w:sz w:val="24"/>
          <w:szCs w:val="24"/>
        </w:rPr>
        <w:t>Zamawiający wyraża zgodę, ale oczekuje wyceny wskazanej ilości sztuk (nie opakowań)</w:t>
      </w:r>
    </w:p>
    <w:p w14:paraId="40E3F592" w14:textId="6E557E6A" w:rsidR="00BC3E4B" w:rsidRPr="00BA70C8" w:rsidRDefault="00BC3E4B" w:rsidP="00BC3E4B">
      <w:pPr>
        <w:autoSpaceDE w:val="0"/>
        <w:autoSpaceDN w:val="0"/>
        <w:adjustRightInd w:val="0"/>
        <w:rPr>
          <w:b/>
          <w:bCs/>
          <w:sz w:val="24"/>
          <w:szCs w:val="24"/>
        </w:rPr>
      </w:pPr>
    </w:p>
    <w:p w14:paraId="4FC1B27A" w14:textId="77777777" w:rsidR="00B37BF0" w:rsidRPr="00BA70C8" w:rsidRDefault="00BC3E4B" w:rsidP="00B37BF0">
      <w:pPr>
        <w:jc w:val="both"/>
        <w:rPr>
          <w:b/>
          <w:bCs/>
          <w:sz w:val="24"/>
          <w:szCs w:val="24"/>
        </w:rPr>
      </w:pPr>
      <w:r w:rsidRPr="00BA70C8">
        <w:rPr>
          <w:b/>
          <w:bCs/>
          <w:sz w:val="24"/>
          <w:szCs w:val="24"/>
        </w:rPr>
        <w:t>Pytanie nr</w:t>
      </w:r>
      <w:r w:rsidR="00581654" w:rsidRPr="00BA70C8">
        <w:rPr>
          <w:b/>
          <w:bCs/>
          <w:sz w:val="24"/>
          <w:szCs w:val="24"/>
        </w:rPr>
        <w:t xml:space="preserve"> 244 </w:t>
      </w:r>
      <w:r w:rsidR="00581654" w:rsidRPr="00BA70C8">
        <w:rPr>
          <w:sz w:val="24"/>
          <w:szCs w:val="24"/>
        </w:rPr>
        <w:t>– dot.</w:t>
      </w:r>
      <w:r w:rsidR="00581654" w:rsidRPr="00BA70C8">
        <w:rPr>
          <w:b/>
          <w:bCs/>
          <w:sz w:val="24"/>
          <w:szCs w:val="24"/>
        </w:rPr>
        <w:t xml:space="preserve"> </w:t>
      </w:r>
      <w:r w:rsidR="00B37BF0" w:rsidRPr="00BA70C8">
        <w:rPr>
          <w:sz w:val="24"/>
          <w:szCs w:val="24"/>
        </w:rPr>
        <w:t>Pakiet 17 poz. 1 -2</w:t>
      </w:r>
      <w:r w:rsidR="00B37BF0" w:rsidRPr="00BA70C8">
        <w:rPr>
          <w:b/>
          <w:bCs/>
          <w:sz w:val="24"/>
          <w:szCs w:val="24"/>
        </w:rPr>
        <w:t xml:space="preserve"> </w:t>
      </w:r>
    </w:p>
    <w:p w14:paraId="54E8DAD8" w14:textId="77777777" w:rsidR="00B37BF0" w:rsidRPr="00BA70C8" w:rsidRDefault="00B37BF0" w:rsidP="00B37BF0">
      <w:pPr>
        <w:jc w:val="both"/>
        <w:rPr>
          <w:sz w:val="24"/>
          <w:szCs w:val="24"/>
        </w:rPr>
      </w:pPr>
      <w:r w:rsidRPr="00BA70C8">
        <w:rPr>
          <w:sz w:val="24"/>
          <w:szCs w:val="24"/>
        </w:rPr>
        <w:t xml:space="preserve">Prosimy Zamawiającego o dopuszczenie przylepca na rolce. Pozostałe zgodnie z SWZ.  </w:t>
      </w:r>
    </w:p>
    <w:p w14:paraId="15D42A22" w14:textId="78A3E49E" w:rsidR="00BC3E4B" w:rsidRPr="00BA70C8" w:rsidRDefault="00BC3E4B" w:rsidP="00BC3E4B">
      <w:pPr>
        <w:autoSpaceDE w:val="0"/>
        <w:autoSpaceDN w:val="0"/>
        <w:adjustRightInd w:val="0"/>
        <w:rPr>
          <w:b/>
          <w:bCs/>
          <w:sz w:val="24"/>
          <w:szCs w:val="24"/>
        </w:rPr>
      </w:pPr>
      <w:r w:rsidRPr="00BA70C8">
        <w:rPr>
          <w:b/>
          <w:bCs/>
          <w:sz w:val="24"/>
          <w:szCs w:val="24"/>
        </w:rPr>
        <w:t>Stanowisko (wyjaśnienie) Zamawiającego:</w:t>
      </w:r>
      <w:r w:rsidR="00BA70C8" w:rsidRPr="00BA70C8">
        <w:rPr>
          <w:b/>
          <w:bCs/>
          <w:sz w:val="24"/>
          <w:szCs w:val="24"/>
        </w:rPr>
        <w:t xml:space="preserve"> </w:t>
      </w:r>
      <w:r w:rsidR="00BA70C8" w:rsidRPr="00BA70C8">
        <w:rPr>
          <w:sz w:val="24"/>
          <w:szCs w:val="24"/>
        </w:rPr>
        <w:t>Zamawiający wyraża zgodę</w:t>
      </w:r>
    </w:p>
    <w:p w14:paraId="27FF7B84" w14:textId="77777777" w:rsidR="00BC3E4B" w:rsidRPr="00BA70C8" w:rsidRDefault="00BC3E4B" w:rsidP="0093770D">
      <w:pPr>
        <w:autoSpaceDE w:val="0"/>
        <w:autoSpaceDN w:val="0"/>
        <w:adjustRightInd w:val="0"/>
        <w:rPr>
          <w:b/>
          <w:bCs/>
          <w:sz w:val="24"/>
          <w:szCs w:val="24"/>
        </w:rPr>
      </w:pPr>
    </w:p>
    <w:p w14:paraId="58386734" w14:textId="77777777" w:rsidR="00B37BF0" w:rsidRPr="00BA70C8" w:rsidRDefault="00BC3E4B" w:rsidP="00B37BF0">
      <w:pPr>
        <w:jc w:val="both"/>
        <w:rPr>
          <w:b/>
          <w:bCs/>
          <w:sz w:val="24"/>
          <w:szCs w:val="24"/>
        </w:rPr>
      </w:pPr>
      <w:r w:rsidRPr="00BA70C8">
        <w:rPr>
          <w:b/>
          <w:bCs/>
          <w:sz w:val="24"/>
          <w:szCs w:val="24"/>
        </w:rPr>
        <w:t>Pytanie nr</w:t>
      </w:r>
      <w:r w:rsidR="00581654" w:rsidRPr="00BA70C8">
        <w:rPr>
          <w:b/>
          <w:bCs/>
          <w:sz w:val="24"/>
          <w:szCs w:val="24"/>
        </w:rPr>
        <w:t xml:space="preserve"> 245 </w:t>
      </w:r>
      <w:r w:rsidR="00581654" w:rsidRPr="00BA70C8">
        <w:rPr>
          <w:sz w:val="24"/>
          <w:szCs w:val="24"/>
        </w:rPr>
        <w:t xml:space="preserve">– dot. </w:t>
      </w:r>
      <w:r w:rsidR="00B37BF0" w:rsidRPr="00BA70C8">
        <w:rPr>
          <w:sz w:val="24"/>
          <w:szCs w:val="24"/>
        </w:rPr>
        <w:t>Pakiet 35</w:t>
      </w:r>
      <w:r w:rsidR="00B37BF0" w:rsidRPr="00BA70C8">
        <w:rPr>
          <w:b/>
          <w:bCs/>
          <w:sz w:val="24"/>
          <w:szCs w:val="24"/>
        </w:rPr>
        <w:t xml:space="preserve"> </w:t>
      </w:r>
    </w:p>
    <w:p w14:paraId="0E4F2D84" w14:textId="76128759" w:rsidR="00BC3E4B" w:rsidRPr="00BA70C8" w:rsidRDefault="00B37BF0" w:rsidP="00B37BF0">
      <w:pPr>
        <w:jc w:val="both"/>
        <w:rPr>
          <w:sz w:val="24"/>
          <w:szCs w:val="24"/>
        </w:rPr>
      </w:pPr>
      <w:r w:rsidRPr="00BA70C8">
        <w:rPr>
          <w:sz w:val="24"/>
          <w:szCs w:val="24"/>
        </w:rPr>
        <w:t>Prosimy Zamawiającego o dopuszczenie opatrunku pakowanego po 6 pasków (szt.) z odpowiednim przeliczeniem ilości.</w:t>
      </w:r>
    </w:p>
    <w:p w14:paraId="78CCA696" w14:textId="77777777" w:rsidR="00BA70C8" w:rsidRPr="00BA70C8" w:rsidRDefault="00BC3E4B" w:rsidP="00BA70C8">
      <w:pPr>
        <w:autoSpaceDE w:val="0"/>
        <w:autoSpaceDN w:val="0"/>
        <w:adjustRightInd w:val="0"/>
        <w:rPr>
          <w:sz w:val="24"/>
          <w:szCs w:val="24"/>
        </w:rPr>
      </w:pPr>
      <w:r w:rsidRPr="00BA70C8">
        <w:rPr>
          <w:b/>
          <w:bCs/>
          <w:sz w:val="24"/>
          <w:szCs w:val="24"/>
        </w:rPr>
        <w:t>Stanowisko (wyjaśnienie) Zamawiającego:</w:t>
      </w:r>
      <w:r w:rsidR="00BA70C8" w:rsidRPr="00BA70C8">
        <w:rPr>
          <w:b/>
          <w:bCs/>
          <w:sz w:val="24"/>
          <w:szCs w:val="24"/>
        </w:rPr>
        <w:t xml:space="preserve"> </w:t>
      </w:r>
      <w:r w:rsidR="00BA70C8" w:rsidRPr="00BA70C8">
        <w:rPr>
          <w:sz w:val="24"/>
          <w:szCs w:val="24"/>
        </w:rPr>
        <w:t>zgodnie z SWZ</w:t>
      </w:r>
    </w:p>
    <w:p w14:paraId="306ADA8D" w14:textId="77777777" w:rsidR="00BC3E4B" w:rsidRPr="00BA70C8" w:rsidRDefault="00BC3E4B" w:rsidP="0093770D">
      <w:pPr>
        <w:autoSpaceDE w:val="0"/>
        <w:autoSpaceDN w:val="0"/>
        <w:adjustRightInd w:val="0"/>
        <w:rPr>
          <w:b/>
          <w:bCs/>
          <w:sz w:val="24"/>
          <w:szCs w:val="24"/>
        </w:rPr>
      </w:pPr>
    </w:p>
    <w:p w14:paraId="521BBD82" w14:textId="77777777" w:rsidR="00B37BF0" w:rsidRPr="00BA70C8" w:rsidRDefault="00BC3E4B" w:rsidP="00B37BF0">
      <w:pPr>
        <w:jc w:val="both"/>
        <w:rPr>
          <w:b/>
          <w:bCs/>
          <w:sz w:val="24"/>
          <w:szCs w:val="24"/>
        </w:rPr>
      </w:pPr>
      <w:r w:rsidRPr="00BA70C8">
        <w:rPr>
          <w:b/>
          <w:bCs/>
          <w:sz w:val="24"/>
          <w:szCs w:val="24"/>
        </w:rPr>
        <w:t>Pytanie nr</w:t>
      </w:r>
      <w:r w:rsidR="00581654" w:rsidRPr="00BA70C8">
        <w:rPr>
          <w:b/>
          <w:bCs/>
          <w:sz w:val="24"/>
          <w:szCs w:val="24"/>
        </w:rPr>
        <w:t xml:space="preserve"> 246 </w:t>
      </w:r>
      <w:r w:rsidR="00581654" w:rsidRPr="00BA70C8">
        <w:rPr>
          <w:sz w:val="24"/>
          <w:szCs w:val="24"/>
        </w:rPr>
        <w:t>– dot.</w:t>
      </w:r>
      <w:r w:rsidR="00581654" w:rsidRPr="00BA70C8">
        <w:rPr>
          <w:b/>
          <w:bCs/>
          <w:sz w:val="24"/>
          <w:szCs w:val="24"/>
        </w:rPr>
        <w:t xml:space="preserve"> </w:t>
      </w:r>
      <w:r w:rsidR="00B37BF0" w:rsidRPr="00BA70C8">
        <w:rPr>
          <w:sz w:val="24"/>
          <w:szCs w:val="24"/>
        </w:rPr>
        <w:t>Pakiet 18</w:t>
      </w:r>
    </w:p>
    <w:p w14:paraId="7BDE94F9" w14:textId="2B1E7551" w:rsidR="00BC3E4B" w:rsidRPr="00BA70C8" w:rsidRDefault="00B37BF0" w:rsidP="00B37BF0">
      <w:pPr>
        <w:jc w:val="both"/>
        <w:rPr>
          <w:sz w:val="24"/>
          <w:szCs w:val="24"/>
        </w:rPr>
      </w:pPr>
      <w:r w:rsidRPr="00BA70C8">
        <w:rPr>
          <w:sz w:val="24"/>
          <w:szCs w:val="24"/>
        </w:rPr>
        <w:t>Prosimy zamawiającego o dopuszczenie jednorazowego opatrunku mocującego nosowo-żołądkowego przeznaczonego do zabezpieczania wszystkich rodzajów cewników do karmienia i odsysania. Opatrunek posiada dwie strefy przylepne (jedną mocuje się do nosa, a drugą do rurki) oraz specjalne okrągłe wycięcie dla umieszczenia cewnika/drenu co ułatwia zakładanie i eliminuje marszczenie. Wymiary 4,4cmx7,6cm, kolor cielisty, wykonany z włókniny i zabezpieczony folią poliuretanową. Pakowany indywidualnie, karton zbiorczy max. 50 sztuk. Wyrób medyczny klasy Is, sterylny, nie zawiera lateksu.</w:t>
      </w:r>
    </w:p>
    <w:p w14:paraId="2505FE55" w14:textId="375B7959" w:rsidR="00BC3E4B" w:rsidRPr="00BA70C8" w:rsidRDefault="00BC3E4B" w:rsidP="00BC3E4B">
      <w:pPr>
        <w:autoSpaceDE w:val="0"/>
        <w:autoSpaceDN w:val="0"/>
        <w:adjustRightInd w:val="0"/>
        <w:rPr>
          <w:b/>
          <w:bCs/>
          <w:sz w:val="24"/>
          <w:szCs w:val="24"/>
        </w:rPr>
      </w:pPr>
      <w:r w:rsidRPr="00BA70C8">
        <w:rPr>
          <w:b/>
          <w:bCs/>
          <w:sz w:val="24"/>
          <w:szCs w:val="24"/>
        </w:rPr>
        <w:t>Stanowisko (wyjaśnienie) Zamawiającego:</w:t>
      </w:r>
      <w:r w:rsidR="00BA70C8" w:rsidRPr="00BA70C8">
        <w:rPr>
          <w:b/>
          <w:bCs/>
          <w:sz w:val="24"/>
          <w:szCs w:val="24"/>
        </w:rPr>
        <w:t xml:space="preserve"> </w:t>
      </w:r>
      <w:r w:rsidR="00BA70C8" w:rsidRPr="00BA70C8">
        <w:rPr>
          <w:sz w:val="24"/>
          <w:szCs w:val="24"/>
        </w:rPr>
        <w:t>Zamawiający wyraża zgodę, ale oczekuje wyceny wskazanej ilości sztuk (nie opakowań)</w:t>
      </w:r>
    </w:p>
    <w:p w14:paraId="4615188C" w14:textId="77777777" w:rsidR="000A176E" w:rsidRPr="00BA70C8" w:rsidRDefault="000A176E" w:rsidP="00B92F8A">
      <w:pPr>
        <w:pStyle w:val="Tekstpodstawowy"/>
        <w:spacing w:before="120" w:after="480"/>
        <w:ind w:left="3119" w:firstLine="425"/>
        <w:jc w:val="center"/>
        <w:rPr>
          <w:sz w:val="24"/>
          <w:szCs w:val="24"/>
        </w:rPr>
      </w:pPr>
    </w:p>
    <w:p w14:paraId="315F8658" w14:textId="77777777" w:rsidR="00CF139D" w:rsidRDefault="00CF139D" w:rsidP="00CF139D">
      <w:pPr>
        <w:spacing w:line="360" w:lineRule="auto"/>
        <w:ind w:left="3117" w:firstLine="423"/>
        <w:jc w:val="center"/>
        <w:rPr>
          <w:i/>
          <w:sz w:val="22"/>
          <w:szCs w:val="22"/>
        </w:rPr>
      </w:pPr>
      <w:r>
        <w:rPr>
          <w:i/>
          <w:sz w:val="22"/>
          <w:szCs w:val="22"/>
        </w:rPr>
        <w:t>Zamawiający</w:t>
      </w:r>
    </w:p>
    <w:p w14:paraId="38B19C63" w14:textId="77777777" w:rsidR="00CF139D" w:rsidRDefault="00CF139D" w:rsidP="00CF139D">
      <w:pPr>
        <w:ind w:firstLine="425"/>
        <w:jc w:val="center"/>
        <w:rPr>
          <w:sz w:val="22"/>
          <w:szCs w:val="22"/>
        </w:rPr>
      </w:pPr>
      <w:r>
        <w:rPr>
          <w:sz w:val="22"/>
          <w:szCs w:val="22"/>
        </w:rPr>
        <w:t xml:space="preserve">                                                            /-/ Dyrektor Szpitala Wojewódzkiego </w:t>
      </w:r>
    </w:p>
    <w:p w14:paraId="10C94135" w14:textId="77777777" w:rsidR="00CF139D" w:rsidRDefault="00CF139D" w:rsidP="00CF139D">
      <w:pPr>
        <w:ind w:firstLine="425"/>
        <w:jc w:val="center"/>
        <w:rPr>
          <w:sz w:val="22"/>
          <w:szCs w:val="22"/>
        </w:rPr>
      </w:pPr>
      <w:r>
        <w:rPr>
          <w:sz w:val="22"/>
          <w:szCs w:val="22"/>
        </w:rPr>
        <w:t xml:space="preserve">                                                          w Poznaniu</w:t>
      </w:r>
    </w:p>
    <w:p w14:paraId="13D74D6C" w14:textId="77777777" w:rsidR="00CF139D" w:rsidRDefault="00CF139D" w:rsidP="00CF139D">
      <w:pPr>
        <w:ind w:firstLine="425"/>
        <w:jc w:val="center"/>
        <w:rPr>
          <w:sz w:val="22"/>
          <w:szCs w:val="22"/>
        </w:rPr>
      </w:pPr>
      <w:r>
        <w:rPr>
          <w:sz w:val="22"/>
          <w:szCs w:val="22"/>
        </w:rPr>
        <w:t xml:space="preserve">                                                             Piotr Nowicki</w:t>
      </w:r>
    </w:p>
    <w:p w14:paraId="45C1E06E" w14:textId="77777777" w:rsidR="00CF139D" w:rsidRDefault="00CF139D" w:rsidP="00CF139D">
      <w:pPr>
        <w:ind w:firstLine="425"/>
        <w:jc w:val="center"/>
        <w:rPr>
          <w:sz w:val="22"/>
          <w:szCs w:val="22"/>
        </w:rPr>
      </w:pPr>
    </w:p>
    <w:p w14:paraId="7CE30D5F" w14:textId="1BD670B6" w:rsidR="006D4AB3" w:rsidRPr="00086608" w:rsidRDefault="006D4AB3" w:rsidP="00D8461B">
      <w:pPr>
        <w:spacing w:before="120" w:after="120" w:line="360" w:lineRule="auto"/>
        <w:ind w:left="567"/>
        <w:jc w:val="right"/>
        <w:rPr>
          <w:sz w:val="24"/>
          <w:szCs w:val="24"/>
        </w:rPr>
      </w:pPr>
    </w:p>
    <w:sectPr w:rsidR="006D4AB3" w:rsidRPr="00086608" w:rsidSect="00D9398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F841" w14:textId="77777777" w:rsidR="00D93985" w:rsidRDefault="00D93985">
      <w:r>
        <w:separator/>
      </w:r>
    </w:p>
  </w:endnote>
  <w:endnote w:type="continuationSeparator" w:id="0">
    <w:p w14:paraId="55F452A7" w14:textId="77777777" w:rsidR="00D93985" w:rsidRDefault="00D9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740E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AE2F8A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967A6" w14:textId="389B0617" w:rsidR="006D4AB3" w:rsidRDefault="001A7A7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B2BA8CC" wp14:editId="23A2D390">
              <wp:simplePos x="0" y="0"/>
              <wp:positionH relativeFrom="column">
                <wp:posOffset>-48895</wp:posOffset>
              </wp:positionH>
              <wp:positionV relativeFrom="paragraph">
                <wp:posOffset>111125</wp:posOffset>
              </wp:positionV>
              <wp:extent cx="5829300" cy="0"/>
              <wp:effectExtent l="0" t="0" r="0" b="0"/>
              <wp:wrapNone/>
              <wp:docPr id="200913878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2216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B5A0A9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79428" w14:textId="77777777" w:rsidR="006D4AB3" w:rsidRDefault="006D4AB3">
    <w:pPr>
      <w:pStyle w:val="Stopka"/>
      <w:pBdr>
        <w:bottom w:val="single" w:sz="6" w:space="0" w:color="auto"/>
      </w:pBdr>
      <w:tabs>
        <w:tab w:val="clear" w:pos="4536"/>
        <w:tab w:val="left" w:pos="6237"/>
      </w:tabs>
    </w:pPr>
  </w:p>
  <w:p w14:paraId="681B694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EA25261" w14:textId="77777777" w:rsidR="006D4AB3" w:rsidRDefault="006D4AB3">
    <w:pPr>
      <w:pStyle w:val="Stopka"/>
      <w:tabs>
        <w:tab w:val="clear" w:pos="4536"/>
        <w:tab w:val="left" w:pos="6237"/>
      </w:tabs>
    </w:pPr>
  </w:p>
  <w:p w14:paraId="343F5D0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771D2" w14:textId="77777777" w:rsidR="00D93985" w:rsidRDefault="00D93985">
      <w:r>
        <w:separator/>
      </w:r>
    </w:p>
  </w:footnote>
  <w:footnote w:type="continuationSeparator" w:id="0">
    <w:p w14:paraId="09837FDE" w14:textId="77777777" w:rsidR="00D93985" w:rsidRDefault="00D939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41421" w14:textId="77777777" w:rsidR="000E2877" w:rsidRDefault="000E28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FFA1C" w14:textId="77777777" w:rsidR="000E2877" w:rsidRDefault="000E287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49AA2" w14:textId="77777777" w:rsidR="000E2877" w:rsidRDefault="000E28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96C35"/>
    <w:multiLevelType w:val="hybridMultilevel"/>
    <w:tmpl w:val="E79497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20439DF"/>
    <w:multiLevelType w:val="hybridMultilevel"/>
    <w:tmpl w:val="39140EB0"/>
    <w:lvl w:ilvl="0" w:tplc="BDE0E9A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2573603C"/>
    <w:multiLevelType w:val="hybridMultilevel"/>
    <w:tmpl w:val="68421ECC"/>
    <w:lvl w:ilvl="0" w:tplc="B87CE908">
      <w:start w:val="1"/>
      <w:numFmt w:val="decimal"/>
      <w:lvlText w:val="%1."/>
      <w:lvlJc w:val="left"/>
      <w:pPr>
        <w:ind w:left="643" w:hanging="360"/>
      </w:pPr>
      <w:rPr>
        <w:rFonts w:hint="default"/>
        <w:b/>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4" w15:restartNumberingAfterBreak="0">
    <w:nsid w:val="2C4917BE"/>
    <w:multiLevelType w:val="hybridMultilevel"/>
    <w:tmpl w:val="FD3EF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E8F6866"/>
    <w:multiLevelType w:val="hybridMultilevel"/>
    <w:tmpl w:val="7272EF80"/>
    <w:lvl w:ilvl="0" w:tplc="7222E1F8">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83864683">
    <w:abstractNumId w:val="8"/>
  </w:num>
  <w:num w:numId="2" w16cid:durableId="1521509984">
    <w:abstractNumId w:val="11"/>
  </w:num>
  <w:num w:numId="3" w16cid:durableId="1265916468">
    <w:abstractNumId w:val="7"/>
  </w:num>
  <w:num w:numId="4" w16cid:durableId="1142193044">
    <w:abstractNumId w:val="10"/>
  </w:num>
  <w:num w:numId="5" w16cid:durableId="541867439">
    <w:abstractNumId w:val="1"/>
  </w:num>
  <w:num w:numId="6" w16cid:durableId="589433312">
    <w:abstractNumId w:val="6"/>
  </w:num>
  <w:num w:numId="7" w16cid:durableId="118961883">
    <w:abstractNumId w:val="9"/>
  </w:num>
  <w:num w:numId="8" w16cid:durableId="646476995">
    <w:abstractNumId w:val="5"/>
  </w:num>
  <w:num w:numId="9" w16cid:durableId="220291217">
    <w:abstractNumId w:val="3"/>
  </w:num>
  <w:num w:numId="10" w16cid:durableId="1364403106">
    <w:abstractNumId w:val="2"/>
  </w:num>
  <w:num w:numId="11" w16cid:durableId="997685071">
    <w:abstractNumId w:val="0"/>
  </w:num>
  <w:num w:numId="12" w16cid:durableId="17264917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985"/>
    <w:rsid w:val="0002301C"/>
    <w:rsid w:val="00031374"/>
    <w:rsid w:val="00086608"/>
    <w:rsid w:val="000A1097"/>
    <w:rsid w:val="000A176E"/>
    <w:rsid w:val="000C0302"/>
    <w:rsid w:val="000C7A2B"/>
    <w:rsid w:val="000D5C91"/>
    <w:rsid w:val="000E2877"/>
    <w:rsid w:val="000E2A8F"/>
    <w:rsid w:val="0012774F"/>
    <w:rsid w:val="001333CF"/>
    <w:rsid w:val="00144B7A"/>
    <w:rsid w:val="00175ECD"/>
    <w:rsid w:val="00180C6E"/>
    <w:rsid w:val="001A7A75"/>
    <w:rsid w:val="001C2275"/>
    <w:rsid w:val="001C3ABE"/>
    <w:rsid w:val="001D029B"/>
    <w:rsid w:val="001F0C81"/>
    <w:rsid w:val="0028656D"/>
    <w:rsid w:val="0029606A"/>
    <w:rsid w:val="002C7106"/>
    <w:rsid w:val="00387123"/>
    <w:rsid w:val="003E3705"/>
    <w:rsid w:val="003F5C7E"/>
    <w:rsid w:val="00411229"/>
    <w:rsid w:val="004814F1"/>
    <w:rsid w:val="004848F3"/>
    <w:rsid w:val="00495521"/>
    <w:rsid w:val="004A75F2"/>
    <w:rsid w:val="004C3C0F"/>
    <w:rsid w:val="004F3B1F"/>
    <w:rsid w:val="005144A9"/>
    <w:rsid w:val="00520165"/>
    <w:rsid w:val="00521BE8"/>
    <w:rsid w:val="00527AEC"/>
    <w:rsid w:val="0054186E"/>
    <w:rsid w:val="00581654"/>
    <w:rsid w:val="00587E18"/>
    <w:rsid w:val="005914FE"/>
    <w:rsid w:val="005B1B08"/>
    <w:rsid w:val="005B6149"/>
    <w:rsid w:val="005B6875"/>
    <w:rsid w:val="005C1F23"/>
    <w:rsid w:val="00632C3C"/>
    <w:rsid w:val="00662BDB"/>
    <w:rsid w:val="00696CA1"/>
    <w:rsid w:val="006A5DF1"/>
    <w:rsid w:val="006B30C7"/>
    <w:rsid w:val="006B7198"/>
    <w:rsid w:val="006D4AB3"/>
    <w:rsid w:val="006F3B81"/>
    <w:rsid w:val="0072032A"/>
    <w:rsid w:val="00727AA0"/>
    <w:rsid w:val="007362DA"/>
    <w:rsid w:val="00772695"/>
    <w:rsid w:val="007A2C45"/>
    <w:rsid w:val="007D7198"/>
    <w:rsid w:val="007E233D"/>
    <w:rsid w:val="0083167C"/>
    <w:rsid w:val="00833712"/>
    <w:rsid w:val="00870F9F"/>
    <w:rsid w:val="008804B6"/>
    <w:rsid w:val="00897AB0"/>
    <w:rsid w:val="008A3553"/>
    <w:rsid w:val="008E5014"/>
    <w:rsid w:val="009003D1"/>
    <w:rsid w:val="0093770D"/>
    <w:rsid w:val="0094561A"/>
    <w:rsid w:val="00947A50"/>
    <w:rsid w:val="009A1858"/>
    <w:rsid w:val="00A26F25"/>
    <w:rsid w:val="00A905AC"/>
    <w:rsid w:val="00AB62A7"/>
    <w:rsid w:val="00AC3B52"/>
    <w:rsid w:val="00AC5C11"/>
    <w:rsid w:val="00AD5225"/>
    <w:rsid w:val="00B1255C"/>
    <w:rsid w:val="00B2484D"/>
    <w:rsid w:val="00B37BF0"/>
    <w:rsid w:val="00B73F85"/>
    <w:rsid w:val="00B82387"/>
    <w:rsid w:val="00B92F8A"/>
    <w:rsid w:val="00BA6584"/>
    <w:rsid w:val="00BA70C8"/>
    <w:rsid w:val="00BC3E4B"/>
    <w:rsid w:val="00BE7BFD"/>
    <w:rsid w:val="00C22787"/>
    <w:rsid w:val="00C30569"/>
    <w:rsid w:val="00C370F1"/>
    <w:rsid w:val="00C370F2"/>
    <w:rsid w:val="00C44EEC"/>
    <w:rsid w:val="00C454D9"/>
    <w:rsid w:val="00CF139D"/>
    <w:rsid w:val="00D22FFA"/>
    <w:rsid w:val="00D31085"/>
    <w:rsid w:val="00D3642B"/>
    <w:rsid w:val="00D8461B"/>
    <w:rsid w:val="00D9049C"/>
    <w:rsid w:val="00D915F2"/>
    <w:rsid w:val="00D93985"/>
    <w:rsid w:val="00DB57A4"/>
    <w:rsid w:val="00DC6F43"/>
    <w:rsid w:val="00DF32E8"/>
    <w:rsid w:val="00E16F84"/>
    <w:rsid w:val="00E21B49"/>
    <w:rsid w:val="00E2789F"/>
    <w:rsid w:val="00E72428"/>
    <w:rsid w:val="00EA14B3"/>
    <w:rsid w:val="00EA416E"/>
    <w:rsid w:val="00EA6E65"/>
    <w:rsid w:val="00F04F2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E7B51A"/>
  <w15:chartTrackingRefBased/>
  <w15:docId w15:val="{FF29CF6F-B4A3-4040-B3EB-ED15B0352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086608"/>
    <w:pPr>
      <w:ind w:left="708"/>
    </w:pPr>
    <w:rPr>
      <w:sz w:val="24"/>
      <w:szCs w:val="24"/>
    </w:rPr>
  </w:style>
  <w:style w:type="paragraph" w:styleId="Bezodstpw">
    <w:name w:val="No Spacing"/>
    <w:uiPriority w:val="1"/>
    <w:qFormat/>
    <w:rsid w:val="007A2C45"/>
    <w:rPr>
      <w:rFonts w:ascii="Calibri" w:eastAsia="Calibri" w:hAnsi="Calibri"/>
      <w:sz w:val="22"/>
      <w:szCs w:val="22"/>
      <w:lang w:eastAsia="en-US"/>
    </w:rPr>
  </w:style>
  <w:style w:type="paragraph" w:customStyle="1" w:styleId="Default">
    <w:name w:val="Default"/>
    <w:rsid w:val="0002301C"/>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45817784">
      <w:bodyDiv w:val="1"/>
      <w:marLeft w:val="0"/>
      <w:marRight w:val="0"/>
      <w:marTop w:val="0"/>
      <w:marBottom w:val="0"/>
      <w:divBdr>
        <w:top w:val="none" w:sz="0" w:space="0" w:color="auto"/>
        <w:left w:val="none" w:sz="0" w:space="0" w:color="auto"/>
        <w:bottom w:val="none" w:sz="0" w:space="0" w:color="auto"/>
        <w:right w:val="none" w:sz="0" w:space="0" w:color="auto"/>
      </w:divBdr>
    </w:div>
    <w:div w:id="183094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5012E-7079-4672-AA27-0A6698053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350</TotalTime>
  <Pages>33</Pages>
  <Words>10905</Words>
  <Characters>66122</Characters>
  <Application>Microsoft Office Word</Application>
  <DocSecurity>0</DocSecurity>
  <Lines>551</Lines>
  <Paragraphs>153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52</cp:revision>
  <cp:lastPrinted>2001-02-10T14:28:00Z</cp:lastPrinted>
  <dcterms:created xsi:type="dcterms:W3CDTF">2024-01-30T09:09:00Z</dcterms:created>
  <dcterms:modified xsi:type="dcterms:W3CDTF">2024-02-29T11:35:00Z</dcterms:modified>
</cp:coreProperties>
</file>