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3164F" w14:textId="2B31DCCC" w:rsidR="00025386" w:rsidRPr="0085685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5685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5685C" w:rsidRPr="0085685C">
        <w:rPr>
          <w:rFonts w:ascii="Arial Narrow" w:hAnsi="Arial Narrow" w:cs="Arial"/>
          <w:bCs/>
          <w:i w:val="0"/>
          <w:szCs w:val="24"/>
        </w:rPr>
        <w:t>3</w:t>
      </w:r>
      <w:r w:rsidR="007666D6" w:rsidRPr="0085685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5685C" w14:paraId="2382E2AF" w14:textId="77777777" w:rsidTr="00467CA2">
        <w:tc>
          <w:tcPr>
            <w:tcW w:w="2800" w:type="dxa"/>
            <w:shd w:val="clear" w:color="auto" w:fill="auto"/>
          </w:tcPr>
          <w:p w14:paraId="4C4BC385" w14:textId="77777777" w:rsidR="00D520D3" w:rsidRPr="0085685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685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5685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989199" w14:textId="77777777" w:rsidR="00D520D3" w:rsidRPr="0085685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5164A9D" w14:textId="77777777" w:rsidR="00D520D3" w:rsidRPr="0085685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392D11" w14:textId="77777777" w:rsidR="00D520D3" w:rsidRPr="0085685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568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5685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568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5685C" w14:paraId="26D08D11" w14:textId="77777777" w:rsidTr="00467CA2">
        <w:tc>
          <w:tcPr>
            <w:tcW w:w="2800" w:type="dxa"/>
            <w:shd w:val="clear" w:color="auto" w:fill="auto"/>
          </w:tcPr>
          <w:p w14:paraId="6F3F1090" w14:textId="77777777" w:rsidR="00D520D3" w:rsidRPr="0085685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685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6B5EF8" w14:textId="77777777" w:rsidR="00D520D3" w:rsidRPr="0085685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F273744" w14:textId="77777777" w:rsidR="00D520D3" w:rsidRPr="0085685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80307A" w14:textId="77777777" w:rsidR="00D520D3" w:rsidRPr="0085685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568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5685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5685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9C0895D" w14:textId="77777777" w:rsidR="00B62AD0" w:rsidRPr="0085685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5685C" w14:paraId="2A50EC1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627380" w14:textId="77777777" w:rsidR="00053927" w:rsidRPr="0085685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5685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DF5D09E" w14:textId="77777777" w:rsidR="00053927" w:rsidRPr="0085685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5685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5685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5685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7D9B52" w14:textId="77777777" w:rsidR="0071340C" w:rsidRPr="0085685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85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5685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5685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D4A66" w:rsidRPr="0085685C">
        <w:rPr>
          <w:rFonts w:ascii="Arial Narrow" w:hAnsi="Arial Narrow" w:cs="Arial"/>
          <w:sz w:val="24"/>
          <w:szCs w:val="24"/>
        </w:rPr>
        <w:t>(</w:t>
      </w:r>
      <w:proofErr w:type="spellStart"/>
      <w:r w:rsidR="001D4A66" w:rsidRPr="0085685C">
        <w:rPr>
          <w:rFonts w:ascii="Arial Narrow" w:hAnsi="Arial Narrow" w:cs="Arial"/>
          <w:sz w:val="24"/>
          <w:szCs w:val="24"/>
        </w:rPr>
        <w:t>t.j</w:t>
      </w:r>
      <w:proofErr w:type="spellEnd"/>
      <w:r w:rsidR="001D4A66" w:rsidRPr="0085685C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5685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5685C" w14:paraId="21201DD4" w14:textId="77777777" w:rsidTr="00467CA2">
        <w:tc>
          <w:tcPr>
            <w:tcW w:w="2269" w:type="dxa"/>
            <w:shd w:val="clear" w:color="auto" w:fill="auto"/>
          </w:tcPr>
          <w:p w14:paraId="56BC93BF" w14:textId="77777777" w:rsidR="00D520D3" w:rsidRPr="0085685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7CE313" w14:textId="17BD204E" w:rsidR="00D520D3" w:rsidRPr="0085685C" w:rsidRDefault="001D4A6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sprzętu jednorazowego użytku laboratoryjnego dla Zakładu Patomorfologii na </w:t>
            </w:r>
            <w:r w:rsidR="0085685C" w:rsidRPr="008568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okres 24</w:t>
            </w:r>
            <w:r w:rsidRPr="008568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miesięcy oraz obłożenia i podkłady na okres 12 miesięcy</w:t>
            </w:r>
            <w:r w:rsidR="00D520D3" w:rsidRPr="008568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4A66" w:rsidRPr="0085685C" w14:paraId="5F9EAC12" w14:textId="77777777" w:rsidTr="00CB5685">
        <w:tc>
          <w:tcPr>
            <w:tcW w:w="2269" w:type="dxa"/>
            <w:shd w:val="clear" w:color="auto" w:fill="auto"/>
          </w:tcPr>
          <w:p w14:paraId="68252442" w14:textId="77777777" w:rsidR="001D4A66" w:rsidRPr="0085685C" w:rsidRDefault="001D4A66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ECD46F" w14:textId="77777777" w:rsidR="001D4A66" w:rsidRPr="0085685C" w:rsidRDefault="001D4A66" w:rsidP="00CB56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27/2024</w:t>
            </w:r>
          </w:p>
        </w:tc>
      </w:tr>
    </w:tbl>
    <w:p w14:paraId="653C1138" w14:textId="77777777" w:rsidR="00DC652A" w:rsidRPr="0085685C" w:rsidRDefault="001D4A6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5685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C6D73A6" w14:textId="77777777" w:rsidR="00DC652A" w:rsidRPr="0085685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5685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DFA8D22" w14:textId="77777777" w:rsidR="0071340C" w:rsidRPr="0085685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5685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5685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5685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005256C" w14:textId="77777777" w:rsidR="0071340C" w:rsidRPr="0085685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079726E" w14:textId="77777777" w:rsidR="0071340C" w:rsidRPr="0085685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E27C9C4" w14:textId="77777777" w:rsidR="0071340C" w:rsidRPr="0085685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5685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7743BF2" w14:textId="77777777" w:rsidR="0071340C" w:rsidRPr="0085685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5685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5685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5685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12C814B" w14:textId="77777777" w:rsidR="0071340C" w:rsidRPr="0085685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368CD93" w14:textId="77777777" w:rsidR="0071340C" w:rsidRPr="0085685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6A34424" w14:textId="77777777" w:rsidR="00DC652A" w:rsidRPr="0085685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5685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5685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5685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079DFD9" w14:textId="77777777" w:rsidR="00DC652A" w:rsidRPr="0085685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5685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5685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E8D63F5" w14:textId="77777777" w:rsidR="0093388F" w:rsidRPr="0085685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5685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140812D" w14:textId="77777777" w:rsidR="0093388F" w:rsidRPr="0085685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2A866A7" w14:textId="77777777" w:rsidR="0093388F" w:rsidRPr="0085685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5685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176DD32" w14:textId="77777777" w:rsidR="00CB29AC" w:rsidRPr="0085685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810C0C6" w14:textId="77777777" w:rsidR="00CB29AC" w:rsidRPr="0085685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5685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5C03E34" w14:textId="77777777" w:rsidR="00830970" w:rsidRPr="0085685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5685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5685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B1F154D" w14:textId="77777777" w:rsidR="00E27ABB" w:rsidRPr="0085685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5685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5685C" w14:paraId="66AB33BC" w14:textId="77777777" w:rsidTr="00467CA2">
        <w:tc>
          <w:tcPr>
            <w:tcW w:w="2660" w:type="dxa"/>
            <w:shd w:val="clear" w:color="auto" w:fill="auto"/>
          </w:tcPr>
          <w:p w14:paraId="5280FE98" w14:textId="77777777" w:rsidR="00D520D3" w:rsidRPr="0085685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B3DBF8" w14:textId="77777777" w:rsidR="00D520D3" w:rsidRPr="0085685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0A8F43" w14:textId="77777777" w:rsidR="00D520D3" w:rsidRPr="0085685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426D2D5" w14:textId="77777777" w:rsidR="00D520D3" w:rsidRPr="0085685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07318E2" w14:textId="77777777" w:rsidR="00D520D3" w:rsidRPr="0085685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A8E7856" w14:textId="77777777" w:rsidR="00D520D3" w:rsidRPr="0085685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68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D4A66" w:rsidRPr="008568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568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568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5685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0ECB1DA" w14:textId="77777777" w:rsidR="00E27ABB" w:rsidRPr="0085685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5685C" w:rsidSect="00A415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90F72" w14:textId="77777777" w:rsidR="00A41520" w:rsidRDefault="00A41520" w:rsidP="00025386">
      <w:pPr>
        <w:spacing w:after="0" w:line="240" w:lineRule="auto"/>
      </w:pPr>
      <w:r>
        <w:separator/>
      </w:r>
    </w:p>
  </w:endnote>
  <w:endnote w:type="continuationSeparator" w:id="0">
    <w:p w14:paraId="2EE7C5BD" w14:textId="77777777" w:rsidR="00A41520" w:rsidRDefault="00A415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21A8C" w14:textId="77777777" w:rsidR="001D4A66" w:rsidRDefault="001D4A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7053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58ADA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1F100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0B7BF1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CE55F" w14:textId="77777777" w:rsidR="001D4A66" w:rsidRDefault="001D4A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017DA" w14:textId="77777777" w:rsidR="00A41520" w:rsidRDefault="00A41520" w:rsidP="00025386">
      <w:pPr>
        <w:spacing w:after="0" w:line="240" w:lineRule="auto"/>
      </w:pPr>
      <w:r>
        <w:separator/>
      </w:r>
    </w:p>
  </w:footnote>
  <w:footnote w:type="continuationSeparator" w:id="0">
    <w:p w14:paraId="7919D685" w14:textId="77777777" w:rsidR="00A41520" w:rsidRDefault="00A415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A0242" w14:textId="77777777" w:rsidR="001D4A66" w:rsidRDefault="001D4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527D6" w14:textId="77777777" w:rsidR="001D4A66" w:rsidRDefault="001D4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17988" w14:textId="77777777" w:rsidR="001D4A66" w:rsidRDefault="001D4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251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520"/>
    <w:rsid w:val="00025386"/>
    <w:rsid w:val="000423B9"/>
    <w:rsid w:val="00053927"/>
    <w:rsid w:val="00066C44"/>
    <w:rsid w:val="00071D4C"/>
    <w:rsid w:val="00084786"/>
    <w:rsid w:val="0016158F"/>
    <w:rsid w:val="001C2314"/>
    <w:rsid w:val="001D4A66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685C"/>
    <w:rsid w:val="008833CF"/>
    <w:rsid w:val="008B797E"/>
    <w:rsid w:val="008F2498"/>
    <w:rsid w:val="0093388F"/>
    <w:rsid w:val="00A41520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679BC"/>
  <w15:chartTrackingRefBased/>
  <w15:docId w15:val="{2A299FBD-15B1-432D-9D1C-4AFD0896E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2024-02-28T11:40:00Z</dcterms:created>
  <dcterms:modified xsi:type="dcterms:W3CDTF">2024-02-28T11:41:00Z</dcterms:modified>
</cp:coreProperties>
</file>