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C4DBA" w14:textId="77777777" w:rsidR="00D62E6E" w:rsidRPr="00297B9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97B9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774F6F" w:rsidRPr="00297B9A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297B9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97B9A" w14:paraId="592DF81A" w14:textId="77777777" w:rsidTr="00D62E6E">
        <w:tc>
          <w:tcPr>
            <w:tcW w:w="2800" w:type="dxa"/>
            <w:shd w:val="clear" w:color="auto" w:fill="auto"/>
          </w:tcPr>
          <w:p w14:paraId="0BEEAB72" w14:textId="77777777" w:rsidR="00D62E6E" w:rsidRPr="00297B9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7B9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97B9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E33E3D8" w14:textId="77777777" w:rsidR="00D62E6E" w:rsidRPr="00297B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7B8AE7D" w14:textId="77777777" w:rsidR="00D62E6E" w:rsidRPr="00297B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0A9CCB" w14:textId="77777777" w:rsidR="00D62E6E" w:rsidRPr="00297B9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97B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97B9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97B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97B9A" w14:paraId="0F06619B" w14:textId="77777777" w:rsidTr="00D62E6E">
        <w:tc>
          <w:tcPr>
            <w:tcW w:w="2800" w:type="dxa"/>
            <w:shd w:val="clear" w:color="auto" w:fill="auto"/>
          </w:tcPr>
          <w:p w14:paraId="5393EDE9" w14:textId="77777777" w:rsidR="00D62E6E" w:rsidRPr="00297B9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7B9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D1AF622" w14:textId="77777777" w:rsidR="00D62E6E" w:rsidRPr="00297B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E61652C" w14:textId="77777777" w:rsidR="00D62E6E" w:rsidRPr="00297B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731556" w14:textId="77777777" w:rsidR="00D62E6E" w:rsidRPr="00297B9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97B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97B9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97B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DB373A" w14:textId="77777777" w:rsidR="00BC121E" w:rsidRPr="00297B9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74F6F" w:rsidRPr="00297B9A" w14:paraId="440C8BFD" w14:textId="77777777" w:rsidTr="00CB568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E25D3A" w14:textId="77777777" w:rsidR="00774F6F" w:rsidRPr="00297B9A" w:rsidRDefault="00774F6F" w:rsidP="00CB568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D1F338B" w14:textId="77777777" w:rsidR="00774F6F" w:rsidRPr="00297B9A" w:rsidRDefault="00774F6F" w:rsidP="00CB568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97B9A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297B9A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97B9A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297B9A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297B9A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97B9A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7109322F" w14:textId="77777777" w:rsidR="00774F6F" w:rsidRPr="00297B9A" w:rsidRDefault="00774F6F" w:rsidP="00CB568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8D73B59" w14:textId="77777777" w:rsidR="00774F6F" w:rsidRPr="00297B9A" w:rsidRDefault="00774F6F" w:rsidP="00CB568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0634DC4" w14:textId="77777777" w:rsidR="00BC121E" w:rsidRPr="00297B9A" w:rsidRDefault="00774F6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7B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97B9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97B9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97B9A" w14:paraId="3D559728" w14:textId="77777777" w:rsidTr="00D62E6E">
        <w:tc>
          <w:tcPr>
            <w:tcW w:w="2269" w:type="dxa"/>
            <w:shd w:val="clear" w:color="auto" w:fill="auto"/>
          </w:tcPr>
          <w:p w14:paraId="6CAB1E69" w14:textId="77777777" w:rsidR="00D62E6E" w:rsidRPr="00297B9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BA838C" w14:textId="3834B0AD" w:rsidR="00D62E6E" w:rsidRPr="00297B9A" w:rsidRDefault="00774F6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sprzętu jednorazowego użytku laboratoryjnego dla Zakładu Patomorfologii na </w:t>
            </w:r>
            <w:r w:rsidR="00297B9A" w:rsidRPr="00297B9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okres 24</w:t>
            </w:r>
            <w:r w:rsidRPr="00297B9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miesięcy oraz obłożenia i podkłady na okres 12 miesięcy</w:t>
            </w:r>
            <w:r w:rsidR="00D62E6E" w:rsidRPr="00297B9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74F6F" w:rsidRPr="00297B9A" w14:paraId="54B14D97" w14:textId="77777777" w:rsidTr="00CB5685">
        <w:tc>
          <w:tcPr>
            <w:tcW w:w="2269" w:type="dxa"/>
            <w:shd w:val="clear" w:color="auto" w:fill="auto"/>
          </w:tcPr>
          <w:p w14:paraId="1794B8C5" w14:textId="77777777" w:rsidR="00774F6F" w:rsidRPr="00297B9A" w:rsidRDefault="00774F6F" w:rsidP="00CB56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810BDF" w14:textId="77777777" w:rsidR="00774F6F" w:rsidRPr="00297B9A" w:rsidRDefault="00774F6F" w:rsidP="00CB56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27/2024</w:t>
            </w:r>
          </w:p>
        </w:tc>
      </w:tr>
    </w:tbl>
    <w:p w14:paraId="30FA830E" w14:textId="77777777" w:rsidR="00BC121E" w:rsidRPr="00297B9A" w:rsidRDefault="00774F6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97B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97B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97B9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297B9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97B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97B9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5828AD4" w14:textId="77777777" w:rsidR="00BC121E" w:rsidRPr="00297B9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97B9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69147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97B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97B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297B9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97B9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297B9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97B9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C149938" w14:textId="77777777" w:rsidR="00BC121E" w:rsidRPr="00297B9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7B9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E6FB39D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297B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97B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297B9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97B9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297B9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D46C7A5" w14:textId="77777777" w:rsidR="00BF69A4" w:rsidRPr="00297B9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7B9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97B9A" w14:paraId="1EBD126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5D7AA" w14:textId="77777777" w:rsidR="00BC121E" w:rsidRPr="00297B9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5C9D" w14:textId="77777777" w:rsidR="00BC121E" w:rsidRPr="00297B9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0D44A" w14:textId="77777777" w:rsidR="00BC121E" w:rsidRPr="00297B9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97B9A" w14:paraId="4EC7FF0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77BBD" w14:textId="77777777" w:rsidR="00BC121E" w:rsidRPr="00297B9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F3B4" w14:textId="77777777" w:rsidR="00BC121E" w:rsidRPr="00297B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0566" w14:textId="77777777" w:rsidR="00BC121E" w:rsidRPr="00297B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97B9A" w14:paraId="2770E9B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0B697" w14:textId="77777777" w:rsidR="00BC121E" w:rsidRPr="00297B9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BE61" w14:textId="77777777" w:rsidR="00BC121E" w:rsidRPr="00297B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9549" w14:textId="77777777" w:rsidR="00BC121E" w:rsidRPr="00297B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1C2BCF1" w14:textId="77777777" w:rsidR="00BC121E" w:rsidRPr="00297B9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97B9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16D72A84" w14:textId="77777777" w:rsidR="00BC121E" w:rsidRPr="00297B9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97B9A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786CFEF" w14:textId="77777777" w:rsidR="00067B62" w:rsidRPr="00297B9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97B9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97B9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97B9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9E3F6B0" w14:textId="77777777" w:rsidR="00067B62" w:rsidRPr="00297B9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97B9A" w14:paraId="587C6EAB" w14:textId="77777777" w:rsidTr="00620E37">
        <w:tc>
          <w:tcPr>
            <w:tcW w:w="2660" w:type="dxa"/>
            <w:shd w:val="clear" w:color="auto" w:fill="auto"/>
          </w:tcPr>
          <w:p w14:paraId="697BA93C" w14:textId="77777777" w:rsidR="00BC121E" w:rsidRPr="00297B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81840D5" w14:textId="77777777" w:rsidR="00BC121E" w:rsidRPr="00297B9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57C03A4" w14:textId="77777777" w:rsidR="00BC121E" w:rsidRPr="00297B9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97B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97B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1A4A9BB" w14:textId="77777777" w:rsidR="00BC121E" w:rsidRPr="00297B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5104E24" w14:textId="77777777" w:rsidR="00BC121E" w:rsidRPr="00297B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92816F" w14:textId="77777777" w:rsidR="00BC121E" w:rsidRPr="00297B9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7B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97B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97B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8AE6CD0" w14:textId="77777777" w:rsidR="00106AC7" w:rsidRPr="00297B9A" w:rsidRDefault="00106AC7" w:rsidP="00BC121E">
      <w:pPr>
        <w:rPr>
          <w:rFonts w:ascii="Arial Narrow" w:hAnsi="Arial Narrow"/>
        </w:rPr>
      </w:pPr>
    </w:p>
    <w:sectPr w:rsidR="00106AC7" w:rsidRPr="00297B9A" w:rsidSect="00894AF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9A8C3" w14:textId="77777777" w:rsidR="00894AFA" w:rsidRDefault="00894AFA">
      <w:r>
        <w:separator/>
      </w:r>
    </w:p>
  </w:endnote>
  <w:endnote w:type="continuationSeparator" w:id="0">
    <w:p w14:paraId="72DCC6D8" w14:textId="77777777" w:rsidR="00894AFA" w:rsidRDefault="0089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A9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63AD7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4D04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407B06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CED307D">
        <v:line id="_x0000_s1025" style="position:absolute;left:0;text-align:left;z-index:251657728" from="-3.85pt,8.7pt" to="455.15pt,8.7pt"/>
      </w:pict>
    </w:r>
  </w:p>
  <w:p w14:paraId="460638A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234C4" w14:textId="77777777" w:rsidR="00774F6F" w:rsidRDefault="00774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96ABA" w14:textId="77777777" w:rsidR="00894AFA" w:rsidRDefault="00894AFA">
      <w:r>
        <w:separator/>
      </w:r>
    </w:p>
  </w:footnote>
  <w:footnote w:type="continuationSeparator" w:id="0">
    <w:p w14:paraId="5287A5AF" w14:textId="77777777" w:rsidR="00894AFA" w:rsidRDefault="00894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28A38" w14:textId="77777777" w:rsidR="00774F6F" w:rsidRDefault="00774F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B4260" w14:textId="77777777" w:rsidR="00774F6F" w:rsidRDefault="00774F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5882C" w14:textId="77777777" w:rsidR="00774F6F" w:rsidRDefault="00774F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9898170">
    <w:abstractNumId w:val="13"/>
  </w:num>
  <w:num w:numId="2" w16cid:durableId="492527981">
    <w:abstractNumId w:val="0"/>
  </w:num>
  <w:num w:numId="3" w16cid:durableId="1730882612">
    <w:abstractNumId w:val="11"/>
  </w:num>
  <w:num w:numId="4" w16cid:durableId="1944535780">
    <w:abstractNumId w:val="8"/>
  </w:num>
  <w:num w:numId="5" w16cid:durableId="1538546783">
    <w:abstractNumId w:val="7"/>
  </w:num>
  <w:num w:numId="6" w16cid:durableId="1639841801">
    <w:abstractNumId w:val="1"/>
  </w:num>
  <w:num w:numId="7" w16cid:durableId="2086760924">
    <w:abstractNumId w:val="6"/>
  </w:num>
  <w:num w:numId="8" w16cid:durableId="1459488367">
    <w:abstractNumId w:val="3"/>
  </w:num>
  <w:num w:numId="9" w16cid:durableId="239218424">
    <w:abstractNumId w:val="2"/>
  </w:num>
  <w:num w:numId="10" w16cid:durableId="357778232">
    <w:abstractNumId w:val="5"/>
  </w:num>
  <w:num w:numId="11" w16cid:durableId="2145538834">
    <w:abstractNumId w:val="10"/>
  </w:num>
  <w:num w:numId="12" w16cid:durableId="594170080">
    <w:abstractNumId w:val="4"/>
  </w:num>
  <w:num w:numId="13" w16cid:durableId="1871532131">
    <w:abstractNumId w:val="9"/>
  </w:num>
  <w:num w:numId="14" w16cid:durableId="7291570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AF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4D7C"/>
    <w:rsid w:val="00147532"/>
    <w:rsid w:val="001614BA"/>
    <w:rsid w:val="00204613"/>
    <w:rsid w:val="00283561"/>
    <w:rsid w:val="00297B9A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F6F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4AFA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0BE528"/>
  <w15:chartTrackingRefBased/>
  <w15:docId w15:val="{1C10337A-503F-4E44-BA5A-024CD056B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233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2024-02-28T11:42:00Z</dcterms:created>
  <dcterms:modified xsi:type="dcterms:W3CDTF">2024-02-28T11:43:00Z</dcterms:modified>
</cp:coreProperties>
</file>