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8DAB1" w14:textId="2492ED41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E2DA0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4CAB2D0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F3A8870" w14:textId="77777777" w:rsidR="005D05C3" w:rsidRPr="0012157F" w:rsidRDefault="007473DC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473DC">
        <w:rPr>
          <w:rFonts w:ascii="Arial" w:hAnsi="Arial" w:cs="Arial"/>
        </w:rPr>
        <w:t>10 Wojskowy Szpital Kliniczny z Polikliniką Samodzielny Publiczny Zakład Opieki Zdrowotnej</w:t>
      </w:r>
    </w:p>
    <w:p w14:paraId="33911757" w14:textId="77777777" w:rsidR="005D05C3" w:rsidRPr="0012157F" w:rsidRDefault="007473DC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473DC">
        <w:rPr>
          <w:rFonts w:ascii="Arial" w:hAnsi="Arial" w:cs="Arial"/>
        </w:rPr>
        <w:t>ul. Powstańców Warszawy</w:t>
      </w:r>
      <w:r w:rsidR="005D05C3" w:rsidRPr="0012157F">
        <w:rPr>
          <w:rFonts w:ascii="Arial" w:hAnsi="Arial" w:cs="Arial"/>
        </w:rPr>
        <w:t xml:space="preserve"> </w:t>
      </w:r>
      <w:r w:rsidRPr="007473DC">
        <w:rPr>
          <w:rFonts w:ascii="Arial" w:hAnsi="Arial" w:cs="Arial"/>
        </w:rPr>
        <w:t>5</w:t>
      </w:r>
      <w:r w:rsidR="005D05C3" w:rsidRPr="0012157F">
        <w:rPr>
          <w:rFonts w:ascii="Arial" w:hAnsi="Arial" w:cs="Arial"/>
        </w:rPr>
        <w:t xml:space="preserve"> </w:t>
      </w:r>
    </w:p>
    <w:p w14:paraId="603938C0" w14:textId="77777777" w:rsidR="005D05C3" w:rsidRDefault="007473DC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473DC">
        <w:rPr>
          <w:rFonts w:ascii="Arial" w:hAnsi="Arial" w:cs="Arial"/>
        </w:rPr>
        <w:t>85-681</w:t>
      </w:r>
      <w:r w:rsidR="005D05C3" w:rsidRPr="0012157F">
        <w:rPr>
          <w:rFonts w:ascii="Arial" w:hAnsi="Arial" w:cs="Arial"/>
        </w:rPr>
        <w:t xml:space="preserve"> </w:t>
      </w:r>
      <w:r w:rsidRPr="007473DC">
        <w:rPr>
          <w:rFonts w:ascii="Arial" w:hAnsi="Arial" w:cs="Arial"/>
        </w:rPr>
        <w:t>Bydgoszcz</w:t>
      </w:r>
    </w:p>
    <w:p w14:paraId="0E42F6EB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A074EB1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4562B46B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6355D544" w14:textId="77777777" w:rsidTr="001B7D97">
        <w:tc>
          <w:tcPr>
            <w:tcW w:w="2800" w:type="dxa"/>
            <w:shd w:val="clear" w:color="auto" w:fill="auto"/>
          </w:tcPr>
          <w:p w14:paraId="76B037B9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1569FA7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337B5CA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B45E458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652CF032" w14:textId="77777777" w:rsidTr="001B7D97">
        <w:tc>
          <w:tcPr>
            <w:tcW w:w="2800" w:type="dxa"/>
            <w:shd w:val="clear" w:color="auto" w:fill="auto"/>
          </w:tcPr>
          <w:p w14:paraId="6EE36E9D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6175FDE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9C5919A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B6FA57F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807A00F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473DC" w:rsidRPr="0012157F" w14:paraId="1E80CC0A" w14:textId="77777777" w:rsidTr="00CB5685">
        <w:tc>
          <w:tcPr>
            <w:tcW w:w="9104" w:type="dxa"/>
            <w:shd w:val="clear" w:color="auto" w:fill="D9D9D9"/>
          </w:tcPr>
          <w:p w14:paraId="27941686" w14:textId="77777777" w:rsidR="007473DC" w:rsidRPr="0012157F" w:rsidRDefault="007473DC" w:rsidP="00CB568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730D98F" w14:textId="5DEEC5C1" w:rsidR="007473DC" w:rsidRPr="00094F76" w:rsidRDefault="007473DC" w:rsidP="00CB5685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473DC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</w:t>
            </w:r>
            <w:r w:rsidR="007E2DA0" w:rsidRPr="00094F76">
              <w:rPr>
                <w:rFonts w:ascii="Arial" w:hAnsi="Arial" w:cs="Arial"/>
                <w:sz w:val="24"/>
                <w:szCs w:val="24"/>
              </w:rPr>
              <w:t>:” ustawa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28173CB6" w14:textId="77777777" w:rsidR="007473DC" w:rsidRPr="004B5FB1" w:rsidRDefault="007473DC" w:rsidP="00CB5685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4E205EC5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AE07BD0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6358FCAD" w14:textId="77777777" w:rsidTr="001B7D97">
        <w:tc>
          <w:tcPr>
            <w:tcW w:w="2269" w:type="dxa"/>
            <w:shd w:val="clear" w:color="auto" w:fill="auto"/>
          </w:tcPr>
          <w:p w14:paraId="20FAC902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FFE2186" w14:textId="31460C24" w:rsidR="00ED79A4" w:rsidRPr="00A2540E" w:rsidRDefault="007473DC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473D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Dostawy sukcesywne sprzętu jednorazowego użytku laboratoryjnego dla Zakładu Patomorfologii na </w:t>
            </w:r>
            <w:r w:rsidR="007E2DA0" w:rsidRPr="007473D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okres 24</w:t>
            </w:r>
            <w:r w:rsidRPr="007473D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miesięcy oraz obłożenia i podkłady na okres 12 miesięcy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473DC" w:rsidRPr="00A2540E" w14:paraId="0CCC7BA2" w14:textId="77777777" w:rsidTr="00CB5685">
        <w:tc>
          <w:tcPr>
            <w:tcW w:w="2269" w:type="dxa"/>
            <w:shd w:val="clear" w:color="auto" w:fill="auto"/>
          </w:tcPr>
          <w:p w14:paraId="67E2615F" w14:textId="77777777" w:rsidR="007473DC" w:rsidRPr="00A2540E" w:rsidRDefault="007473DC" w:rsidP="00CB568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2BE6242" w14:textId="77777777" w:rsidR="007473DC" w:rsidRPr="00A2540E" w:rsidRDefault="007473DC" w:rsidP="00CB568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473D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27/2024</w:t>
            </w:r>
          </w:p>
        </w:tc>
      </w:tr>
    </w:tbl>
    <w:p w14:paraId="1BAFC0DB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866494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473DC" w:rsidRPr="007473DC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 xml:space="preserve">w </w:t>
      </w:r>
      <w:r w:rsidR="00D10FEC" w:rsidRPr="00D10FEC">
        <w:rPr>
          <w:rFonts w:ascii="Arial" w:hAnsi="Arial" w:cs="Arial"/>
          <w:sz w:val="24"/>
          <w:szCs w:val="24"/>
        </w:rPr>
        <w:lastRenderedPageBreak/>
        <w:t>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ECD657E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8BB89E9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DA6824A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37E13823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63355BA" w14:textId="77777777" w:rsidR="007473DC" w:rsidRPr="007104AC" w:rsidRDefault="007473DC" w:rsidP="007473DC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A6CB78F" w14:textId="135A2B4C" w:rsidR="007473DC" w:rsidRDefault="007473DC" w:rsidP="007473D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</w:t>
      </w:r>
      <w:r w:rsidR="007E2DA0">
        <w:rPr>
          <w:rFonts w:ascii="Arial" w:hAnsi="Arial" w:cs="Arial"/>
          <w:bCs/>
          <w:sz w:val="24"/>
          <w:szCs w:val="24"/>
        </w:rPr>
        <w:t xml:space="preserve"> i pkt 4</w:t>
      </w:r>
      <w:r w:rsidRPr="001B16D9">
        <w:rPr>
          <w:rFonts w:ascii="Arial" w:hAnsi="Arial" w:cs="Arial"/>
          <w:bCs/>
          <w:sz w:val="24"/>
          <w:szCs w:val="24"/>
        </w:rPr>
        <w:t xml:space="preserve">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07CAAD83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56F35C9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166F2688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125DFF6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650DAED1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8F86895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CD1021B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56E7504B" w14:textId="77777777" w:rsidTr="001B7D97">
        <w:tc>
          <w:tcPr>
            <w:tcW w:w="2660" w:type="dxa"/>
            <w:shd w:val="clear" w:color="auto" w:fill="auto"/>
          </w:tcPr>
          <w:p w14:paraId="094AA7D2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014C6E2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81E8A4C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6AC2FF2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6B82271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10E267D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473DC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30020A5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E36E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5E4BF" w14:textId="77777777" w:rsidR="00E36E7E" w:rsidRDefault="00E36E7E" w:rsidP="0038231F">
      <w:pPr>
        <w:spacing w:after="0" w:line="240" w:lineRule="auto"/>
      </w:pPr>
      <w:r>
        <w:separator/>
      </w:r>
    </w:p>
  </w:endnote>
  <w:endnote w:type="continuationSeparator" w:id="0">
    <w:p w14:paraId="4B609AF3" w14:textId="77777777" w:rsidR="00E36E7E" w:rsidRDefault="00E36E7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1D3A4" w14:textId="77777777" w:rsidR="007473DC" w:rsidRDefault="007473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4A4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91B35C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334E6" w14:textId="77777777" w:rsidR="007473DC" w:rsidRDefault="007473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6F615" w14:textId="77777777" w:rsidR="00E36E7E" w:rsidRDefault="00E36E7E" w:rsidP="0038231F">
      <w:pPr>
        <w:spacing w:after="0" w:line="240" w:lineRule="auto"/>
      </w:pPr>
      <w:r>
        <w:separator/>
      </w:r>
    </w:p>
  </w:footnote>
  <w:footnote w:type="continuationSeparator" w:id="0">
    <w:p w14:paraId="0EC49B63" w14:textId="77777777" w:rsidR="00E36E7E" w:rsidRDefault="00E36E7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0352" w14:textId="77777777" w:rsidR="007473DC" w:rsidRDefault="007473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7FBD4" w14:textId="77777777" w:rsidR="007473DC" w:rsidRDefault="007473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EA0B8" w14:textId="77777777" w:rsidR="007473DC" w:rsidRDefault="007473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1325397">
    <w:abstractNumId w:val="12"/>
  </w:num>
  <w:num w:numId="2" w16cid:durableId="313723317">
    <w:abstractNumId w:val="0"/>
  </w:num>
  <w:num w:numId="3" w16cid:durableId="416287468">
    <w:abstractNumId w:val="11"/>
  </w:num>
  <w:num w:numId="4" w16cid:durableId="521478830">
    <w:abstractNumId w:val="16"/>
  </w:num>
  <w:num w:numId="5" w16cid:durableId="941912923">
    <w:abstractNumId w:val="13"/>
  </w:num>
  <w:num w:numId="6" w16cid:durableId="882595739">
    <w:abstractNumId w:val="10"/>
  </w:num>
  <w:num w:numId="7" w16cid:durableId="381517582">
    <w:abstractNumId w:val="1"/>
  </w:num>
  <w:num w:numId="8" w16cid:durableId="256255655">
    <w:abstractNumId w:val="6"/>
  </w:num>
  <w:num w:numId="9" w16cid:durableId="40055958">
    <w:abstractNumId w:val="4"/>
  </w:num>
  <w:num w:numId="10" w16cid:durableId="390812507">
    <w:abstractNumId w:val="7"/>
  </w:num>
  <w:num w:numId="11" w16cid:durableId="163472985">
    <w:abstractNumId w:val="5"/>
  </w:num>
  <w:num w:numId="12" w16cid:durableId="878738351">
    <w:abstractNumId w:val="9"/>
  </w:num>
  <w:num w:numId="13" w16cid:durableId="769662299">
    <w:abstractNumId w:val="3"/>
  </w:num>
  <w:num w:numId="14" w16cid:durableId="1464036861">
    <w:abstractNumId w:val="2"/>
  </w:num>
  <w:num w:numId="15" w16cid:durableId="1111242447">
    <w:abstractNumId w:val="15"/>
  </w:num>
  <w:num w:numId="16" w16cid:durableId="1384136999">
    <w:abstractNumId w:val="8"/>
  </w:num>
  <w:num w:numId="17" w16cid:durableId="67523245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6E7E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473DC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DA0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36E7E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B4FED0"/>
  <w15:docId w15:val="{5A1F352A-6F69-4EEB-9DB0-03D5D309B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2024-02-28T11:43:00Z</dcterms:created>
  <dcterms:modified xsi:type="dcterms:W3CDTF">2024-02-28T11:43:00Z</dcterms:modified>
</cp:coreProperties>
</file>