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034D5" w14:textId="77777777" w:rsidR="00CF7835" w:rsidRPr="00876AFB" w:rsidRDefault="0088596E" w:rsidP="00CF7835">
      <w:pPr>
        <w:spacing w:after="600"/>
        <w:jc w:val="right"/>
        <w:rPr>
          <w:sz w:val="22"/>
          <w:szCs w:val="22"/>
        </w:rPr>
      </w:pPr>
      <w:r w:rsidRPr="00876AFB">
        <w:rPr>
          <w:sz w:val="22"/>
          <w:szCs w:val="22"/>
        </w:rPr>
        <w:t>Poznań</w:t>
      </w:r>
      <w:r w:rsidR="00CF7835" w:rsidRPr="00876AFB">
        <w:rPr>
          <w:sz w:val="22"/>
          <w:szCs w:val="22"/>
        </w:rPr>
        <w:t xml:space="preserve"> dnia: </w:t>
      </w:r>
      <w:r w:rsidRPr="00876AFB">
        <w:rPr>
          <w:sz w:val="22"/>
          <w:szCs w:val="22"/>
        </w:rPr>
        <w:t>2024-02-29</w:t>
      </w:r>
    </w:p>
    <w:p w14:paraId="39778601" w14:textId="77777777" w:rsidR="0088596E" w:rsidRPr="00876AFB" w:rsidRDefault="0088596E" w:rsidP="00876AFB">
      <w:pPr>
        <w:spacing w:line="360" w:lineRule="auto"/>
        <w:rPr>
          <w:b/>
          <w:bCs/>
          <w:sz w:val="22"/>
          <w:szCs w:val="22"/>
        </w:rPr>
      </w:pPr>
      <w:r w:rsidRPr="00876AFB">
        <w:rPr>
          <w:b/>
          <w:bCs/>
          <w:sz w:val="22"/>
          <w:szCs w:val="22"/>
        </w:rPr>
        <w:t>Szpital Wojewódzki w Poznaniu</w:t>
      </w:r>
    </w:p>
    <w:p w14:paraId="395C97CD" w14:textId="77777777" w:rsidR="00CF7835" w:rsidRPr="00876AFB" w:rsidRDefault="0088596E" w:rsidP="00876AFB">
      <w:pPr>
        <w:spacing w:line="360" w:lineRule="auto"/>
        <w:rPr>
          <w:b/>
          <w:bCs/>
          <w:sz w:val="22"/>
          <w:szCs w:val="22"/>
        </w:rPr>
      </w:pPr>
      <w:r w:rsidRPr="00876AFB">
        <w:rPr>
          <w:b/>
          <w:bCs/>
          <w:sz w:val="22"/>
          <w:szCs w:val="22"/>
        </w:rPr>
        <w:t>Dział Zamówień Publicznych</w:t>
      </w:r>
    </w:p>
    <w:p w14:paraId="3038593B" w14:textId="7D71A4A0" w:rsidR="00CF7835" w:rsidRPr="00876AFB" w:rsidRDefault="00876AFB" w:rsidP="00876AFB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88596E" w:rsidRPr="00876AFB">
        <w:rPr>
          <w:sz w:val="22"/>
          <w:szCs w:val="22"/>
        </w:rPr>
        <w:t>Juraszów</w:t>
      </w:r>
      <w:r w:rsidR="00CF7835" w:rsidRPr="00876AFB">
        <w:rPr>
          <w:sz w:val="22"/>
          <w:szCs w:val="22"/>
        </w:rPr>
        <w:t xml:space="preserve"> </w:t>
      </w:r>
      <w:r w:rsidR="0088596E" w:rsidRPr="00876AFB">
        <w:rPr>
          <w:sz w:val="22"/>
          <w:szCs w:val="22"/>
        </w:rPr>
        <w:t>7/19</w:t>
      </w:r>
    </w:p>
    <w:p w14:paraId="7CC40A64" w14:textId="77777777" w:rsidR="00CF7835" w:rsidRPr="00876AFB" w:rsidRDefault="0088596E" w:rsidP="00876AFB">
      <w:pPr>
        <w:rPr>
          <w:sz w:val="22"/>
          <w:szCs w:val="22"/>
        </w:rPr>
      </w:pPr>
      <w:r w:rsidRPr="00876AFB">
        <w:rPr>
          <w:sz w:val="22"/>
          <w:szCs w:val="22"/>
        </w:rPr>
        <w:t>60-479</w:t>
      </w:r>
      <w:r w:rsidR="00CF7835" w:rsidRPr="00876AFB">
        <w:rPr>
          <w:sz w:val="22"/>
          <w:szCs w:val="22"/>
        </w:rPr>
        <w:t xml:space="preserve"> </w:t>
      </w:r>
      <w:r w:rsidRPr="00876AFB">
        <w:rPr>
          <w:sz w:val="22"/>
          <w:szCs w:val="22"/>
        </w:rPr>
        <w:t>Poznań</w:t>
      </w:r>
    </w:p>
    <w:p w14:paraId="41B9E7E5" w14:textId="0BC57E25" w:rsidR="00CF7835" w:rsidRDefault="00CF7835" w:rsidP="00876AFB">
      <w:pPr>
        <w:jc w:val="both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876AFB" w14:paraId="31784708" w14:textId="77777777" w:rsidTr="00876AFB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40225FE" w14:textId="77777777" w:rsidR="00CF7835" w:rsidRPr="00876AFB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22"/>
                <w:szCs w:val="22"/>
              </w:rPr>
            </w:pPr>
            <w:r w:rsidRPr="00876AFB">
              <w:rPr>
                <w:b/>
                <w:spacing w:val="20"/>
                <w:sz w:val="22"/>
                <w:szCs w:val="22"/>
              </w:rPr>
              <w:t>INFORMACJA Z OTWARCIA OFERT</w:t>
            </w:r>
          </w:p>
        </w:tc>
      </w:tr>
    </w:tbl>
    <w:p w14:paraId="6E49DBDD" w14:textId="77777777" w:rsidR="00CF7835" w:rsidRPr="00876AFB" w:rsidRDefault="00CF7835" w:rsidP="00CF7835">
      <w:pPr>
        <w:pStyle w:val="Nagwek"/>
        <w:tabs>
          <w:tab w:val="clear" w:pos="4536"/>
        </w:tabs>
        <w:spacing w:after="360"/>
        <w:rPr>
          <w:sz w:val="22"/>
          <w:szCs w:val="22"/>
        </w:rPr>
      </w:pPr>
      <w:r w:rsidRPr="00876AFB">
        <w:rPr>
          <w:sz w:val="22"/>
          <w:szCs w:val="22"/>
        </w:rPr>
        <w:tab/>
        <w:t xml:space="preserve"> </w:t>
      </w:r>
    </w:p>
    <w:p w14:paraId="2284A4F3" w14:textId="77777777" w:rsidR="00CF7835" w:rsidRPr="00876AFB" w:rsidRDefault="00CF7835" w:rsidP="00CF7835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876AFB">
        <w:rPr>
          <w:rFonts w:eastAsia="Calibri"/>
          <w:sz w:val="22"/>
          <w:szCs w:val="22"/>
          <w:lang w:eastAsia="en-US"/>
        </w:rPr>
        <w:t xml:space="preserve">Dotyczy </w:t>
      </w:r>
      <w:r w:rsidRPr="00876AFB">
        <w:rPr>
          <w:sz w:val="22"/>
          <w:szCs w:val="22"/>
        </w:rPr>
        <w:t>postępowania o udzielenie zamówienia publicznego</w:t>
      </w:r>
      <w:r w:rsidRPr="00876AFB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876AFB" w14:paraId="7A9FF9D0" w14:textId="77777777" w:rsidTr="000C1C6D">
        <w:tc>
          <w:tcPr>
            <w:tcW w:w="2269" w:type="dxa"/>
            <w:shd w:val="clear" w:color="auto" w:fill="auto"/>
          </w:tcPr>
          <w:p w14:paraId="55B8B4E6" w14:textId="77777777" w:rsidR="00CF7835" w:rsidRPr="00876AFB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876AFB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A00C55B" w14:textId="4D596155" w:rsidR="00CF7835" w:rsidRPr="00876AFB" w:rsidRDefault="0088596E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876AFB">
              <w:rPr>
                <w:bCs/>
                <w:sz w:val="22"/>
                <w:szCs w:val="22"/>
              </w:rPr>
              <w:t xml:space="preserve">Zakup i dostawa aparatury medycznej na potrzeby Szpitala Wojewódzkiego w Poznaniu - APARAT ULTRASONOGRAFICZNY - </w:t>
            </w:r>
            <w:r w:rsidR="00876AFB">
              <w:rPr>
                <w:bCs/>
                <w:sz w:val="22"/>
                <w:szCs w:val="22"/>
              </w:rPr>
              <w:br/>
            </w:r>
            <w:r w:rsidRPr="00876AFB">
              <w:rPr>
                <w:bCs/>
                <w:sz w:val="22"/>
                <w:szCs w:val="22"/>
              </w:rPr>
              <w:t>1 szt</w:t>
            </w:r>
            <w:r w:rsidR="00CF7835" w:rsidRPr="00876AFB">
              <w:rPr>
                <w:bCs/>
                <w:sz w:val="22"/>
                <w:szCs w:val="22"/>
              </w:rPr>
              <w:t>.</w:t>
            </w:r>
          </w:p>
        </w:tc>
      </w:tr>
      <w:tr w:rsidR="0088596E" w:rsidRPr="00876AFB" w14:paraId="0EDCFA7F" w14:textId="77777777" w:rsidTr="00E33932">
        <w:tc>
          <w:tcPr>
            <w:tcW w:w="2269" w:type="dxa"/>
            <w:shd w:val="clear" w:color="auto" w:fill="auto"/>
          </w:tcPr>
          <w:p w14:paraId="663FA4E2" w14:textId="77777777" w:rsidR="0088596E" w:rsidRPr="00876AFB" w:rsidRDefault="0088596E" w:rsidP="00E3393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876AFB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2A569EA" w14:textId="77777777" w:rsidR="0088596E" w:rsidRPr="00876AFB" w:rsidRDefault="0088596E" w:rsidP="00E339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876AFB">
              <w:rPr>
                <w:bCs/>
                <w:sz w:val="22"/>
                <w:szCs w:val="22"/>
              </w:rPr>
              <w:t>SZW/DZP/14/2024</w:t>
            </w:r>
          </w:p>
        </w:tc>
      </w:tr>
    </w:tbl>
    <w:p w14:paraId="4E828E5C" w14:textId="77777777" w:rsidR="00D665F5" w:rsidRPr="00876AFB" w:rsidRDefault="00D665F5" w:rsidP="00CF7835">
      <w:pPr>
        <w:spacing w:before="480" w:line="360" w:lineRule="auto"/>
        <w:jc w:val="both"/>
        <w:rPr>
          <w:sz w:val="22"/>
          <w:szCs w:val="22"/>
        </w:rPr>
      </w:pPr>
      <w:r w:rsidRPr="00876AFB">
        <w:rPr>
          <w:sz w:val="22"/>
          <w:szCs w:val="22"/>
        </w:rPr>
        <w:t>Zamawiający, działając na podstawie art. 22</w:t>
      </w:r>
      <w:r w:rsidR="00601802" w:rsidRPr="00876AFB">
        <w:rPr>
          <w:sz w:val="22"/>
          <w:szCs w:val="22"/>
        </w:rPr>
        <w:t>2</w:t>
      </w:r>
      <w:r w:rsidRPr="00876AFB">
        <w:rPr>
          <w:sz w:val="22"/>
          <w:szCs w:val="22"/>
        </w:rPr>
        <w:t xml:space="preserve"> ust. 5 </w:t>
      </w:r>
      <w:r w:rsidRPr="00876AFB">
        <w:rPr>
          <w:bCs/>
          <w:sz w:val="22"/>
          <w:szCs w:val="22"/>
        </w:rPr>
        <w:t>ustawy z dnia 11 września 2019r. Prawo zamówień publicznych</w:t>
      </w:r>
      <w:r w:rsidRPr="00876AFB">
        <w:rPr>
          <w:sz w:val="22"/>
          <w:szCs w:val="22"/>
        </w:rPr>
        <w:t xml:space="preserve"> </w:t>
      </w:r>
      <w:r w:rsidR="0088596E" w:rsidRPr="00876AFB">
        <w:rPr>
          <w:sz w:val="22"/>
          <w:szCs w:val="22"/>
        </w:rPr>
        <w:t>(</w:t>
      </w:r>
      <w:proofErr w:type="spellStart"/>
      <w:r w:rsidR="0088596E" w:rsidRPr="00876AFB">
        <w:rPr>
          <w:sz w:val="22"/>
          <w:szCs w:val="22"/>
        </w:rPr>
        <w:t>t.j</w:t>
      </w:r>
      <w:proofErr w:type="spellEnd"/>
      <w:r w:rsidR="0088596E" w:rsidRPr="00876AFB">
        <w:rPr>
          <w:sz w:val="22"/>
          <w:szCs w:val="22"/>
        </w:rPr>
        <w:t>. Dz. U. z 2023r. poz. 1605)</w:t>
      </w:r>
      <w:r w:rsidR="00490DC0" w:rsidRPr="00876AFB">
        <w:rPr>
          <w:sz w:val="22"/>
          <w:szCs w:val="22"/>
        </w:rPr>
        <w:t xml:space="preserve"> </w:t>
      </w:r>
      <w:r w:rsidRPr="00876AFB">
        <w:rPr>
          <w:sz w:val="22"/>
          <w:szCs w:val="22"/>
        </w:rPr>
        <w:t>udostępnia</w:t>
      </w:r>
      <w:r w:rsidR="00F95C33" w:rsidRPr="00876AFB">
        <w:rPr>
          <w:sz w:val="22"/>
          <w:szCs w:val="22"/>
        </w:rPr>
        <w:t xml:space="preserve"> </w:t>
      </w:r>
      <w:r w:rsidR="004C7E9B" w:rsidRPr="00876AFB">
        <w:rPr>
          <w:sz w:val="22"/>
          <w:szCs w:val="22"/>
        </w:rPr>
        <w:t>informacj</w:t>
      </w:r>
      <w:r w:rsidR="00577BC6" w:rsidRPr="00876AFB">
        <w:rPr>
          <w:sz w:val="22"/>
          <w:szCs w:val="22"/>
        </w:rPr>
        <w:t>ę</w:t>
      </w:r>
      <w:r w:rsidR="00035488" w:rsidRPr="00876AFB">
        <w:rPr>
          <w:sz w:val="22"/>
          <w:szCs w:val="22"/>
        </w:rPr>
        <w:t xml:space="preserve"> z otwarcia ofert</w:t>
      </w:r>
      <w:r w:rsidR="00577BC6" w:rsidRPr="00876AFB">
        <w:rPr>
          <w:sz w:val="22"/>
          <w:szCs w:val="22"/>
        </w:rPr>
        <w:t>.</w:t>
      </w:r>
    </w:p>
    <w:p w14:paraId="019C506B" w14:textId="5936CC59" w:rsidR="00A80738" w:rsidRPr="00876AFB" w:rsidRDefault="00D665F5" w:rsidP="00CF7835">
      <w:pPr>
        <w:spacing w:before="120" w:after="120" w:line="360" w:lineRule="auto"/>
        <w:jc w:val="both"/>
        <w:rPr>
          <w:sz w:val="22"/>
          <w:szCs w:val="22"/>
        </w:rPr>
      </w:pPr>
      <w:r w:rsidRPr="00876AFB">
        <w:rPr>
          <w:sz w:val="22"/>
          <w:szCs w:val="22"/>
        </w:rPr>
        <w:t>Podczas otwarcia ofert, mającego miejsce</w:t>
      </w:r>
      <w:r w:rsidR="00FF4AB1" w:rsidRPr="00876AFB">
        <w:rPr>
          <w:sz w:val="22"/>
          <w:szCs w:val="22"/>
        </w:rPr>
        <w:t xml:space="preserve"> w dniu </w:t>
      </w:r>
      <w:r w:rsidR="0088596E" w:rsidRPr="00876AFB">
        <w:rPr>
          <w:sz w:val="22"/>
          <w:szCs w:val="22"/>
        </w:rPr>
        <w:t>29/02/2024</w:t>
      </w:r>
      <w:r w:rsidR="00FF4AB1" w:rsidRPr="00876AFB">
        <w:rPr>
          <w:sz w:val="22"/>
          <w:szCs w:val="22"/>
        </w:rPr>
        <w:t xml:space="preserve"> o godz. </w:t>
      </w:r>
      <w:r w:rsidR="0088596E" w:rsidRPr="00876AFB">
        <w:rPr>
          <w:sz w:val="22"/>
          <w:szCs w:val="22"/>
        </w:rPr>
        <w:t>10:00</w:t>
      </w:r>
      <w:r w:rsidRPr="00876AFB">
        <w:rPr>
          <w:sz w:val="22"/>
          <w:szCs w:val="22"/>
        </w:rPr>
        <w:t xml:space="preserve">, otwarte zostały oferty następujących </w:t>
      </w:r>
      <w:r w:rsidR="00876AFB">
        <w:rPr>
          <w:sz w:val="22"/>
          <w:szCs w:val="22"/>
        </w:rPr>
        <w:t>W</w:t>
      </w:r>
      <w:r w:rsidRPr="00876AFB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693"/>
        <w:gridCol w:w="1843"/>
        <w:gridCol w:w="1984"/>
        <w:gridCol w:w="1559"/>
      </w:tblGrid>
      <w:tr w:rsidR="00876AFB" w:rsidRPr="00876AFB" w14:paraId="5FA4C4A1" w14:textId="1D5DCDB7" w:rsidTr="00876AFB">
        <w:tc>
          <w:tcPr>
            <w:tcW w:w="993" w:type="dxa"/>
            <w:shd w:val="clear" w:color="auto" w:fill="F2F2F2"/>
            <w:vAlign w:val="center"/>
          </w:tcPr>
          <w:p w14:paraId="64C5C90C" w14:textId="77777777" w:rsidR="00876AFB" w:rsidRPr="00876AFB" w:rsidRDefault="00876AFB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76AFB">
              <w:rPr>
                <w:sz w:val="22"/>
                <w:szCs w:val="22"/>
              </w:rPr>
              <w:t>Oferta nr</w:t>
            </w:r>
          </w:p>
        </w:tc>
        <w:tc>
          <w:tcPr>
            <w:tcW w:w="2693" w:type="dxa"/>
            <w:shd w:val="clear" w:color="auto" w:fill="F2F2F2"/>
            <w:vAlign w:val="center"/>
          </w:tcPr>
          <w:p w14:paraId="12BEC9B3" w14:textId="0BEE7EEF" w:rsidR="00876AFB" w:rsidRPr="00876AFB" w:rsidRDefault="00876AFB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76AFB">
              <w:rPr>
                <w:sz w:val="22"/>
                <w:szCs w:val="22"/>
              </w:rPr>
              <w:t xml:space="preserve">Nazwa i adres </w:t>
            </w:r>
            <w:r>
              <w:rPr>
                <w:sz w:val="22"/>
                <w:szCs w:val="22"/>
              </w:rPr>
              <w:t>W</w:t>
            </w:r>
            <w:r w:rsidRPr="00876AFB">
              <w:rPr>
                <w:sz w:val="22"/>
                <w:szCs w:val="22"/>
              </w:rPr>
              <w:t>ykonawcy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7991A515" w14:textId="77777777" w:rsidR="00876AFB" w:rsidRDefault="00876AFB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76AFB">
              <w:rPr>
                <w:sz w:val="22"/>
                <w:szCs w:val="22"/>
              </w:rPr>
              <w:t>Cena oferty</w:t>
            </w:r>
          </w:p>
          <w:p w14:paraId="3C4C8C07" w14:textId="2066F004" w:rsidR="00876AFB" w:rsidRPr="00876AFB" w:rsidRDefault="00876AFB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(K-1)</w:t>
            </w:r>
          </w:p>
        </w:tc>
        <w:tc>
          <w:tcPr>
            <w:tcW w:w="1984" w:type="dxa"/>
            <w:shd w:val="clear" w:color="auto" w:fill="F2F2F2"/>
            <w:vAlign w:val="center"/>
          </w:tcPr>
          <w:p w14:paraId="6F63023C" w14:textId="77777777" w:rsidR="00876AFB" w:rsidRDefault="00876AFB" w:rsidP="00876AFB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Termin wykonania (skrócenie o)</w:t>
            </w:r>
          </w:p>
          <w:p w14:paraId="7F76AFC6" w14:textId="0AD33574" w:rsidR="00876AFB" w:rsidRPr="00876AFB" w:rsidRDefault="00876AFB" w:rsidP="00876AFB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(K-2)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51905A6A" w14:textId="77777777" w:rsidR="00876AFB" w:rsidRDefault="00876AFB" w:rsidP="00876AFB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Okres gwarancji</w:t>
            </w:r>
          </w:p>
          <w:p w14:paraId="32A9B787" w14:textId="1D236FC3" w:rsidR="00876AFB" w:rsidRPr="00876AFB" w:rsidRDefault="00876AFB" w:rsidP="00876AFB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(K-3)</w:t>
            </w:r>
          </w:p>
        </w:tc>
      </w:tr>
      <w:tr w:rsidR="00876AFB" w:rsidRPr="00876AFB" w14:paraId="3EBEFC62" w14:textId="47054731" w:rsidTr="00876AFB">
        <w:tc>
          <w:tcPr>
            <w:tcW w:w="993" w:type="dxa"/>
            <w:shd w:val="clear" w:color="auto" w:fill="auto"/>
            <w:vAlign w:val="center"/>
          </w:tcPr>
          <w:p w14:paraId="4F183765" w14:textId="77777777" w:rsidR="00876AFB" w:rsidRPr="00876AFB" w:rsidRDefault="00876AFB" w:rsidP="00E3393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76AFB">
              <w:rPr>
                <w:sz w:val="22"/>
                <w:szCs w:val="22"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14:paraId="6F11EE89" w14:textId="77777777" w:rsidR="00876AFB" w:rsidRPr="00876AFB" w:rsidRDefault="00876AFB" w:rsidP="00E33932">
            <w:pPr>
              <w:spacing w:before="80" w:after="40"/>
              <w:rPr>
                <w:sz w:val="22"/>
                <w:szCs w:val="22"/>
              </w:rPr>
            </w:pPr>
            <w:r w:rsidRPr="00876AFB">
              <w:rPr>
                <w:sz w:val="22"/>
                <w:szCs w:val="22"/>
              </w:rPr>
              <w:t>VARIMED Sp. z o.o.</w:t>
            </w:r>
          </w:p>
          <w:p w14:paraId="1DF8FD9A" w14:textId="3D32F8B8" w:rsidR="00876AFB" w:rsidRPr="00876AFB" w:rsidRDefault="009422FB" w:rsidP="00E339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Tadeusza Kościuszki 115/4U</w:t>
            </w:r>
          </w:p>
          <w:p w14:paraId="7425ABEC" w14:textId="52A1D2BF" w:rsidR="00876AFB" w:rsidRPr="00876AFB" w:rsidRDefault="009422FB" w:rsidP="00E33932">
            <w:pPr>
              <w:spacing w:after="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  <w:r w:rsidR="00876AFB" w:rsidRPr="00876AFB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442</w:t>
            </w:r>
            <w:r w:rsidR="00876AFB" w:rsidRPr="00876AFB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44178AA" w14:textId="77777777" w:rsidR="00876AFB" w:rsidRPr="00876AFB" w:rsidRDefault="00876AFB" w:rsidP="00E3393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76AFB">
              <w:rPr>
                <w:sz w:val="22"/>
                <w:szCs w:val="22"/>
              </w:rPr>
              <w:t>226 800.00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3E782A9" w14:textId="1CDB33B9" w:rsidR="00876AFB" w:rsidRPr="00876AFB" w:rsidRDefault="00876AFB" w:rsidP="00E33932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bez skrócenia terminu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088ED22" w14:textId="2F6981E8" w:rsidR="00876AFB" w:rsidRPr="00876AFB" w:rsidRDefault="00876AFB" w:rsidP="00876AFB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m-ce</w:t>
            </w:r>
          </w:p>
        </w:tc>
      </w:tr>
    </w:tbl>
    <w:p w14:paraId="3FE50149" w14:textId="77777777" w:rsidR="0069085C" w:rsidRPr="00876AFB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4F6F2483" w14:textId="77777777" w:rsidR="00577BC6" w:rsidRPr="00876AFB" w:rsidRDefault="00577BC6" w:rsidP="00A80738">
      <w:pPr>
        <w:spacing w:before="120" w:after="120"/>
        <w:jc w:val="both"/>
        <w:rPr>
          <w:sz w:val="22"/>
          <w:szCs w:val="22"/>
        </w:rPr>
      </w:pPr>
    </w:p>
    <w:p w14:paraId="03CD8D33" w14:textId="77777777" w:rsidR="00876AFB" w:rsidRDefault="00876AFB" w:rsidP="00876AFB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7FAE8529" w14:textId="77777777" w:rsidR="00876AFB" w:rsidRDefault="00876AFB" w:rsidP="00876AF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65377977" w14:textId="77777777" w:rsidR="00876AFB" w:rsidRDefault="00876AFB" w:rsidP="00876AF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C3BC8F0" w14:textId="77777777" w:rsidR="00876AFB" w:rsidRDefault="00876AFB" w:rsidP="00876AF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75D88B01" w14:textId="0435175A" w:rsidR="00A80738" w:rsidRPr="00876AFB" w:rsidRDefault="00A80738" w:rsidP="00876AFB">
      <w:pPr>
        <w:pStyle w:val="Tekstpodstawowy"/>
        <w:spacing w:after="480"/>
        <w:ind w:left="3119" w:firstLine="425"/>
        <w:jc w:val="right"/>
        <w:rPr>
          <w:i/>
          <w:sz w:val="22"/>
          <w:szCs w:val="22"/>
        </w:rPr>
      </w:pPr>
    </w:p>
    <w:sectPr w:rsidR="00A80738" w:rsidRPr="00876AFB" w:rsidSect="00030AA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145BAD" w14:textId="77777777" w:rsidR="00030AA4" w:rsidRDefault="00030AA4">
      <w:r>
        <w:separator/>
      </w:r>
    </w:p>
  </w:endnote>
  <w:endnote w:type="continuationSeparator" w:id="0">
    <w:p w14:paraId="31F75EB6" w14:textId="77777777" w:rsidR="00030AA4" w:rsidRDefault="00030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8F92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2A52B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6D344" w14:textId="77777777" w:rsidR="00960CEB" w:rsidRPr="00986737" w:rsidRDefault="009422F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3CFFE93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8A3E026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EDCE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4D4628" w14:textId="77777777" w:rsidR="009F189D" w:rsidRDefault="009F189D">
    <w:pPr>
      <w:pStyle w:val="Stopka"/>
      <w:tabs>
        <w:tab w:val="clear" w:pos="4536"/>
      </w:tabs>
      <w:jc w:val="center"/>
    </w:pPr>
  </w:p>
  <w:p w14:paraId="48896E3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7C931E" w14:textId="77777777" w:rsidR="00030AA4" w:rsidRDefault="00030AA4">
      <w:r>
        <w:separator/>
      </w:r>
    </w:p>
  </w:footnote>
  <w:footnote w:type="continuationSeparator" w:id="0">
    <w:p w14:paraId="6E4AF2FC" w14:textId="77777777" w:rsidR="00030AA4" w:rsidRDefault="00030A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83B5B" w14:textId="77777777" w:rsidR="0088596E" w:rsidRDefault="008859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4CEB1" w14:textId="77777777" w:rsidR="0088596E" w:rsidRDefault="008859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BB9E0" w14:textId="77777777" w:rsidR="0088596E" w:rsidRDefault="008859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0AA4"/>
    <w:rsid w:val="00007727"/>
    <w:rsid w:val="00017720"/>
    <w:rsid w:val="00030AA4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76AFB"/>
    <w:rsid w:val="0088596E"/>
    <w:rsid w:val="008A26A5"/>
    <w:rsid w:val="008F318B"/>
    <w:rsid w:val="009422F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48AC9A"/>
  <w15:chartTrackingRefBased/>
  <w15:docId w15:val="{3240E850-9927-464D-B342-C1D8DF95B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Watral-Duńska</cp:lastModifiedBy>
  <cp:revision>2</cp:revision>
  <cp:lastPrinted>2024-02-29T12:21:00Z</cp:lastPrinted>
  <dcterms:created xsi:type="dcterms:W3CDTF">2024-02-29T12:33:00Z</dcterms:created>
  <dcterms:modified xsi:type="dcterms:W3CDTF">2024-02-29T12:33:00Z</dcterms:modified>
</cp:coreProperties>
</file>