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CC518" w14:textId="452DFFA0" w:rsidR="00B36EDA" w:rsidRPr="00144956" w:rsidRDefault="0070659F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144956">
        <w:rPr>
          <w:rFonts w:ascii="Arial Narrow" w:hAnsi="Arial Narrow" w:cs="Arial"/>
        </w:rPr>
        <w:t>Bydgoszcz</w:t>
      </w:r>
      <w:r w:rsidR="00B36EDA" w:rsidRPr="00144956">
        <w:rPr>
          <w:rFonts w:ascii="Arial Narrow" w:hAnsi="Arial Narrow" w:cs="Arial"/>
        </w:rPr>
        <w:t xml:space="preserve"> dnia: </w:t>
      </w:r>
      <w:r w:rsidRPr="00144956">
        <w:rPr>
          <w:rFonts w:ascii="Arial Narrow" w:hAnsi="Arial Narrow" w:cs="Arial"/>
        </w:rPr>
        <w:t>2024-02-29</w:t>
      </w:r>
    </w:p>
    <w:p w14:paraId="56E1F060" w14:textId="75927B6B" w:rsidR="00B36EDA" w:rsidRPr="00144956" w:rsidRDefault="0070659F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144956">
        <w:rPr>
          <w:rFonts w:ascii="Arial Narrow" w:hAnsi="Arial Narrow" w:cs="Arial"/>
          <w:b/>
          <w:bCs/>
        </w:rPr>
        <w:t>10WSzKzP SPZOZ</w:t>
      </w:r>
    </w:p>
    <w:p w14:paraId="34CF77BB" w14:textId="44B9DCBC" w:rsidR="00B36EDA" w:rsidRPr="00144956" w:rsidRDefault="0070659F" w:rsidP="00B36EDA">
      <w:pPr>
        <w:spacing w:line="360" w:lineRule="auto"/>
        <w:ind w:right="3969"/>
        <w:rPr>
          <w:rFonts w:ascii="Arial Narrow" w:hAnsi="Arial Narrow" w:cs="Arial"/>
        </w:rPr>
      </w:pPr>
      <w:r w:rsidRPr="00144956">
        <w:rPr>
          <w:rFonts w:ascii="Arial Narrow" w:hAnsi="Arial Narrow" w:cs="Arial"/>
        </w:rPr>
        <w:t>Powstańców Warszawy</w:t>
      </w:r>
      <w:r w:rsidR="00B36EDA" w:rsidRPr="00144956">
        <w:rPr>
          <w:rFonts w:ascii="Arial Narrow" w:hAnsi="Arial Narrow" w:cs="Arial"/>
        </w:rPr>
        <w:t xml:space="preserve"> </w:t>
      </w:r>
      <w:r w:rsidRPr="00144956">
        <w:rPr>
          <w:rFonts w:ascii="Arial Narrow" w:hAnsi="Arial Narrow" w:cs="Arial"/>
        </w:rPr>
        <w:t>5</w:t>
      </w:r>
    </w:p>
    <w:p w14:paraId="16310725" w14:textId="14A92F81" w:rsidR="00B36EDA" w:rsidRPr="00144956" w:rsidRDefault="0070659F" w:rsidP="00B36EDA">
      <w:pPr>
        <w:ind w:right="3969"/>
        <w:rPr>
          <w:rFonts w:ascii="Arial Narrow" w:hAnsi="Arial Narrow" w:cs="Arial"/>
        </w:rPr>
      </w:pPr>
      <w:r w:rsidRPr="00144956">
        <w:rPr>
          <w:rFonts w:ascii="Arial Narrow" w:hAnsi="Arial Narrow" w:cs="Arial"/>
        </w:rPr>
        <w:t>85-681</w:t>
      </w:r>
      <w:r w:rsidR="00B36EDA" w:rsidRPr="00144956">
        <w:rPr>
          <w:rFonts w:ascii="Arial Narrow" w:hAnsi="Arial Narrow" w:cs="Arial"/>
        </w:rPr>
        <w:t xml:space="preserve"> </w:t>
      </w:r>
      <w:r w:rsidRPr="00144956">
        <w:rPr>
          <w:rFonts w:ascii="Arial Narrow" w:hAnsi="Arial Narrow" w:cs="Arial"/>
        </w:rPr>
        <w:t>Bydgoszcz</w:t>
      </w:r>
    </w:p>
    <w:p w14:paraId="71EBD17B" w14:textId="77777777" w:rsidR="00B36EDA" w:rsidRPr="0014495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4495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ED060FA" w14:textId="77777777" w:rsidR="00B36EDA" w:rsidRPr="0014495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14495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B255C6C" w14:textId="77777777" w:rsidR="00B36EDA" w:rsidRPr="0014495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144956" w14:paraId="67939735" w14:textId="77777777" w:rsidTr="00B36EDA">
        <w:tc>
          <w:tcPr>
            <w:tcW w:w="9923" w:type="dxa"/>
            <w:shd w:val="clear" w:color="auto" w:fill="F2F2F2"/>
            <w:hideMark/>
          </w:tcPr>
          <w:p w14:paraId="0357499E" w14:textId="1DBA3CE0" w:rsidR="00B36EDA" w:rsidRPr="00144956" w:rsidRDefault="0014495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6AFF695" w14:textId="77777777" w:rsidR="00B36EDA" w:rsidRPr="0014495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4495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41CA75E" w14:textId="77777777" w:rsidR="00B36EDA" w:rsidRPr="00144956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A4D9630" w14:textId="77777777" w:rsidR="00B36EDA" w:rsidRPr="0014495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44956">
        <w:rPr>
          <w:rFonts w:ascii="Arial Narrow" w:eastAsia="Calibri" w:hAnsi="Arial Narrow" w:cs="Arial"/>
          <w:lang w:eastAsia="en-US"/>
        </w:rPr>
        <w:t xml:space="preserve">Dotyczy </w:t>
      </w:r>
      <w:r w:rsidRPr="00144956">
        <w:rPr>
          <w:rFonts w:ascii="Arial Narrow" w:hAnsi="Arial Narrow" w:cs="Arial"/>
        </w:rPr>
        <w:t>postępowania o udzielenie zamówienia publicznego</w:t>
      </w:r>
      <w:r w:rsidRPr="00144956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144956" w14:paraId="223F9D4F" w14:textId="77777777" w:rsidTr="00B36EDA">
        <w:tc>
          <w:tcPr>
            <w:tcW w:w="2269" w:type="dxa"/>
            <w:shd w:val="clear" w:color="auto" w:fill="auto"/>
          </w:tcPr>
          <w:p w14:paraId="0D87B5DD" w14:textId="77777777" w:rsidR="00B36EDA" w:rsidRPr="0014495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4495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A588DAB" w14:textId="68EE64D8" w:rsidR="00B36EDA" w:rsidRPr="00144956" w:rsidRDefault="0070659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44956">
              <w:rPr>
                <w:rFonts w:ascii="Arial Narrow" w:hAnsi="Arial Narrow" w:cs="Arial"/>
                <w:b/>
              </w:rPr>
              <w:t>Dostawy sukcesywne środków czystości, polimerów, pojemników na igły i ampułki</w:t>
            </w:r>
          </w:p>
        </w:tc>
      </w:tr>
      <w:tr w:rsidR="0070659F" w:rsidRPr="00144956" w14:paraId="78BCC8ED" w14:textId="77777777" w:rsidTr="00064467">
        <w:tc>
          <w:tcPr>
            <w:tcW w:w="2269" w:type="dxa"/>
            <w:shd w:val="clear" w:color="auto" w:fill="auto"/>
          </w:tcPr>
          <w:p w14:paraId="30D47A12" w14:textId="77777777" w:rsidR="0070659F" w:rsidRPr="00144956" w:rsidRDefault="0070659F" w:rsidP="000644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4495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25BD9BB" w14:textId="112BEF00" w:rsidR="0070659F" w:rsidRPr="00144956" w:rsidRDefault="0070659F" w:rsidP="000644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44956">
              <w:rPr>
                <w:rFonts w:ascii="Arial Narrow" w:hAnsi="Arial Narrow" w:cs="Arial"/>
                <w:b/>
              </w:rPr>
              <w:t>135/2023</w:t>
            </w:r>
          </w:p>
        </w:tc>
      </w:tr>
    </w:tbl>
    <w:p w14:paraId="258341E5" w14:textId="77777777" w:rsidR="00B36EDA" w:rsidRPr="0014495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3783C2C9" w14:textId="08C2229F" w:rsidR="00B36EDA" w:rsidRPr="0014495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144956">
        <w:rPr>
          <w:rFonts w:ascii="Arial Narrow" w:hAnsi="Arial Narrow" w:cs="Arial"/>
        </w:rPr>
        <w:t xml:space="preserve">Zamawiający, </w:t>
      </w:r>
      <w:r w:rsidR="0070659F" w:rsidRPr="00144956">
        <w:rPr>
          <w:rFonts w:ascii="Arial Narrow" w:hAnsi="Arial Narrow" w:cs="Arial"/>
          <w:b/>
        </w:rPr>
        <w:t>10WSzKzP SPZOZ</w:t>
      </w:r>
      <w:r w:rsidRPr="00144956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70659F" w:rsidRPr="00144956">
        <w:rPr>
          <w:rFonts w:ascii="Arial Narrow" w:hAnsi="Arial Narrow" w:cs="Arial"/>
        </w:rPr>
        <w:t>(</w:t>
      </w:r>
      <w:proofErr w:type="spellStart"/>
      <w:r w:rsidR="0070659F" w:rsidRPr="00144956">
        <w:rPr>
          <w:rFonts w:ascii="Arial Narrow" w:hAnsi="Arial Narrow" w:cs="Arial"/>
        </w:rPr>
        <w:t>t.j</w:t>
      </w:r>
      <w:proofErr w:type="spellEnd"/>
      <w:r w:rsidR="0070659F" w:rsidRPr="00144956">
        <w:rPr>
          <w:rFonts w:ascii="Arial Narrow" w:hAnsi="Arial Narrow" w:cs="Arial"/>
        </w:rPr>
        <w:t>. Dz. U. z 2023r. poz. 1605)</w:t>
      </w:r>
      <w:r w:rsidRPr="00144956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0659F" w:rsidRPr="00144956" w14:paraId="23D21574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95C8" w14:textId="24272FB1" w:rsidR="0070659F" w:rsidRPr="00144956" w:rsidRDefault="0070659F" w:rsidP="00144956">
            <w:pPr>
              <w:spacing w:before="120" w:line="276" w:lineRule="auto"/>
              <w:jc w:val="both"/>
              <w:rPr>
                <w:rFonts w:ascii="Arial Narrow" w:hAnsi="Arial Narrow" w:cs="Arial"/>
              </w:rPr>
            </w:pPr>
            <w:r w:rsidRPr="00144956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</w:rPr>
              <w:t>1</w:t>
            </w:r>
            <w:r w:rsidRPr="00144956">
              <w:rPr>
                <w:rFonts w:ascii="Arial Narrow" w:hAnsi="Arial Narrow" w:cs="Arial"/>
              </w:rPr>
              <w:t xml:space="preserve">: </w:t>
            </w:r>
            <w:r w:rsidRPr="00144956">
              <w:rPr>
                <w:rFonts w:ascii="Arial Narrow" w:hAnsi="Arial Narrow" w:cs="Arial"/>
              </w:rPr>
              <w:t xml:space="preserve">Nakładki na </w:t>
            </w:r>
            <w:proofErr w:type="spellStart"/>
            <w:r w:rsidRPr="00144956">
              <w:rPr>
                <w:rFonts w:ascii="Arial Narrow" w:hAnsi="Arial Narrow" w:cs="Arial"/>
              </w:rPr>
              <w:t>mopy</w:t>
            </w:r>
            <w:proofErr w:type="spellEnd"/>
          </w:p>
          <w:p w14:paraId="1C1BCF4F" w14:textId="2E6DE7E9" w:rsidR="0070659F" w:rsidRPr="00144956" w:rsidRDefault="0070659F" w:rsidP="00144956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144956">
              <w:rPr>
                <w:rFonts w:ascii="Arial Narrow" w:hAnsi="Arial Narrow" w:cs="Arial"/>
                <w:b/>
              </w:rPr>
              <w:t>CEG OLGA PERLIŃSKA</w:t>
            </w:r>
          </w:p>
          <w:p w14:paraId="71ECBF45" w14:textId="45C7D46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144956">
              <w:rPr>
                <w:rFonts w:ascii="Arial Narrow" w:hAnsi="Arial Narrow" w:cs="Arial"/>
                <w:bCs/>
              </w:rPr>
              <w:t>Pryzmaty</w:t>
            </w:r>
            <w:r w:rsidRPr="00144956">
              <w:rPr>
                <w:rFonts w:ascii="Arial Narrow" w:hAnsi="Arial Narrow" w:cs="Arial"/>
                <w:bCs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</w:rPr>
              <w:t>15</w:t>
            </w:r>
            <w:r w:rsidRPr="00144956">
              <w:rPr>
                <w:rFonts w:ascii="Arial Narrow" w:hAnsi="Arial Narrow" w:cs="Arial"/>
                <w:bCs/>
              </w:rPr>
              <w:t xml:space="preserve"> </w:t>
            </w:r>
          </w:p>
          <w:p w14:paraId="2272B567" w14:textId="3531F31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144956">
              <w:rPr>
                <w:rFonts w:ascii="Arial Narrow" w:hAnsi="Arial Narrow" w:cs="Arial"/>
                <w:bCs/>
              </w:rPr>
              <w:t>02226</w:t>
            </w:r>
            <w:r w:rsidRPr="00144956">
              <w:rPr>
                <w:rFonts w:ascii="Arial Narrow" w:hAnsi="Arial Narrow" w:cs="Arial"/>
                <w:bCs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</w:rPr>
              <w:t>Warszawa</w:t>
            </w:r>
          </w:p>
          <w:p w14:paraId="25A5E34C" w14:textId="30EB791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</w:rPr>
            </w:pPr>
            <w:r w:rsidRPr="0014495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</w:rPr>
              <w:t>46 371.00 zł</w:t>
            </w:r>
            <w:r w:rsidRPr="00144956">
              <w:rPr>
                <w:rFonts w:ascii="Arial Narrow" w:hAnsi="Arial Narrow" w:cs="Arial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</w:rPr>
              <w:t>brutto</w:t>
            </w:r>
            <w:r w:rsidRPr="00144956">
              <w:rPr>
                <w:rFonts w:ascii="Arial Narrow" w:hAnsi="Arial Narrow" w:cs="Arial"/>
                <w:bCs/>
              </w:rPr>
              <w:t>.</w:t>
            </w:r>
          </w:p>
          <w:p w14:paraId="680D9AE5" w14:textId="77777777" w:rsidR="0070659F" w:rsidRPr="00144956" w:rsidRDefault="0070659F" w:rsidP="00144956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14495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</w:rPr>
              <w:t>:</w:t>
            </w:r>
          </w:p>
          <w:p w14:paraId="6CFC3D8C" w14:textId="1CA46223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</w:rPr>
            </w:pPr>
            <w:r w:rsidRPr="00144956">
              <w:rPr>
                <w:rFonts w:ascii="Arial Narrow" w:hAnsi="Arial Narrow" w:cs="Arial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624A5DA8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96AE" w14:textId="67F37AA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Ścierki</w:t>
            </w:r>
          </w:p>
          <w:p w14:paraId="1382735F" w14:textId="1704A40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CEG OLGA PERLIŃSKA</w:t>
            </w:r>
          </w:p>
          <w:p w14:paraId="0E90B50B" w14:textId="59F5F3D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07E1CF1" w14:textId="56E5B8C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129415C" w14:textId="60972FC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23 247.00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6BD5146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7E39EA8" w14:textId="037F0FCC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183BDA27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C8FF" w14:textId="68CE29E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Środek czyszczący, płyn do mycia wanien</w:t>
            </w:r>
          </w:p>
          <w:p w14:paraId="2664A7D8" w14:textId="04E01CE4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7E87CEB3" w14:textId="3F910B81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3B11A2F0" w14:textId="78F5C56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2EA4990C" w14:textId="101CEAF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44 526.00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901C40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298BA9C" w14:textId="6F4BBFE3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78AED7A8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D4846" w14:textId="7876331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 i odświeżające - różne</w:t>
            </w:r>
          </w:p>
          <w:p w14:paraId="409A72FB" w14:textId="37B5DEE4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0039E0F4" w14:textId="2B01987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477794FB" w14:textId="3E4AC57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519B3EB2" w14:textId="7D70B0F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101 475.00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C10EE7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657E66" w14:textId="64AE723B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838BE9F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3AF8" w14:textId="08D4640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Kosze na śmieci 25 l</w:t>
            </w:r>
          </w:p>
          <w:p w14:paraId="14200766" w14:textId="5BD0A60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2BC89C96" w14:textId="6B26410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4A2BF9BD" w14:textId="770947C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141899EF" w14:textId="12B23FD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18 450.00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D62A3D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91F136B" w14:textId="1A049302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728729E8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7690" w14:textId="5672764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higieniczne, toaletowe i inne</w:t>
            </w:r>
          </w:p>
          <w:p w14:paraId="5A394D0D" w14:textId="510A413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634DC449" w14:textId="786F024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970192F" w14:textId="4A9170DA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Solec Kujawski</w:t>
            </w:r>
          </w:p>
          <w:p w14:paraId="1C82F2CC" w14:textId="39BA7A7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130 028.22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A943F7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6A13BFE" w14:textId="22759827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FDF83C1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CCDD" w14:textId="29E4306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Tabletki do odkamieniania ekspresu,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odkamieniacz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do czajników</w:t>
            </w:r>
          </w:p>
          <w:p w14:paraId="7A71F2B4" w14:textId="3495A6AA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0078DAFB" w14:textId="721449E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757EC4" w14:textId="6362E55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318CE5CB" w14:textId="0DF7295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3 434.16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5871B8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D0F5292" w14:textId="3066385E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E86F2C4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D3AE0" w14:textId="158E889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Odświeżacz powietrza do dyspensera</w:t>
            </w:r>
          </w:p>
          <w:p w14:paraId="31187D37" w14:textId="4A29D41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138878A8" w14:textId="3E30E7A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7589780E" w14:textId="1F1B343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35CFA5AD" w14:textId="685A444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2 706.00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13A999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F5E44EC" w14:textId="19AE4B63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7D7F49FC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D7BA" w14:textId="4485340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Gąbki do mycia pacjentów</w:t>
            </w:r>
          </w:p>
          <w:p w14:paraId="58F6CE57" w14:textId="78B7568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MEDAK</w:t>
            </w:r>
          </w:p>
          <w:p w14:paraId="0F56BC4C" w14:textId="7C054E1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DZIAŁKOWA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11C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D82572D" w14:textId="6A2A5CC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44-177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PANIÓWKI</w:t>
            </w:r>
          </w:p>
          <w:p w14:paraId="5C57093A" w14:textId="3C47955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52 521.00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09D289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DDE8ACB" w14:textId="47F03685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4C181BF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858D1" w14:textId="5894D78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</w:t>
            </w:r>
          </w:p>
          <w:p w14:paraId="6F243538" w14:textId="6947487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5B1AA9BE" w14:textId="08C317F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28EEB65E" w14:textId="25C4363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68D6ED8B" w14:textId="7AB7593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78 720.00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63CC95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7AC36DC" w14:textId="4DED37DB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64E9370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4BD1A" w14:textId="4AD2D3B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Sól do zmiękczania wody do zmywarek</w:t>
            </w:r>
          </w:p>
          <w:p w14:paraId="1F57618B" w14:textId="6100F6D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7645D5D4" w14:textId="36F2EE4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70291907" w14:textId="564B78B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73B21AD9" w14:textId="73316A6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1 180.80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BCFA09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6D0E0D7" w14:textId="0FD00537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7ABC050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C12F" w14:textId="3FE4478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Wkłady toaletowe, proszek do prania</w:t>
            </w:r>
          </w:p>
          <w:p w14:paraId="4653F660" w14:textId="0ED6C47A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1E1F9399" w14:textId="7317539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C6E1C70" w14:textId="5201CCE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6745D5F1" w14:textId="72E361F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3 018.42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D2D75E8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411530B" w14:textId="5745ECC9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F6B3A37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B948" w14:textId="760ECDF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Polimery</w:t>
            </w:r>
          </w:p>
          <w:p w14:paraId="1465C5F7" w14:textId="5303189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1F686129" w14:textId="7A5ECD9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02641FDD" w14:textId="77DD587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56271D14" w14:textId="28CA8FB1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416 970.00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5936029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1DCD1D8" w14:textId="1143AB87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2F30C7FE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75F" w14:textId="0F99FAB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 BHP</w:t>
            </w:r>
          </w:p>
          <w:p w14:paraId="70DFC397" w14:textId="7F4F76A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535F7044" w14:textId="6C14EC4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F62B6A6" w14:textId="76982E7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5905BEE4" w14:textId="728980A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10 169.03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7920B2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E82DC5" w14:textId="33CA5B88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A036B8F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4E10" w14:textId="4FDD7D0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Papier toaletowy, ręczniki papierowe ZZ</w:t>
            </w:r>
          </w:p>
          <w:p w14:paraId="598DBDF6" w14:textId="7A3A854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P.P.H.U Alga Paweł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Pinkowski</w:t>
            </w:r>
            <w:proofErr w:type="spellEnd"/>
          </w:p>
          <w:p w14:paraId="2DBD73D7" w14:textId="7DAA163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Leśna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811C10B" w14:textId="7F4B561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63-430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Odolanów</w:t>
            </w:r>
          </w:p>
          <w:p w14:paraId="3C2796D7" w14:textId="267C533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1 336 087.50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D299C2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B6197A6" w14:textId="1795ED71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70949E77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C531" w14:textId="6427D3C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Płyny do mycia sanitariatów,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udrażniacze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do rur, środki dezynfekująco-czyszczące</w:t>
            </w:r>
          </w:p>
          <w:p w14:paraId="6413CB08" w14:textId="3B6FCC6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PPHU BARLON Bartłomiej </w:t>
            </w:r>
            <w:proofErr w:type="gram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Osiński ,</w:t>
            </w:r>
            <w:proofErr w:type="gram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PPHU BARLON Bartłomiej, Robert i Piotr Osińscy</w:t>
            </w:r>
          </w:p>
          <w:p w14:paraId="6660D0D7" w14:textId="5A90B33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Miszewo Wielkie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B38A744" w14:textId="19EB09D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09-120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Nowe Miasto</w:t>
            </w:r>
          </w:p>
          <w:p w14:paraId="3775A968" w14:textId="68F3CA8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42 402.56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F0BC1F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96DB3BA" w14:textId="17862AE8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9B4A379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C274" w14:textId="48F03C9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Płyny do mycia naczyń</w:t>
            </w:r>
          </w:p>
          <w:p w14:paraId="63B88A25" w14:textId="08861B8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39989B83" w14:textId="74046C4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2E92C3E9" w14:textId="6B6B9A8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4F729AE2" w14:textId="29F7F42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11 808.00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ACB6C0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EBDE1B" w14:textId="191282DE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826B706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34AC6" w14:textId="651855B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Worki do gromadzenia odpadów</w:t>
            </w:r>
          </w:p>
          <w:p w14:paraId="28C87CC0" w14:textId="4006C734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Resaco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E669E1A" w14:textId="5EBCC5FA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Cegielskiego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1CC28CF" w14:textId="77332B1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75-202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Koszalin</w:t>
            </w:r>
          </w:p>
          <w:p w14:paraId="00464D1E" w14:textId="697F949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314 615.55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09290E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E78B790" w14:textId="33895FC0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70F69F1F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072B" w14:textId="10C2044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 do gastronomii z urządzeniem dozującym</w:t>
            </w:r>
          </w:p>
          <w:p w14:paraId="65BEBBDC" w14:textId="2643EC2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6139CC73" w14:textId="28026AF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01653657" w14:textId="6225655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22E263ED" w14:textId="6DBB21D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71 541.72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20370A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8EC6BF7" w14:textId="7F75D624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51A83DB3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271A" w14:textId="46EB4A0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Sól tabletkowa do uzdatniania wody,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cetamina</w:t>
            </w:r>
            <w:proofErr w:type="spellEnd"/>
          </w:p>
          <w:p w14:paraId="68D9EC61" w14:textId="4A1E9B3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0B4E4093" w14:textId="682E145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40FFA21" w14:textId="3D7FE61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03FB9CB5" w14:textId="41A04310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136 038.00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6B781A0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8F4C7F8" w14:textId="0A71BE08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9280CF7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E470" w14:textId="5B877024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Rękawice jednorazowe winylowe bez talku</w:t>
            </w:r>
          </w:p>
          <w:p w14:paraId="6CAF8AFB" w14:textId="13D45EF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573A769" w14:textId="2ED9223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0EA3418" w14:textId="7CBB5F5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41-808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14:paraId="13DD6B77" w14:textId="73B0F01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23 889.60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70798A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F37DA5" w14:textId="0DA209F5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26CCAFB2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A2D2" w14:textId="5F8DB7C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Stelarze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na odpady</w:t>
            </w:r>
          </w:p>
          <w:p w14:paraId="5BC70936" w14:textId="0D6EE8C4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CEG OLGA PERLIŃSKA</w:t>
            </w:r>
          </w:p>
          <w:p w14:paraId="7DB93BEC" w14:textId="7E94484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63CCEBC" w14:textId="3283B9F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5D3E1D5" w14:textId="4FA843E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29 028.00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8B728F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CB6AB0C" w14:textId="403CD204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925FE5E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C562" w14:textId="001FD73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czerwone</w:t>
            </w:r>
          </w:p>
          <w:p w14:paraId="740E29F3" w14:textId="2BAC259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E6C381A" w14:textId="1151824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46/48/35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8B11BC7" w14:textId="1F11583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D83956F" w14:textId="6AF5DE11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64 278.57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088BC7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EE743EE" w14:textId="5D8F269C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0103D70C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0C68" w14:textId="69F7432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niebieskie</w:t>
            </w:r>
          </w:p>
          <w:p w14:paraId="56EDD489" w14:textId="1A56685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CFF750A" w14:textId="1B87EE6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46/48/35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3A08B3" w14:textId="35528A0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06CB5D6" w14:textId="252CAC2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40 518.66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588A17F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A834F0" w14:textId="1CE41953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6B6FF51F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C4417" w14:textId="59A56CB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Pojemniki na odpady medyczne </w:t>
            </w:r>
            <w:r w:rsidR="00144956" w:rsidRPr="00144956">
              <w:rPr>
                <w:rFonts w:ascii="Arial Narrow" w:hAnsi="Arial Narrow" w:cs="Arial"/>
                <w:sz w:val="22"/>
                <w:szCs w:val="22"/>
              </w:rPr>
              <w:t>żółte</w:t>
            </w:r>
          </w:p>
          <w:p w14:paraId="6CBD165F" w14:textId="77FDDCC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D1029A2" w14:textId="0D1B0FF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46/48/35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019EDB6" w14:textId="6BBCF15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DC1525B" w14:textId="17D227C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14 472.18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8154D5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8A05F2B" w14:textId="466F7C49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2BD9D6F5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FDC34" w14:textId="6889B0ED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29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Produkty jednorazowego użytku</w:t>
            </w:r>
          </w:p>
          <w:p w14:paraId="1BAF8F02" w14:textId="394A6BE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14:paraId="390E0A95" w14:textId="2940EED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Legionów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55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AB8BB36" w14:textId="7A3A10E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43-300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Bielsko-Biała</w:t>
            </w:r>
          </w:p>
          <w:p w14:paraId="4BF2F297" w14:textId="43211AD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50 382.46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515AE1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6184347" w14:textId="1CA8F395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38CAD9A2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4F48" w14:textId="5A11437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30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Szczotki i miotły</w:t>
            </w:r>
          </w:p>
          <w:p w14:paraId="330F40D1" w14:textId="6ABFB61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6B366C96" w14:textId="5CD4A27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1F0AE74" w14:textId="0AC83BF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29616AA3" w14:textId="241AD84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14 816.58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44C888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ECDD0A9" w14:textId="23FD10A1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63AACDE7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A324" w14:textId="2746E78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31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Dozowniki</w:t>
            </w:r>
          </w:p>
          <w:p w14:paraId="75466DD2" w14:textId="4ABF5C8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SUTURA MED SP. Z O.O.</w:t>
            </w:r>
          </w:p>
          <w:p w14:paraId="29F01803" w14:textId="13736F0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7AD5F557" w14:textId="3B19F5F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14:paraId="7D320B07" w14:textId="563850E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86 542.80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DE18A3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A63D9E3" w14:textId="647F81D6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5EB3206E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4CE6E" w14:textId="0E1CABB1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39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Pady</w:t>
            </w:r>
          </w:p>
          <w:p w14:paraId="6F9003B6" w14:textId="1F87919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MEDISEPT SP. Z O.O.</w:t>
            </w:r>
          </w:p>
          <w:p w14:paraId="02EB4E57" w14:textId="4EDBFEA5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Ludwika </w:t>
            </w:r>
            <w:proofErr w:type="spellStart"/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Spiessa</w:t>
            </w:r>
            <w:proofErr w:type="spellEnd"/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828FE67" w14:textId="4A0B787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20-270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Lublin</w:t>
            </w:r>
          </w:p>
          <w:p w14:paraId="77B481FE" w14:textId="117B390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17 736.60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EBF68A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15E0359" w14:textId="4011405A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42758725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873F" w14:textId="7C1D5968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43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Wiadra</w:t>
            </w:r>
          </w:p>
          <w:p w14:paraId="23F771D3" w14:textId="33C6A182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Hurtownia Artykułów Higienicznych JOBIKO</w:t>
            </w:r>
          </w:p>
          <w:p w14:paraId="66D681E5" w14:textId="4CC44859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E420AA7" w14:textId="670D2F2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Gniezno</w:t>
            </w:r>
          </w:p>
          <w:p w14:paraId="569F880D" w14:textId="212B1A2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713.40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333D54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C49ADA" w14:textId="168D6D04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685E1FAC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015A" w14:textId="14792E9E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45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Ręczniki papierowe / papier toaletowy</w:t>
            </w:r>
          </w:p>
          <w:p w14:paraId="5DECBDCC" w14:textId="38E02B2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5E3A2EB9" w14:textId="4846B813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91F5375" w14:textId="16EC2E3C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Solec Kujawski</w:t>
            </w:r>
          </w:p>
          <w:p w14:paraId="41D1B10E" w14:textId="5C98B81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142 759.95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82422D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43174E4" w14:textId="1587352B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0659F" w:rsidRPr="00144956" w14:paraId="1D022F34" w14:textId="77777777" w:rsidTr="0070659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F74C7" w14:textId="1D9E93F6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46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Etykiety samoprzylepne</w:t>
            </w:r>
          </w:p>
          <w:p w14:paraId="0F000569" w14:textId="5929848B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Enter</w:t>
            </w:r>
            <w:proofErr w:type="spellEnd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 xml:space="preserve"> P.H.U. Ewa </w:t>
            </w:r>
            <w:proofErr w:type="spellStart"/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Taranto</w:t>
            </w:r>
            <w:proofErr w:type="spellEnd"/>
          </w:p>
          <w:p w14:paraId="0EDC3E3A" w14:textId="5C13043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Biwakowa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26A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24BE993" w14:textId="2193B5BF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93-469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254C7037" w14:textId="11E540B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144956">
              <w:rPr>
                <w:rFonts w:ascii="Arial Narrow" w:hAnsi="Arial Narrow" w:cs="Arial"/>
                <w:b/>
                <w:sz w:val="22"/>
                <w:szCs w:val="22"/>
              </w:rPr>
              <w:t>44 996.78 zł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1449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079B039" w14:textId="77777777" w:rsidR="0070659F" w:rsidRPr="00144956" w:rsidRDefault="0070659F" w:rsidP="00144956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14495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76A1DB3" w14:textId="7D8F29CA" w:rsidR="0070659F" w:rsidRPr="00144956" w:rsidRDefault="0070659F" w:rsidP="00144956">
            <w:pPr>
              <w:pStyle w:val="Nagwek"/>
              <w:tabs>
                <w:tab w:val="left" w:pos="708"/>
              </w:tabs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144956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7DEFD86" w14:textId="77777777" w:rsidR="00B36EDA" w:rsidRPr="0014495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144956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144956">
        <w:rPr>
          <w:rFonts w:ascii="Arial Narrow" w:hAnsi="Arial Narrow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543"/>
        <w:gridCol w:w="2835"/>
        <w:gridCol w:w="1276"/>
      </w:tblGrid>
      <w:tr w:rsidR="00B36EDA" w:rsidRPr="00144956" w14:paraId="37878EBD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B0C6BD" w14:textId="77777777" w:rsidR="00B36EDA" w:rsidRPr="0014495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4495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C4F7F6" w14:textId="77777777" w:rsidR="00B36EDA" w:rsidRPr="0014495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14495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694DCB" w14:textId="77777777" w:rsidR="00B36EDA" w:rsidRPr="0014495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4495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DA3747" w14:textId="77777777" w:rsidR="00B36EDA" w:rsidRPr="0014495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14495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70659F" w:rsidRPr="00144956" w14:paraId="10F20786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63FF" w14:textId="40A855E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Nakładki na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mopy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F426" w14:textId="291E9FE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CEG OLGA PERLIŃSKA</w:t>
            </w:r>
          </w:p>
          <w:p w14:paraId="69CA065B" w14:textId="7125323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0662C5E1" w14:textId="6D1D0E5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419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97BEE8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64DF3AD" w14:textId="03839DD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EA65" w14:textId="27618D66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51628808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573F" w14:textId="25C7E7B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Nakładki na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mopy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F9E2" w14:textId="1FC5A05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638C1F74" w14:textId="759BA14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119F8281" w14:textId="033F8FB9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6D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- 34.48</w:t>
            </w:r>
          </w:p>
          <w:p w14:paraId="34D1798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F5E4EC7" w14:textId="632FDC0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FFCF" w14:textId="5721043B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74,48</w:t>
            </w:r>
          </w:p>
        </w:tc>
      </w:tr>
      <w:tr w:rsidR="0070659F" w:rsidRPr="00144956" w14:paraId="06118F61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40EC" w14:textId="7AF3D19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Ścierki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7061" w14:textId="1C3A90F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CEG OLGA PERLIŃSKA</w:t>
            </w:r>
          </w:p>
          <w:p w14:paraId="7D3B207C" w14:textId="1E7ECF7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605A40F0" w14:textId="4D43C0A9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EAF8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0DB6B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17A15D3" w14:textId="36289FC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02F0" w14:textId="64FD22D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1EF68FFE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A0BD" w14:textId="55804CA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Ścierki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5352" w14:textId="01F1EC6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17953068" w14:textId="20FEEB7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516EC16C" w14:textId="3B022E3B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4D6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- 45.50</w:t>
            </w:r>
          </w:p>
          <w:p w14:paraId="6059E4C5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0FF3C8E" w14:textId="73AA364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D1C6" w14:textId="0F76696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85,50</w:t>
            </w:r>
          </w:p>
        </w:tc>
      </w:tr>
      <w:tr w:rsidR="0070659F" w:rsidRPr="00144956" w14:paraId="74D7888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6456" w14:textId="5A0D431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Środek czyszczący, płyn do mycia wanien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16A0" w14:textId="6B0E21A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078BDABC" w14:textId="69CAC99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1B531346" w14:textId="741213C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87D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CB6C1A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D172803" w14:textId="0A2F466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F526" w14:textId="29718509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54A5475F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7979" w14:textId="3570A48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 i odświeżające - różne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CA36" w14:textId="7712455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30AB3663" w14:textId="76D0307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33524A5C" w14:textId="686F08A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1D6D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8597B0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6FB6F74" w14:textId="4BD1FFC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B2A6" w14:textId="255D8D90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055128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9672" w14:textId="092461C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Kosze na śmieci 25 l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51AE" w14:textId="475EB5B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79EE57E0" w14:textId="1809A1E0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47AE1A25" w14:textId="3C003E4C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8652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6056A3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D2DDB53" w14:textId="38C92D3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EFD8" w14:textId="319AFBB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8108B8D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8B8C" w14:textId="1065CF5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Kosze na śmieci 25 l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2FF4" w14:textId="2B05AB8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CEG OLGA PERLIŃSKA</w:t>
            </w:r>
          </w:p>
          <w:p w14:paraId="6880A963" w14:textId="7F8C567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2AEF1DA6" w14:textId="64CB902C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B2B4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- 58.06</w:t>
            </w:r>
          </w:p>
          <w:p w14:paraId="22DEE7C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2512540" w14:textId="5C6FA06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C7B6" w14:textId="604B958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98,06</w:t>
            </w:r>
          </w:p>
        </w:tc>
      </w:tr>
      <w:tr w:rsidR="0070659F" w:rsidRPr="00144956" w14:paraId="3F37D33B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CD0F" w14:textId="742C687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Kosze na śmieci 25 l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85B3" w14:textId="02B3754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27EC0848" w14:textId="6233BF7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25068D59" w14:textId="698EA3FF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080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- 53.89</w:t>
            </w:r>
          </w:p>
          <w:p w14:paraId="47C8263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76944FC" w14:textId="646FA0D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82D1E" w14:textId="50C977DA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93,89</w:t>
            </w:r>
          </w:p>
        </w:tc>
      </w:tr>
      <w:tr w:rsidR="0070659F" w:rsidRPr="00144956" w14:paraId="2F48DED7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C2CE" w14:textId="6378C3D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higieniczne, toaletowe i inne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4628" w14:textId="7084110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349546E5" w14:textId="2CE62A8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5DCD9B47" w14:textId="354552F0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869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17394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14:paraId="33CAD5B3" w14:textId="40FD1C7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04E1" w14:textId="3A76786F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91,67</w:t>
            </w:r>
          </w:p>
        </w:tc>
      </w:tr>
      <w:tr w:rsidR="0070659F" w:rsidRPr="00144956" w14:paraId="08C2A86E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0CBE" w14:textId="46DE12E9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higieniczne, toaletowe i inne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CDBC" w14:textId="1746479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4ED170C0" w14:textId="7C84656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53DF4C37" w14:textId="27D4DB0D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F67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- 44.56</w:t>
            </w:r>
          </w:p>
          <w:p w14:paraId="33D1180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87BCB59" w14:textId="77941A6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E85B" w14:textId="32FED2F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84,56</w:t>
            </w:r>
          </w:p>
        </w:tc>
      </w:tr>
      <w:tr w:rsidR="0070659F" w:rsidRPr="00144956" w14:paraId="449A45A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42F6" w14:textId="321C8DF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Tabletki do odkamieniania ekspresu,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odkamieniacz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do czajników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C849" w14:textId="5BA6B0F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1258682C" w14:textId="517B452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64A116AE" w14:textId="29F96F2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022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1AA291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2F001FB" w14:textId="77F7578E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BBD3" w14:textId="415DEAB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0AB403A9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557A" w14:textId="4C13DFD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Odświeżacz powietrza do dyspensera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069C" w14:textId="20E40CC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5FBF479E" w14:textId="2095171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482B5409" w14:textId="6A12EE6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61C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A87D2E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143BCBA" w14:textId="07B3DE1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1525" w14:textId="71CCA742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344FDD41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985E3" w14:textId="2C5FF9F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Odświeżacz powietrza do dyspensera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397E" w14:textId="69B9C16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7BF4836B" w14:textId="0143096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6E62883E" w14:textId="73DD4308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EF1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- 52.05</w:t>
            </w:r>
          </w:p>
          <w:p w14:paraId="149DAC4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511B3C6" w14:textId="7FE8180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9982" w14:textId="119A1130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92,05</w:t>
            </w:r>
          </w:p>
        </w:tc>
      </w:tr>
      <w:tr w:rsidR="0070659F" w:rsidRPr="00144956" w14:paraId="271B29CC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12BC" w14:textId="039D42F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Gąbki do mycia pacjentów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AE42" w14:textId="7D1BF5B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MEDAK</w:t>
            </w:r>
          </w:p>
          <w:p w14:paraId="1A5AEC66" w14:textId="1BB8709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DZIAŁKOWA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11C</w:t>
            </w:r>
          </w:p>
          <w:p w14:paraId="2D2BD767" w14:textId="1CD33BA0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44-177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PANIÓWKI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6E0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0AEC93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5F355CD" w14:textId="6C68ECA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429B" w14:textId="70A945A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096A3C43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148C" w14:textId="0752DF4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F76E" w14:textId="0FBE181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276A161F" w14:textId="498CAD0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2BDF70F7" w14:textId="45402F0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BB61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7E3C5A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5FD7512" w14:textId="4822399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F600" w14:textId="477A1382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FE9167F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4BE0" w14:textId="44DB689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AAE90" w14:textId="628EF1A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1EF78A27" w14:textId="58C899C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197BCAB8" w14:textId="623E90C1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FED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- 57.39</w:t>
            </w:r>
          </w:p>
          <w:p w14:paraId="4DA270A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14:paraId="3D1CB26F" w14:textId="6BC919A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3201" w14:textId="2F54F0DC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89,06</w:t>
            </w:r>
          </w:p>
        </w:tc>
      </w:tr>
      <w:tr w:rsidR="0070659F" w:rsidRPr="00144956" w14:paraId="4327C227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8F133" w14:textId="4AF9E4A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Sól do zmiękczania wody do zmywarek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A2418" w14:textId="756713E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35877C25" w14:textId="69B71C7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29B25F99" w14:textId="2B8D221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A1B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BE93CF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0A475A" w14:textId="6DD4313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0836" w14:textId="23330E0D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6E34015E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BF91" w14:textId="17BCC3F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Sól do zmiękczania wody do zmywarek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827E1" w14:textId="6ADC10B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651ED141" w14:textId="1A813AB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6A4EA7BE" w14:textId="6F85D014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D8B22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- 48.98</w:t>
            </w:r>
          </w:p>
          <w:p w14:paraId="793C471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6860AE6" w14:textId="187FD25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0274" w14:textId="0D0E8B9E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88,98</w:t>
            </w:r>
          </w:p>
        </w:tc>
      </w:tr>
      <w:tr w:rsidR="0070659F" w:rsidRPr="00144956" w14:paraId="69B7FDBE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D563" w14:textId="4BF31FC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Wkłady toaletowe, proszek do prania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CF828" w14:textId="033EEE8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0868CB10" w14:textId="2246913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3742D597" w14:textId="3B74F14B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7273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D931D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A08E537" w14:textId="205ACBF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1CE9" w14:textId="2689970D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0EFD4491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97AE" w14:textId="6EF8B11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Polimery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BAC67" w14:textId="002D1B1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5241BC1D" w14:textId="6E658C1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3EDA966D" w14:textId="3E7F2302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FA48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74FF298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2C9B108" w14:textId="311A961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96D26" w14:textId="59F59C9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1DC08CE3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B8B3" w14:textId="5363FEE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Polimery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8A31" w14:textId="5BA381E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36F82124" w14:textId="38500A1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681C236A" w14:textId="5274AEED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35C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- 56.60</w:t>
            </w:r>
          </w:p>
          <w:p w14:paraId="7CFF952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14:paraId="1A878256" w14:textId="740B18DE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D523" w14:textId="0D069A0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88,27</w:t>
            </w:r>
          </w:p>
        </w:tc>
      </w:tr>
      <w:tr w:rsidR="0070659F" w:rsidRPr="00144956" w14:paraId="68D9E92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4C57" w14:textId="5088FFB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 BHP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8AFB" w14:textId="6A54DFB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6350B62B" w14:textId="0406B4D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2A697A8C" w14:textId="290B52B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61285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8601E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B8F080E" w14:textId="450359E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C798" w14:textId="6D91768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FAC6AC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26DB" w14:textId="2CB65C9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Artykuły higieniczne BHP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59EE" w14:textId="0ABFB5F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konsorcjum PPHU BARLON Bartłomiej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Osiński ,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PPHU BARLON Bartłomiej, Robert i Piotr Osińscy</w:t>
            </w:r>
          </w:p>
          <w:p w14:paraId="20E5C60C" w14:textId="059DA9F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Miszewo Wielkie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29EB7D59" w14:textId="299A3D61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09-120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Nowe Miasto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D86D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- 59.16</w:t>
            </w:r>
          </w:p>
          <w:p w14:paraId="41BD440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A3481A5" w14:textId="14E79A1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6743" w14:textId="1CAB7642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99,16</w:t>
            </w:r>
          </w:p>
        </w:tc>
      </w:tr>
      <w:tr w:rsidR="0070659F" w:rsidRPr="00144956" w14:paraId="0D594617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8EB3" w14:textId="5F73991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Papier toaletowy, ręczniki papierowe ZZ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693A" w14:textId="4A25C22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7C28CE2D" w14:textId="5DE6A2E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447A9B25" w14:textId="7BD455D4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949C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- 56.86</w:t>
            </w:r>
          </w:p>
          <w:p w14:paraId="2AD7243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E9EAB97" w14:textId="1A95745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8ED5" w14:textId="1C3C64EC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96,86</w:t>
            </w:r>
          </w:p>
        </w:tc>
      </w:tr>
      <w:tr w:rsidR="0070659F" w:rsidRPr="00144956" w14:paraId="52036696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6B0E" w14:textId="36B3CFC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Papier toaletowy, ręczniki papierowe ZZ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FD033" w14:textId="1E053EB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P.P.H.U Alga Paweł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Pinkowski</w:t>
            </w:r>
            <w:proofErr w:type="spellEnd"/>
          </w:p>
          <w:p w14:paraId="515325BE" w14:textId="0DF140E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Leśna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7DDBD58B" w14:textId="36BFCB20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63-430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Odolanów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93E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AC75A62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59C286F" w14:textId="4CE3640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1CBE" w14:textId="7E86B63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3C16853B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E49A" w14:textId="7774007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Papier toaletowy, ręczniki papierowe ZZ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6973A" w14:textId="7955DA5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52545726" w14:textId="59E2002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08A026CC" w14:textId="7EFDDD95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F51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- 43.95</w:t>
            </w:r>
          </w:p>
          <w:p w14:paraId="52C3F8C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2FD195C" w14:textId="432BB2D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8935" w14:textId="60D318D3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83,95</w:t>
            </w:r>
          </w:p>
        </w:tc>
      </w:tr>
      <w:tr w:rsidR="0070659F" w:rsidRPr="00144956" w14:paraId="2ABB47C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C4194" w14:textId="6ABB86E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Płyny do mycia sanitariatów,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udrażniacze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do rur, środki dezynfekująco-czyszczące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85F5" w14:textId="37ED34D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2A4BF4E0" w14:textId="2379493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3EFE0C4B" w14:textId="2FC23F6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AA54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- 23.16</w:t>
            </w:r>
          </w:p>
          <w:p w14:paraId="676B4C8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32A67B2" w14:textId="1A64577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8F851" w14:textId="1FC0CB4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63,16</w:t>
            </w:r>
          </w:p>
        </w:tc>
      </w:tr>
      <w:tr w:rsidR="0070659F" w:rsidRPr="00144956" w14:paraId="38AC77DE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B2C4" w14:textId="4041259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Płyny do mycia sanitariatów,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udrażniacze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do rur, środki dezynfekująco-czyszczące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0D27C" w14:textId="78B6B34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konsorcjum PPHU BARLON Bartłomiej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Osiński ,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PPHU BARLON Bartłomiej, Robert i Piotr Osińscy</w:t>
            </w:r>
          </w:p>
          <w:p w14:paraId="4D27AB40" w14:textId="1C8C4AC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Miszewo Wielkie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05E185AE" w14:textId="1BE67454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09-120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Nowe Miasto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8B6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2F6D79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7D20601" w14:textId="62B888E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2B22" w14:textId="623FC9D2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79020F4A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E70C1" w14:textId="2171BC7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Płyny do mycia naczyń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8726E" w14:textId="60A94AE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0D3AC965" w14:textId="0CC10E4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234CDC98" w14:textId="1361504A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0EFA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6132B5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6B76FD6" w14:textId="787359D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3C8F" w14:textId="6FE0561C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11DDC12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6EBB" w14:textId="6D1F395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Płyny do mycia naczyń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8A778" w14:textId="7DBBACC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konsorcjum PPHU BARLON Bartłomiej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Osiński ,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PPHU BARLON Bartłomiej, Robert i Piotr Osińscy</w:t>
            </w:r>
          </w:p>
          <w:p w14:paraId="18AD6E87" w14:textId="47441C6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Miszewo Wielkie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14:paraId="5075F2E7" w14:textId="5265498F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09-120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Nowe Miasto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F7CE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- 42.86</w:t>
            </w:r>
          </w:p>
          <w:p w14:paraId="4B9CCA7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7F47B28" w14:textId="5910B20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954E" w14:textId="7D4ABB26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82,86</w:t>
            </w:r>
          </w:p>
        </w:tc>
      </w:tr>
      <w:tr w:rsidR="0070659F" w:rsidRPr="00144956" w14:paraId="641A0AB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9492" w14:textId="6F6A37D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Płyny do mycia naczyń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70F1" w14:textId="343CF8F4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3253A777" w14:textId="599D245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4E4C58DF" w14:textId="745584A9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2C4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- 26.67</w:t>
            </w:r>
          </w:p>
          <w:p w14:paraId="0AD9FB6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- 12.50</w:t>
            </w:r>
          </w:p>
          <w:p w14:paraId="61FA3847" w14:textId="678D3A4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F0C1" w14:textId="2F643AB9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54,17</w:t>
            </w:r>
          </w:p>
        </w:tc>
      </w:tr>
      <w:tr w:rsidR="0070659F" w:rsidRPr="00144956" w14:paraId="732B0BAA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885A" w14:textId="25DD599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Worki do gromadzenia odpadów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A08F" w14:textId="218208A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1C20932D" w14:textId="5F01893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28BAD754" w14:textId="6808F384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A0DE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1 - Cena - 41.48</w:t>
            </w:r>
          </w:p>
          <w:p w14:paraId="3D4B7572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2E36AEA" w14:textId="12E5611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4BBB" w14:textId="11C91F00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81,48</w:t>
            </w:r>
          </w:p>
        </w:tc>
      </w:tr>
      <w:tr w:rsidR="0070659F" w:rsidRPr="00144956" w14:paraId="5A8C1BB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6EBE9" w14:textId="189844E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Worki do gromadzenia odpadów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2A3A" w14:textId="08B4BA5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Resaco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6B1D228" w14:textId="61C9119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Cegielskiego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14:paraId="6ED80F43" w14:textId="7BFF1BC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75-202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506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21754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1CE6929" w14:textId="049CBAA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326C" w14:textId="4E7AE93D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16B24687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9CDB" w14:textId="58BBDBB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Worki do gromadzenia odpadów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5346" w14:textId="3CDDB9C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1F7F9CD7" w14:textId="0355331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7DB0B9F8" w14:textId="3FCF3F5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EED3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- 45.83</w:t>
            </w:r>
          </w:p>
          <w:p w14:paraId="1CA379A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FDB6570" w14:textId="467DE98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6DC1" w14:textId="30E4A03F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85,83</w:t>
            </w:r>
          </w:p>
        </w:tc>
      </w:tr>
      <w:tr w:rsidR="0070659F" w:rsidRPr="00144956" w14:paraId="12359017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68A1" w14:textId="1C62EBD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Środki czyszczące do gastronomii z urządzeniem dozującym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B6DD" w14:textId="33EB976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540A15F9" w14:textId="5FB9C41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21F9DB8F" w14:textId="2C2F0B5D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91E8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056CED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968B839" w14:textId="6D492B3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09D3" w14:textId="65CB6160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2F18F13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846E" w14:textId="71BA44A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Sól tabletkowa do uzdatniania wody,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cetamina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C40A8" w14:textId="48E5D7B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06A95EED" w14:textId="5CB47AD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2AAB612C" w14:textId="3169AF97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1BC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8CC4B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BBB9BDF" w14:textId="1962440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670B" w14:textId="4C26802B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3FB7734D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D5B9" w14:textId="726B2B8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Rękawice jednorazowe winylowe bez talku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0DD3" w14:textId="4E5E0A5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62A159F" w14:textId="569F8FF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178C308F" w14:textId="5527C1E2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B587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DC613A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82F8F79" w14:textId="02ED895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17A2" w14:textId="36963F18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B69709D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44C6" w14:textId="21B11BF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Rękawice jednorazowe winylowe bez talku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3D98" w14:textId="28A439B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5F8DA5A4" w14:textId="2126A9D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581871F9" w14:textId="428FEC8F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753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- 42.54</w:t>
            </w:r>
          </w:p>
          <w:p w14:paraId="2794BD8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CD93ECA" w14:textId="1038CE8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A358" w14:textId="5951B57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82,54</w:t>
            </w:r>
          </w:p>
        </w:tc>
      </w:tr>
      <w:tr w:rsidR="0070659F" w:rsidRPr="00144956" w14:paraId="4FB1D20C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92E2" w14:textId="5367C24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Rękawice jednorazowe winylowe bez talku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B1FB" w14:textId="5684FD5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67A5C7C4" w14:textId="4EF7D6D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5DEDA562" w14:textId="6923647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43E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- 35.34</w:t>
            </w:r>
          </w:p>
          <w:p w14:paraId="630C490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- 12.50</w:t>
            </w:r>
          </w:p>
          <w:p w14:paraId="00EE921F" w14:textId="695ACBE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69DB" w14:textId="297CF9FF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62,84</w:t>
            </w:r>
          </w:p>
        </w:tc>
      </w:tr>
      <w:tr w:rsidR="0070659F" w:rsidRPr="00144956" w14:paraId="1FE021C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F69AE" w14:textId="4EC1F68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Stelarze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na odpady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FAF9" w14:textId="5AC965F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6E09F639" w14:textId="7AD3FBE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0F37EBC3" w14:textId="22A172C0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3F5E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- 42.78</w:t>
            </w:r>
          </w:p>
          <w:p w14:paraId="70EBC21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F5C3F79" w14:textId="1F81BAC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C0888" w14:textId="418E149F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82,78</w:t>
            </w:r>
          </w:p>
        </w:tc>
      </w:tr>
      <w:tr w:rsidR="0070659F" w:rsidRPr="00144956" w14:paraId="2C2F76E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F5A7" w14:textId="5D69C3B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Stelarze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na odpady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1ABA2" w14:textId="5F084E79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CEG OLGA PERLIŃSKA</w:t>
            </w:r>
          </w:p>
          <w:p w14:paraId="47F246E3" w14:textId="75201F8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Pryzmaty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15</w:t>
            </w:r>
          </w:p>
          <w:p w14:paraId="34964590" w14:textId="51D2F62A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02226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B910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34E24C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3F769A7" w14:textId="17E6348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D1F5" w14:textId="3497E1C5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310C2B1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174F" w14:textId="5BDA634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czerwone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41C40" w14:textId="2DA38220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02C81F8" w14:textId="31C221E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4682BBD8" w14:textId="5BBB8E99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C08F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7B4258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06D2284" w14:textId="7510412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EA09" w14:textId="3E0A37A8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69E68AE3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FEF3" w14:textId="6971C16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czerwone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7EBA" w14:textId="768BEA3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6E94863A" w14:textId="18ACDF9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52EE450C" w14:textId="0B171AD5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DCF1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- 58.59</w:t>
            </w:r>
          </w:p>
          <w:p w14:paraId="21BC36B8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9DBBF71" w14:textId="4C8BEC69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22FA" w14:textId="301E0773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98,59</w:t>
            </w:r>
          </w:p>
        </w:tc>
      </w:tr>
      <w:tr w:rsidR="0070659F" w:rsidRPr="00144956" w14:paraId="0DBDC41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971B" w14:textId="65253D3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czerwone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8F7F" w14:textId="7E7A0A7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36AC6D1" w14:textId="0D314C5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325A04F0" w14:textId="66F17FD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41-808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07B2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1 - Cena - 51.79</w:t>
            </w:r>
          </w:p>
          <w:p w14:paraId="72C1C7F5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27C29D4" w14:textId="0F20E74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7E29" w14:textId="1F2CEABE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91,79</w:t>
            </w:r>
          </w:p>
        </w:tc>
      </w:tr>
      <w:tr w:rsidR="0070659F" w:rsidRPr="00144956" w14:paraId="6480A23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35FF" w14:textId="4393349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czerwone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293D" w14:textId="6155E85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14:paraId="66B4EC70" w14:textId="784FB64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45DF7860" w14:textId="56590C9B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E0DEC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- 48.18</w:t>
            </w:r>
          </w:p>
          <w:p w14:paraId="796695E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919E619" w14:textId="6F91443C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2426" w14:textId="496B0279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88,18</w:t>
            </w:r>
          </w:p>
        </w:tc>
      </w:tr>
      <w:tr w:rsidR="0070659F" w:rsidRPr="00144956" w14:paraId="51AEB5DC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AC6F" w14:textId="16B1CE33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niebieskie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D4F3" w14:textId="3F7F4A8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08731B7" w14:textId="132DA5F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4D8AFF3D" w14:textId="70C436D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964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040AD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86EA51E" w14:textId="371FF76D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678E" w14:textId="72E3AAD7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0B616E7D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FB0F" w14:textId="73217D0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niebieskie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3927" w14:textId="541EC74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24DE6AAE" w14:textId="47EBFC4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03AF6311" w14:textId="2184B588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A6A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- 52.01</w:t>
            </w:r>
          </w:p>
          <w:p w14:paraId="6ECCF41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A782C15" w14:textId="47BDDCD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2892" w14:textId="2E7130B8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92,01</w:t>
            </w:r>
          </w:p>
        </w:tc>
      </w:tr>
      <w:tr w:rsidR="0070659F" w:rsidRPr="00144956" w14:paraId="6F6F781A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C6CE" w14:textId="25F43BB9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niebieskie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9D02" w14:textId="1AA574F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14:paraId="1FC53D34" w14:textId="478F72AB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6CC9C7CF" w14:textId="2680C3D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AEA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- 50.64</w:t>
            </w:r>
          </w:p>
          <w:p w14:paraId="436171B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4033AD3" w14:textId="0C53465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7669" w14:textId="1A4A8EC7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90,64</w:t>
            </w:r>
          </w:p>
        </w:tc>
      </w:tr>
      <w:tr w:rsidR="0070659F" w:rsidRPr="00144956" w14:paraId="3AD55159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3459" w14:textId="6B5ADBD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Pojemniki na odpady medyczne niebieskie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8FBD1" w14:textId="665BCEE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C9177B0" w14:textId="6D50223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03A97109" w14:textId="2AE42D02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51E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- 48.92</w:t>
            </w:r>
          </w:p>
          <w:p w14:paraId="25BE2B8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6620E6F" w14:textId="0B99C23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7996" w14:textId="7D8A08D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88,92</w:t>
            </w:r>
          </w:p>
        </w:tc>
      </w:tr>
      <w:tr w:rsidR="0070659F" w:rsidRPr="00144956" w14:paraId="5A7C2D6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AA99" w14:textId="743FF37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Pojemniki na odpady medyczne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żólte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738C" w14:textId="578AC67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4AF6BAB" w14:textId="71AB7C1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18C2669A" w14:textId="4DC44560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11E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C5104EF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4E6CF80" w14:textId="6B36FA05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4C1F" w14:textId="4414DDE4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3FE22D80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51A3" w14:textId="5C85B3A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Pojemniki na odpady medyczne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żólte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C3F1" w14:textId="6DCA559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14:paraId="536AB36A" w14:textId="645DC1C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3F71D28F" w14:textId="07C9B2BD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6708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- 48.06</w:t>
            </w:r>
          </w:p>
          <w:p w14:paraId="68F20FD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CA784C1" w14:textId="295784F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9A8F" w14:textId="7F52FD46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88,06</w:t>
            </w:r>
          </w:p>
        </w:tc>
      </w:tr>
      <w:tr w:rsidR="0070659F" w:rsidRPr="00144956" w14:paraId="73657639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692E" w14:textId="30E2FD64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Pojemniki na odpady medyczne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żólte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E233" w14:textId="4BB9F70C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788AC39" w14:textId="4507A94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3143DD8D" w14:textId="3DA948AD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01E0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- 40.35</w:t>
            </w:r>
          </w:p>
          <w:p w14:paraId="7E49194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39731B5" w14:textId="555C47CF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AB2C" w14:textId="1BF15391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80,35</w:t>
            </w:r>
          </w:p>
        </w:tc>
      </w:tr>
      <w:tr w:rsidR="0070659F" w:rsidRPr="00144956" w14:paraId="5DC9649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9CF2" w14:textId="66636D9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Pojemniki na odpady medyczne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żólte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BD64" w14:textId="6CBE69D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4B727820" w14:textId="3C65FB2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01773274" w14:textId="757DB21C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210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- 37.80</w:t>
            </w:r>
          </w:p>
          <w:p w14:paraId="7EA68F1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4D742EA" w14:textId="56CBE162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DC61" w14:textId="16CD15E5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77,80</w:t>
            </w:r>
          </w:p>
        </w:tc>
      </w:tr>
      <w:tr w:rsidR="0070659F" w:rsidRPr="00144956" w14:paraId="50BA12F3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B39A" w14:textId="427E1ACA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Produkty jednorazowego użytku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00ABC" w14:textId="13157A5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4F58CECC" w14:textId="6A6509F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1D0255BB" w14:textId="6C6C5035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0A08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63BB395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D9FB6CE" w14:textId="7B65355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EECD" w14:textId="74CE4D1E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6892494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7568" w14:textId="5413EB61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Produkty jednorazowego użytku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D3DA" w14:textId="15DF3C8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1190718" w14:textId="20A4B3A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14:paraId="783206B2" w14:textId="7AA5C086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06DD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- 46.88</w:t>
            </w:r>
          </w:p>
          <w:p w14:paraId="6E5063D2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237E44F" w14:textId="1D1262E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781A" w14:textId="0C6D7F0C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86,88</w:t>
            </w:r>
          </w:p>
        </w:tc>
      </w:tr>
      <w:tr w:rsidR="0070659F" w:rsidRPr="00144956" w14:paraId="5CA69B54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FA0E3" w14:textId="62E1A6F9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Produkty jednorazowego użytku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C00C6" w14:textId="0699A701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1A76A3BE" w14:textId="2E4DB56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54747495" w14:textId="426D8FB2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D7AB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- 32.17</w:t>
            </w:r>
          </w:p>
          <w:p w14:paraId="50AC09F7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2A959B0" w14:textId="730720D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7B73" w14:textId="278EF819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72,17</w:t>
            </w:r>
          </w:p>
        </w:tc>
      </w:tr>
      <w:tr w:rsidR="0070659F" w:rsidRPr="00144956" w14:paraId="0E4ED3FB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A3BC" w14:textId="2FB63E19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Szczotki i miotły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6362C" w14:textId="2AFA518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</w:t>
            </w: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19F8E56B" w14:textId="62D151E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7C85EC85" w14:textId="73CF6BD1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E0C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4065001A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- 25.00</w:t>
            </w:r>
          </w:p>
          <w:p w14:paraId="38CFA26D" w14:textId="7DC1BEF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1009" w14:textId="0889FAC8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70659F" w:rsidRPr="00144956" w14:paraId="15DF3B45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67EF5" w14:textId="564C77A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31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Dozowniki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4E99" w14:textId="2FE5F1EF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SUTURA MED SP. Z O.O.</w:t>
            </w:r>
          </w:p>
          <w:p w14:paraId="03D13C5F" w14:textId="0DE6DBE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Mała Odrzańska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21/2</w:t>
            </w:r>
          </w:p>
          <w:p w14:paraId="0D05B480" w14:textId="5729EDDE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70-535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9CFBE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E1523D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EEA3784" w14:textId="0C0BF70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9273" w14:textId="6416DB1D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7E2AFCAF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CA11" w14:textId="47FB66B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Pady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C28B" w14:textId="02C55827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MEDISEPT SP. Z O.O.</w:t>
            </w:r>
          </w:p>
          <w:p w14:paraId="06983C92" w14:textId="61C56C25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Ludwika </w:t>
            </w:r>
            <w:proofErr w:type="spellStart"/>
            <w:r w:rsidRPr="00144956">
              <w:rPr>
                <w:rFonts w:ascii="Arial Narrow" w:hAnsi="Arial Narrow" w:cs="Arial"/>
                <w:sz w:val="22"/>
                <w:szCs w:val="22"/>
              </w:rPr>
              <w:t>Spiessa</w:t>
            </w:r>
            <w:proofErr w:type="spellEnd"/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4</w:t>
            </w:r>
          </w:p>
          <w:p w14:paraId="19585A00" w14:textId="4AE9404F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20-270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D6F3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19BC515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D8164E0" w14:textId="3FE490EB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CC08" w14:textId="76210E6F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F889782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3AF28" w14:textId="10A036F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43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Wiadra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39507" w14:textId="0157B17E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3A09255B" w14:textId="11B5B062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0BEAD89F" w14:textId="31CC96D3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FEC1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C09D760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B8506F4" w14:textId="40982D2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AB83" w14:textId="5E8194A9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5EE42D4B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F701" w14:textId="067033D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Ręczniki papierowe / papier toaletowy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B282" w14:textId="0EA0E5A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Les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Higiena Sp. </w:t>
            </w:r>
            <w:proofErr w:type="gram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z .</w:t>
            </w:r>
            <w:proofErr w:type="gram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7D4D1A90" w14:textId="5C26E263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Unii Europejskiej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12</w:t>
            </w:r>
          </w:p>
          <w:p w14:paraId="1200F18A" w14:textId="2155DBD1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1CE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DB09B8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93EEBE9" w14:textId="6B4AE686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2D01" w14:textId="0237D052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0659F" w:rsidRPr="00144956" w14:paraId="41F8F5DF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7BA8" w14:textId="0E8CFAF8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Ręczniki papierowe / papier toaletowy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B9C5" w14:textId="69F169FA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Przedsiębiorstwo Handlowo-Usługowe Sebastian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Białobrzycki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Artykułów Higienicznych JOBIKO</w:t>
            </w:r>
          </w:p>
          <w:p w14:paraId="341E8DF6" w14:textId="0FE2724D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DALKI, os. Wichrowe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1338F694" w14:textId="48E00A8B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6B3D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- 35.66</w:t>
            </w:r>
          </w:p>
          <w:p w14:paraId="27B7F016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B5847F0" w14:textId="56823D0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7031" w14:textId="1968484E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75,66</w:t>
            </w:r>
          </w:p>
        </w:tc>
      </w:tr>
      <w:tr w:rsidR="0070659F" w:rsidRPr="00144956" w14:paraId="4AFB281A" w14:textId="77777777" w:rsidTr="0014495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9DA5" w14:textId="7747FEB0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46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Etykiety samoprzylepne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9D75" w14:textId="1DAD0748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Enter</w:t>
            </w:r>
            <w:proofErr w:type="spellEnd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P.H.U. Ewa </w:t>
            </w:r>
            <w:proofErr w:type="spellStart"/>
            <w:r w:rsidRPr="00144956">
              <w:rPr>
                <w:rFonts w:ascii="Arial Narrow" w:hAnsi="Arial Narrow" w:cs="Arial"/>
                <w:b/>
                <w:bCs/>
                <w:sz w:val="22"/>
                <w:szCs w:val="22"/>
              </w:rPr>
              <w:t>Taranto</w:t>
            </w:r>
            <w:proofErr w:type="spellEnd"/>
          </w:p>
          <w:p w14:paraId="7A9B5529" w14:textId="15221886" w:rsidR="0070659F" w:rsidRPr="00144956" w:rsidRDefault="0070659F" w:rsidP="0006446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Biwakowa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26A</w:t>
            </w:r>
          </w:p>
          <w:p w14:paraId="341F06EC" w14:textId="06D8675F" w:rsidR="0070659F" w:rsidRPr="00144956" w:rsidRDefault="0070659F" w:rsidP="0006446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93-469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44956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AAB14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B9A18A9" w14:textId="7777777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5595D7C" w14:textId="01B0C6F7" w:rsidR="0070659F" w:rsidRPr="00144956" w:rsidRDefault="0070659F" w:rsidP="0006446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180A" w14:textId="6F9AB928" w:rsidR="0070659F" w:rsidRPr="00144956" w:rsidRDefault="0070659F" w:rsidP="0006446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4495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F847A83" w14:textId="4DC63DD0" w:rsidR="00B464D3" w:rsidRDefault="00144956" w:rsidP="00144956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</w:rPr>
      </w:pPr>
      <w:r w:rsidRPr="00144956">
        <w:rPr>
          <w:rFonts w:ascii="Arial Narrow" w:hAnsi="Arial Narrow" w:cs="Arial"/>
          <w:i/>
        </w:rPr>
        <w:t>ZAMAWIAJĄCY</w:t>
      </w:r>
    </w:p>
    <w:p w14:paraId="727B4C18" w14:textId="77777777" w:rsidR="00144956" w:rsidRDefault="00144956" w:rsidP="00144956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</w:rPr>
      </w:pPr>
    </w:p>
    <w:p w14:paraId="5ADF17BA" w14:textId="77777777" w:rsidR="00144956" w:rsidRDefault="00144956" w:rsidP="00144956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</w:rPr>
      </w:pPr>
    </w:p>
    <w:p w14:paraId="50CA4275" w14:textId="77777777" w:rsidR="00144956" w:rsidRDefault="00144956" w:rsidP="00144956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</w:p>
    <w:p w14:paraId="75F57C1F" w14:textId="77777777" w:rsidR="00144956" w:rsidRDefault="00144956" w:rsidP="00144956">
      <w:pPr>
        <w:rPr>
          <w:rFonts w:ascii="Arial Narrow" w:hAnsi="Arial Narrow"/>
          <w:i/>
          <w:iCs/>
          <w:sz w:val="18"/>
          <w:szCs w:val="20"/>
        </w:rPr>
      </w:pPr>
    </w:p>
    <w:p w14:paraId="6D72726C" w14:textId="77777777" w:rsidR="00144956" w:rsidRDefault="00144956" w:rsidP="00144956">
      <w:pPr>
        <w:rPr>
          <w:rFonts w:ascii="Arial Narrow" w:hAnsi="Arial Narrow"/>
          <w:i/>
          <w:iCs/>
          <w:sz w:val="18"/>
          <w:szCs w:val="20"/>
        </w:rPr>
      </w:pPr>
    </w:p>
    <w:p w14:paraId="4407D766" w14:textId="77777777" w:rsidR="00144956" w:rsidRDefault="00144956" w:rsidP="00144956">
      <w:pPr>
        <w:rPr>
          <w:rFonts w:ascii="Arial Narrow" w:hAnsi="Arial Narrow"/>
          <w:i/>
          <w:iCs/>
          <w:sz w:val="18"/>
          <w:szCs w:val="20"/>
        </w:rPr>
      </w:pPr>
    </w:p>
    <w:p w14:paraId="4165DE42" w14:textId="5AF0D71B" w:rsidR="00144956" w:rsidRPr="00681E50" w:rsidRDefault="00144956" w:rsidP="0014495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7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7C0C73B2" w14:textId="77777777" w:rsidR="00144956" w:rsidRPr="00681E50" w:rsidRDefault="00144956" w:rsidP="0014495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144956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04BF7F2F" w14:textId="77777777" w:rsidR="00144956" w:rsidRPr="00681E50" w:rsidRDefault="00144956" w:rsidP="00144956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59C4D17" w14:textId="48091845" w:rsidR="00144956" w:rsidRPr="00144956" w:rsidRDefault="00144956" w:rsidP="00144956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29.02.2024 r.</w:t>
      </w:r>
    </w:p>
    <w:bookmarkEnd w:id="0"/>
    <w:sectPr w:rsidR="00144956" w:rsidRPr="00144956" w:rsidSect="005166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125CDC" w14:textId="77777777" w:rsidR="005166A4" w:rsidRDefault="005166A4">
      <w:r>
        <w:separator/>
      </w:r>
    </w:p>
  </w:endnote>
  <w:endnote w:type="continuationSeparator" w:id="0">
    <w:p w14:paraId="02CC57C9" w14:textId="77777777" w:rsidR="005166A4" w:rsidRDefault="00516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84F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325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51AF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B4C47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C14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58A10" w14:textId="77777777" w:rsidR="005166A4" w:rsidRDefault="005166A4">
      <w:r>
        <w:separator/>
      </w:r>
    </w:p>
  </w:footnote>
  <w:footnote w:type="continuationSeparator" w:id="0">
    <w:p w14:paraId="7DD31785" w14:textId="77777777" w:rsidR="005166A4" w:rsidRDefault="00516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D671B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B2E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3CA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6A4"/>
    <w:rsid w:val="00022322"/>
    <w:rsid w:val="00042497"/>
    <w:rsid w:val="000C1E6F"/>
    <w:rsid w:val="000E4E56"/>
    <w:rsid w:val="001449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66A4"/>
    <w:rsid w:val="0054734E"/>
    <w:rsid w:val="00596EA3"/>
    <w:rsid w:val="00596FD7"/>
    <w:rsid w:val="005E5BFF"/>
    <w:rsid w:val="00607F9B"/>
    <w:rsid w:val="00644DCB"/>
    <w:rsid w:val="00657C1E"/>
    <w:rsid w:val="006E3089"/>
    <w:rsid w:val="0070659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253F8"/>
  <w15:chartTrackingRefBased/>
  <w15:docId w15:val="{62F60969-3BB2-4CB4-8E8E-EC80C4A7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4426</Words>
  <Characters>24393</Characters>
  <Application>Microsoft Office Word</Application>
  <DocSecurity>0</DocSecurity>
  <Lines>203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2024-02-29T12:05:00Z</cp:lastPrinted>
  <dcterms:created xsi:type="dcterms:W3CDTF">2024-02-29T12:06:00Z</dcterms:created>
  <dcterms:modified xsi:type="dcterms:W3CDTF">2024-02-29T12:06:00Z</dcterms:modified>
</cp:coreProperties>
</file>