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FF5B1" w14:textId="5D0A51A7" w:rsidR="00081D13" w:rsidRPr="00CA47CF" w:rsidRDefault="00C050D6" w:rsidP="00FB4C7F">
      <w:pPr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CA47CF">
        <w:rPr>
          <w:rFonts w:ascii="Arial Narrow" w:hAnsi="Arial Narrow" w:cs="Arial"/>
          <w:sz w:val="22"/>
          <w:szCs w:val="22"/>
        </w:rPr>
        <w:t>Bydgoszcz</w:t>
      </w:r>
      <w:r w:rsidR="00081D13" w:rsidRPr="00CA47CF">
        <w:rPr>
          <w:rFonts w:ascii="Arial Narrow" w:hAnsi="Arial Narrow" w:cs="Arial"/>
          <w:sz w:val="22"/>
          <w:szCs w:val="22"/>
        </w:rPr>
        <w:t xml:space="preserve"> dnia: </w:t>
      </w:r>
      <w:r w:rsidRPr="00CA47CF">
        <w:rPr>
          <w:rFonts w:ascii="Arial Narrow" w:hAnsi="Arial Narrow" w:cs="Arial"/>
          <w:sz w:val="22"/>
          <w:szCs w:val="22"/>
        </w:rPr>
        <w:t>2024-02-29</w:t>
      </w:r>
    </w:p>
    <w:p w14:paraId="01A16C88" w14:textId="30A4AA6D" w:rsidR="00081D13" w:rsidRPr="00CA47CF" w:rsidRDefault="00C050D6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CA47C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8CD6018" w14:textId="581BCBE7" w:rsidR="00081D13" w:rsidRPr="00CA47CF" w:rsidRDefault="00C050D6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CA47CF">
        <w:rPr>
          <w:rFonts w:ascii="Arial Narrow" w:hAnsi="Arial Narrow" w:cs="Arial"/>
          <w:sz w:val="22"/>
          <w:szCs w:val="22"/>
        </w:rPr>
        <w:t>Powstańców Warszawy</w:t>
      </w:r>
      <w:r w:rsidR="00081D13" w:rsidRPr="00CA47CF">
        <w:rPr>
          <w:rFonts w:ascii="Arial Narrow" w:hAnsi="Arial Narrow" w:cs="Arial"/>
          <w:sz w:val="22"/>
          <w:szCs w:val="22"/>
        </w:rPr>
        <w:t xml:space="preserve"> </w:t>
      </w:r>
      <w:r w:rsidRPr="00CA47CF">
        <w:rPr>
          <w:rFonts w:ascii="Arial Narrow" w:hAnsi="Arial Narrow" w:cs="Arial"/>
          <w:sz w:val="22"/>
          <w:szCs w:val="22"/>
        </w:rPr>
        <w:t>5</w:t>
      </w:r>
    </w:p>
    <w:p w14:paraId="69EC4585" w14:textId="4E4035BD" w:rsidR="00081D13" w:rsidRPr="00CA47CF" w:rsidRDefault="00C050D6" w:rsidP="00CA47CF">
      <w:pPr>
        <w:spacing w:after="240"/>
        <w:ind w:right="3969"/>
        <w:rPr>
          <w:rFonts w:ascii="Arial Narrow" w:hAnsi="Arial Narrow" w:cs="Arial"/>
          <w:sz w:val="22"/>
          <w:szCs w:val="22"/>
        </w:rPr>
      </w:pPr>
      <w:r w:rsidRPr="00CA47CF">
        <w:rPr>
          <w:rFonts w:ascii="Arial Narrow" w:hAnsi="Arial Narrow" w:cs="Arial"/>
          <w:sz w:val="22"/>
          <w:szCs w:val="22"/>
        </w:rPr>
        <w:t>85-681</w:t>
      </w:r>
      <w:r w:rsidR="00081D13" w:rsidRPr="00CA47CF">
        <w:rPr>
          <w:rFonts w:ascii="Arial Narrow" w:hAnsi="Arial Narrow" w:cs="Arial"/>
          <w:sz w:val="22"/>
          <w:szCs w:val="22"/>
        </w:rPr>
        <w:t xml:space="preserve"> </w:t>
      </w:r>
      <w:r w:rsidRPr="00CA47CF">
        <w:rPr>
          <w:rFonts w:ascii="Arial Narrow" w:hAnsi="Arial Narrow" w:cs="Arial"/>
          <w:sz w:val="22"/>
          <w:szCs w:val="22"/>
        </w:rPr>
        <w:t>Bydgoszcz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CA47CF" w14:paraId="0B72C9AF" w14:textId="77777777" w:rsidTr="00C13EA9">
        <w:tc>
          <w:tcPr>
            <w:tcW w:w="10065" w:type="dxa"/>
            <w:shd w:val="clear" w:color="auto" w:fill="F2F2F2"/>
            <w:hideMark/>
          </w:tcPr>
          <w:p w14:paraId="32A7BE7E" w14:textId="1A377C3A" w:rsidR="00081D13" w:rsidRPr="00CA47CF" w:rsidRDefault="00FB4C7F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6843C894" w14:textId="77777777" w:rsidR="00081D13" w:rsidRPr="00CA47CF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CA47C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71E2CE85" w14:textId="77777777" w:rsidR="00081D13" w:rsidRPr="00CA47CF" w:rsidRDefault="00081D13" w:rsidP="00CA47CF">
      <w:pPr>
        <w:spacing w:before="240"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A47C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A47C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A47C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CA47CF" w14:paraId="50DB4EF1" w14:textId="77777777" w:rsidTr="00081D13">
        <w:tc>
          <w:tcPr>
            <w:tcW w:w="2269" w:type="dxa"/>
            <w:shd w:val="clear" w:color="auto" w:fill="auto"/>
          </w:tcPr>
          <w:p w14:paraId="2519C831" w14:textId="77777777" w:rsidR="00081D13" w:rsidRPr="00CA47CF" w:rsidRDefault="00081D13" w:rsidP="00CA47CF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A47C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921CDA6" w14:textId="7A4120FC" w:rsidR="00081D13" w:rsidRPr="00CA47CF" w:rsidRDefault="00C050D6" w:rsidP="00CA47C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A47CF">
              <w:rPr>
                <w:rFonts w:ascii="Arial Narrow" w:hAnsi="Arial Narrow" w:cs="Arial"/>
                <w:bCs/>
                <w:sz w:val="22"/>
                <w:szCs w:val="22"/>
              </w:rPr>
              <w:t>Usługi napraw sterylizatorów, myjni, automatów myjąco-dezynfekujących oraz szaf endoskopowych</w:t>
            </w:r>
          </w:p>
        </w:tc>
      </w:tr>
      <w:tr w:rsidR="00C050D6" w:rsidRPr="00CA47CF" w14:paraId="0341C2EB" w14:textId="77777777" w:rsidTr="00230B51">
        <w:tc>
          <w:tcPr>
            <w:tcW w:w="2269" w:type="dxa"/>
            <w:shd w:val="clear" w:color="auto" w:fill="auto"/>
          </w:tcPr>
          <w:p w14:paraId="2E8F6ED0" w14:textId="77777777" w:rsidR="00C050D6" w:rsidRPr="00CA47CF" w:rsidRDefault="00C050D6" w:rsidP="00CA47CF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A47C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4F9ADDF4" w14:textId="45EDBD7D" w:rsidR="00C050D6" w:rsidRPr="00CA47CF" w:rsidRDefault="00C050D6" w:rsidP="00CA47C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A47CF">
              <w:rPr>
                <w:rFonts w:ascii="Arial Narrow" w:hAnsi="Arial Narrow" w:cs="Arial"/>
                <w:bCs/>
                <w:sz w:val="22"/>
                <w:szCs w:val="22"/>
              </w:rPr>
              <w:t>25/2024</w:t>
            </w:r>
          </w:p>
        </w:tc>
      </w:tr>
    </w:tbl>
    <w:p w14:paraId="5F1510CD" w14:textId="77777777" w:rsidR="00081D13" w:rsidRPr="00CA47CF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4632708C" w14:textId="0A25CD50" w:rsidR="00081D13" w:rsidRPr="00CA47CF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CA47CF">
        <w:rPr>
          <w:rFonts w:ascii="Arial Narrow" w:hAnsi="Arial Narrow" w:cs="Arial"/>
          <w:sz w:val="22"/>
          <w:szCs w:val="22"/>
        </w:rPr>
        <w:t xml:space="preserve">Zamawiający, </w:t>
      </w:r>
      <w:r w:rsidR="00C050D6" w:rsidRPr="00CA47CF">
        <w:rPr>
          <w:rFonts w:ascii="Arial Narrow" w:hAnsi="Arial Narrow" w:cs="Arial"/>
          <w:b/>
          <w:sz w:val="22"/>
          <w:szCs w:val="22"/>
        </w:rPr>
        <w:t>10WSzKzP SPZOZ</w:t>
      </w:r>
      <w:r w:rsidRPr="00CA47CF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CA47CF">
        <w:rPr>
          <w:rFonts w:ascii="Arial Narrow" w:hAnsi="Arial Narrow" w:cs="Arial"/>
          <w:sz w:val="22"/>
          <w:szCs w:val="22"/>
        </w:rPr>
        <w:t xml:space="preserve">ust. 1 pkt. 1 i </w:t>
      </w:r>
      <w:r w:rsidRPr="00CA47CF">
        <w:rPr>
          <w:rFonts w:ascii="Arial Narrow" w:hAnsi="Arial Narrow" w:cs="Arial"/>
          <w:sz w:val="22"/>
          <w:szCs w:val="22"/>
        </w:rPr>
        <w:t xml:space="preserve">ust. </w:t>
      </w:r>
      <w:r w:rsidR="00A17CDB" w:rsidRPr="00CA47CF">
        <w:rPr>
          <w:rFonts w:ascii="Arial Narrow" w:hAnsi="Arial Narrow" w:cs="Arial"/>
          <w:sz w:val="22"/>
          <w:szCs w:val="22"/>
        </w:rPr>
        <w:t>2</w:t>
      </w:r>
      <w:r w:rsidRPr="00CA47CF">
        <w:rPr>
          <w:rFonts w:ascii="Arial Narrow" w:hAnsi="Arial Narrow" w:cs="Arial"/>
          <w:sz w:val="22"/>
          <w:szCs w:val="22"/>
        </w:rPr>
        <w:t xml:space="preserve"> </w:t>
      </w:r>
      <w:r w:rsidR="00081D13" w:rsidRPr="00CA47CF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C050D6" w:rsidRPr="00CA47CF">
        <w:rPr>
          <w:rFonts w:ascii="Arial Narrow" w:hAnsi="Arial Narrow" w:cs="Arial"/>
          <w:sz w:val="22"/>
          <w:szCs w:val="22"/>
        </w:rPr>
        <w:t>(</w:t>
      </w:r>
      <w:proofErr w:type="spellStart"/>
      <w:r w:rsidR="00C050D6" w:rsidRPr="00CA47CF">
        <w:rPr>
          <w:rFonts w:ascii="Arial Narrow" w:hAnsi="Arial Narrow" w:cs="Arial"/>
          <w:sz w:val="22"/>
          <w:szCs w:val="22"/>
        </w:rPr>
        <w:t>t.j</w:t>
      </w:r>
      <w:proofErr w:type="spellEnd"/>
      <w:r w:rsidR="00C050D6" w:rsidRPr="00CA47CF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CA47CF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CA47CF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050D6" w:rsidRPr="00CA47CF" w14:paraId="6F147739" w14:textId="77777777" w:rsidTr="00230B51">
        <w:trPr>
          <w:cantSplit/>
        </w:trPr>
        <w:tc>
          <w:tcPr>
            <w:tcW w:w="10080" w:type="dxa"/>
          </w:tcPr>
          <w:p w14:paraId="2EA4F9AF" w14:textId="157A649E" w:rsidR="00C050D6" w:rsidRPr="00CA47CF" w:rsidRDefault="00C050D6" w:rsidP="00CA47CF">
            <w:pPr>
              <w:spacing w:before="80" w:line="276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A47CF">
              <w:rPr>
                <w:rFonts w:ascii="Arial Narrow" w:hAnsi="Arial Narrow" w:cs="Arial"/>
                <w:b/>
                <w:sz w:val="22"/>
                <w:szCs w:val="22"/>
              </w:rPr>
              <w:t>Informer</w:t>
            </w:r>
            <w:proofErr w:type="spellEnd"/>
            <w:r w:rsidRPr="00CA47C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CA47CF">
              <w:rPr>
                <w:rFonts w:ascii="Arial Narrow" w:hAnsi="Arial Narrow" w:cs="Arial"/>
                <w:b/>
                <w:sz w:val="22"/>
                <w:szCs w:val="22"/>
              </w:rPr>
              <w:t>Med</w:t>
            </w:r>
            <w:proofErr w:type="spellEnd"/>
            <w:r w:rsidRPr="00CA47CF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0A0B85F2" w14:textId="18877013" w:rsidR="00C050D6" w:rsidRPr="00CA47CF" w:rsidRDefault="00C050D6" w:rsidP="00CA47CF">
            <w:pPr>
              <w:spacing w:line="276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A47CF">
              <w:rPr>
                <w:rFonts w:ascii="Arial Narrow" w:hAnsi="Arial Narrow" w:cs="Arial"/>
                <w:bCs/>
                <w:sz w:val="22"/>
                <w:szCs w:val="22"/>
              </w:rPr>
              <w:t xml:space="preserve">Winogrady 118 </w:t>
            </w:r>
          </w:p>
          <w:p w14:paraId="771E4072" w14:textId="09C45960" w:rsidR="00C050D6" w:rsidRPr="00CA47CF" w:rsidRDefault="00C050D6" w:rsidP="00CA47CF">
            <w:pPr>
              <w:spacing w:line="276" w:lineRule="auto"/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A47CF">
              <w:rPr>
                <w:rFonts w:ascii="Arial Narrow" w:hAnsi="Arial Narrow" w:cs="Arial"/>
                <w:bCs/>
                <w:sz w:val="22"/>
                <w:szCs w:val="22"/>
              </w:rPr>
              <w:t>61-626 Poznań</w:t>
            </w:r>
          </w:p>
          <w:p w14:paraId="573B5291" w14:textId="77777777" w:rsidR="00FB4C7F" w:rsidRDefault="00C050D6" w:rsidP="00CA47CF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A47C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CA47C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CA47CF">
              <w:rPr>
                <w:rFonts w:ascii="Arial Narrow" w:hAnsi="Arial Narrow" w:cs="Arial"/>
                <w:b/>
                <w:sz w:val="22"/>
                <w:szCs w:val="22"/>
              </w:rPr>
              <w:t>599.91 zł brutto</w:t>
            </w:r>
            <w:r w:rsidR="00FB4C7F">
              <w:rPr>
                <w:rFonts w:ascii="Arial Narrow" w:hAnsi="Arial Narrow" w:cs="Arial"/>
                <w:b/>
                <w:sz w:val="22"/>
                <w:szCs w:val="22"/>
              </w:rPr>
              <w:t>:</w:t>
            </w:r>
          </w:p>
          <w:p w14:paraId="19DB5DD8" w14:textId="77777777" w:rsidR="00FB4C7F" w:rsidRPr="00C11A35" w:rsidRDefault="00FB4C7F" w:rsidP="00FB4C7F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1A35">
              <w:rPr>
                <w:rFonts w:ascii="Arial Narrow" w:hAnsi="Arial Narrow" w:cs="Arial"/>
                <w:sz w:val="22"/>
                <w:szCs w:val="22"/>
              </w:rPr>
              <w:t>- Kwota brutto roboczogodziny – 259,20 zł</w:t>
            </w:r>
          </w:p>
          <w:p w14:paraId="5E9B43B5" w14:textId="364C0225" w:rsidR="00C050D6" w:rsidRPr="00CA47CF" w:rsidRDefault="00FB4C7F" w:rsidP="00FB4C7F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1A35">
              <w:rPr>
                <w:rFonts w:ascii="Arial Narrow" w:hAnsi="Arial Narrow" w:cs="Arial"/>
                <w:sz w:val="22"/>
                <w:szCs w:val="22"/>
              </w:rPr>
              <w:t>- Zryczałtowana stawka dojazdu brutto – 340,71 zł</w:t>
            </w:r>
            <w:r w:rsidR="00C050D6" w:rsidRPr="00CA47C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5815EFC" w14:textId="77777777" w:rsidR="00C050D6" w:rsidRPr="00CA47CF" w:rsidRDefault="00C050D6" w:rsidP="00230B51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A47CF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4F25900F" w14:textId="32DA0CB2" w:rsidR="00C050D6" w:rsidRPr="00CA47CF" w:rsidRDefault="00C050D6" w:rsidP="00230B5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A47CF">
              <w:rPr>
                <w:rFonts w:ascii="Arial Narrow" w:hAnsi="Arial Narrow" w:cs="Arial"/>
                <w:sz w:val="22"/>
                <w:szCs w:val="22"/>
              </w:rPr>
              <w:t xml:space="preserve">Wybrana oferta nie podlega wykluczeniu oraz spełnia wszystkie warunki określone w specyfikacji warunków zamówienia </w:t>
            </w:r>
            <w:r w:rsidR="00CA47CF">
              <w:rPr>
                <w:rFonts w:ascii="Arial Narrow" w:hAnsi="Arial Narrow" w:cs="Arial"/>
                <w:sz w:val="22"/>
                <w:szCs w:val="22"/>
              </w:rPr>
              <w:br/>
            </w:r>
            <w:r w:rsidRPr="00CA47CF">
              <w:rPr>
                <w:rFonts w:ascii="Arial Narrow" w:hAnsi="Arial Narrow" w:cs="Arial"/>
                <w:sz w:val="22"/>
                <w:szCs w:val="22"/>
              </w:rPr>
              <w:t>i zgodnie z określonymi w niej kryteriami jest ofertą najkorzystniejszą.</w:t>
            </w:r>
          </w:p>
        </w:tc>
      </w:tr>
    </w:tbl>
    <w:p w14:paraId="0970A654" w14:textId="77777777" w:rsidR="00081D13" w:rsidRPr="00CA47CF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A47CF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CA47CF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850"/>
        <w:gridCol w:w="2126"/>
        <w:gridCol w:w="1418"/>
        <w:gridCol w:w="1276"/>
        <w:gridCol w:w="992"/>
      </w:tblGrid>
      <w:tr w:rsidR="00CA47CF" w:rsidRPr="00CA47CF" w14:paraId="039C90F8" w14:textId="77777777" w:rsidTr="00CA47CF">
        <w:trPr>
          <w:trHeight w:val="510"/>
        </w:trPr>
        <w:tc>
          <w:tcPr>
            <w:tcW w:w="709" w:type="dxa"/>
            <w:shd w:val="clear" w:color="auto" w:fill="F2F2F2"/>
            <w:vAlign w:val="center"/>
          </w:tcPr>
          <w:p w14:paraId="41A99811" w14:textId="77777777" w:rsidR="00CA47CF" w:rsidRPr="00CA47CF" w:rsidRDefault="00CA47C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CA47CF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223B9CD1" w14:textId="77777777" w:rsidR="00CA47CF" w:rsidRPr="00CA47CF" w:rsidRDefault="00CA47C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A47CF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63FBD331" w14:textId="6E99D7D0" w:rsidR="00CA47CF" w:rsidRPr="00CA47CF" w:rsidRDefault="00CA47C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A47CF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4EE1F3C3" w14:textId="5AD7CDA3" w:rsidR="00CA47CF" w:rsidRPr="00CA47CF" w:rsidRDefault="00CA47C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A47CF">
              <w:rPr>
                <w:rFonts w:ascii="Arial Narrow" w:hAnsi="Arial Narrow" w:cs="Arial"/>
                <w:bCs/>
                <w:sz w:val="22"/>
                <w:szCs w:val="22"/>
              </w:rPr>
              <w:t>Czas rozpoczęcia naprawy po zgłoszeniu awarii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4D516E6F" w14:textId="1BBE2A4D" w:rsidR="00CA47CF" w:rsidRPr="00CA47CF" w:rsidRDefault="00CA47C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A47CF">
              <w:rPr>
                <w:rFonts w:ascii="Arial Narrow" w:hAnsi="Arial Narrow" w:cs="Arial"/>
                <w:bCs/>
                <w:sz w:val="22"/>
                <w:szCs w:val="22"/>
              </w:rPr>
              <w:t>Czas naprawy z wykorzystaniem części zamiennych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806760F" w14:textId="0F708EC5" w:rsidR="00CA47CF" w:rsidRPr="00CA47CF" w:rsidRDefault="00CA47C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A47CF">
              <w:rPr>
                <w:rFonts w:ascii="Arial Narrow" w:hAnsi="Arial Narrow" w:cs="Arial"/>
                <w:bCs/>
                <w:sz w:val="22"/>
                <w:szCs w:val="22"/>
              </w:rPr>
              <w:t>Autoryzacja Producenta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0AD0B42B" w14:textId="77777777" w:rsidR="00CA47CF" w:rsidRPr="00CA47CF" w:rsidRDefault="00CA47C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A47CF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CA47CF" w:rsidRPr="00CA47CF" w14:paraId="3AFB6926" w14:textId="77777777" w:rsidTr="00CA47CF">
        <w:tc>
          <w:tcPr>
            <w:tcW w:w="709" w:type="dxa"/>
            <w:vAlign w:val="center"/>
          </w:tcPr>
          <w:p w14:paraId="2872282D" w14:textId="77777777" w:rsidR="00CA47CF" w:rsidRPr="00CA47CF" w:rsidRDefault="00CA47CF" w:rsidP="00230B5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A47CF">
              <w:rPr>
                <w:rFonts w:ascii="Arial Narrow" w:hAnsi="Arial Narrow" w:cs="Arial"/>
              </w:rPr>
              <w:t>1</w:t>
            </w:r>
          </w:p>
        </w:tc>
        <w:tc>
          <w:tcPr>
            <w:tcW w:w="2552" w:type="dxa"/>
            <w:vAlign w:val="center"/>
          </w:tcPr>
          <w:p w14:paraId="3E7C1506" w14:textId="77777777" w:rsidR="00CA47CF" w:rsidRPr="00CA47CF" w:rsidRDefault="00CA47CF" w:rsidP="00230B51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proofErr w:type="spellStart"/>
            <w:r w:rsidRPr="00CA47CF">
              <w:rPr>
                <w:rFonts w:ascii="Arial Narrow" w:hAnsi="Arial Narrow" w:cs="Arial"/>
                <w:b/>
              </w:rPr>
              <w:t>Informer</w:t>
            </w:r>
            <w:proofErr w:type="spellEnd"/>
            <w:r w:rsidRPr="00CA47CF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CA47CF">
              <w:rPr>
                <w:rFonts w:ascii="Arial Narrow" w:hAnsi="Arial Narrow" w:cs="Arial"/>
                <w:b/>
              </w:rPr>
              <w:t>Med</w:t>
            </w:r>
            <w:proofErr w:type="spellEnd"/>
            <w:r w:rsidRPr="00CA47CF">
              <w:rPr>
                <w:rFonts w:ascii="Arial Narrow" w:hAnsi="Arial Narrow" w:cs="Arial"/>
                <w:b/>
              </w:rPr>
              <w:t xml:space="preserve"> Sp. z o.o.</w:t>
            </w:r>
          </w:p>
          <w:p w14:paraId="393F5661" w14:textId="77777777" w:rsidR="00CA47CF" w:rsidRPr="00CA47CF" w:rsidRDefault="00CA47CF" w:rsidP="00230B51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CA47CF">
              <w:rPr>
                <w:rFonts w:ascii="Arial Narrow" w:hAnsi="Arial Narrow" w:cs="Arial"/>
                <w:bCs/>
              </w:rPr>
              <w:t xml:space="preserve">Winogrady 118 </w:t>
            </w:r>
          </w:p>
          <w:p w14:paraId="4DE1A0DA" w14:textId="77777777" w:rsidR="00CA47CF" w:rsidRPr="00CA47CF" w:rsidRDefault="00CA47CF" w:rsidP="00230B51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CA47CF">
              <w:rPr>
                <w:rFonts w:ascii="Arial Narrow" w:hAnsi="Arial Narrow" w:cs="Arial"/>
                <w:bCs/>
              </w:rPr>
              <w:t>61-626 Poznań</w:t>
            </w:r>
          </w:p>
        </w:tc>
        <w:tc>
          <w:tcPr>
            <w:tcW w:w="850" w:type="dxa"/>
            <w:vAlign w:val="center"/>
          </w:tcPr>
          <w:p w14:paraId="63E4AE53" w14:textId="77777777" w:rsidR="00CA47CF" w:rsidRPr="00CA47CF" w:rsidRDefault="00CA47CF" w:rsidP="00230B5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A47CF">
              <w:rPr>
                <w:rFonts w:ascii="Arial Narrow" w:hAnsi="Arial Narrow" w:cs="Arial"/>
              </w:rPr>
              <w:t xml:space="preserve">  50,00</w:t>
            </w:r>
          </w:p>
        </w:tc>
        <w:tc>
          <w:tcPr>
            <w:tcW w:w="2126" w:type="dxa"/>
            <w:vAlign w:val="center"/>
          </w:tcPr>
          <w:p w14:paraId="57008BE7" w14:textId="77777777" w:rsidR="00CA47CF" w:rsidRPr="00CA47CF" w:rsidRDefault="00CA47CF" w:rsidP="00230B5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A47CF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14:paraId="4B041062" w14:textId="77777777" w:rsidR="00CA47CF" w:rsidRPr="00CA47CF" w:rsidRDefault="00CA47CF" w:rsidP="00230B5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A47CF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14:paraId="75F555EA" w14:textId="77777777" w:rsidR="00CA47CF" w:rsidRPr="00CA47CF" w:rsidRDefault="00CA47CF" w:rsidP="00230B5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A47CF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14:paraId="47E1C2CF" w14:textId="77777777" w:rsidR="00CA47CF" w:rsidRPr="00CA47CF" w:rsidRDefault="00CA47CF" w:rsidP="00230B5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A47CF">
              <w:rPr>
                <w:rFonts w:ascii="Arial Narrow" w:hAnsi="Arial Narrow" w:cs="Arial"/>
              </w:rPr>
              <w:t xml:space="preserve">  80,00</w:t>
            </w:r>
          </w:p>
        </w:tc>
      </w:tr>
    </w:tbl>
    <w:p w14:paraId="7382C637" w14:textId="77777777" w:rsidR="00F960D7" w:rsidRPr="00CA47CF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AFB2463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A47CF">
        <w:rPr>
          <w:rFonts w:ascii="Arial Narrow" w:hAnsi="Arial Narrow" w:cs="Arial"/>
          <w:i/>
          <w:sz w:val="22"/>
          <w:szCs w:val="22"/>
        </w:rPr>
        <w:t>Zamawiający</w:t>
      </w:r>
    </w:p>
    <w:p w14:paraId="524B4F43" w14:textId="77777777" w:rsidR="00CA47CF" w:rsidRDefault="00CA47CF" w:rsidP="00CA4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0D8A411" w14:textId="77777777" w:rsidR="00CA47CF" w:rsidRDefault="00CA47CF" w:rsidP="00CA4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8B3400" w14:textId="77777777" w:rsidR="00CA47CF" w:rsidRDefault="00CA47CF" w:rsidP="00CA4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83F559" w14:textId="77777777" w:rsidR="00CA47CF" w:rsidRDefault="00CA47CF" w:rsidP="00CA4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8114DF" w14:textId="0656C9AF" w:rsidR="00CA47CF" w:rsidRPr="000605ED" w:rsidRDefault="00CA47CF" w:rsidP="00CA4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2F0A9969" w14:textId="77777777" w:rsidR="00CA47CF" w:rsidRPr="000605ED" w:rsidRDefault="00CA47CF" w:rsidP="00CA4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44AC2849" w14:textId="77777777" w:rsidR="00CA47CF" w:rsidRPr="000605ED" w:rsidRDefault="00CA47CF" w:rsidP="00CA47CF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P. Kucharska – tel. 261 417</w:t>
      </w:r>
      <w:r w:rsidRPr="000605ED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</w:p>
    <w:p w14:paraId="53A95AEB" w14:textId="436828B4" w:rsidR="00CA47CF" w:rsidRPr="00CA47CF" w:rsidRDefault="00CA47CF" w:rsidP="00CA47CF">
      <w:pPr>
        <w:rPr>
          <w:rFonts w:ascii="Arial Narrow" w:hAnsi="Arial Narrow" w:cs="Arial"/>
          <w:i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29.02.2024 r.</w:t>
      </w:r>
    </w:p>
    <w:bookmarkEnd w:id="0"/>
    <w:sectPr w:rsidR="00CA47CF" w:rsidRPr="00CA47CF" w:rsidSect="00CA47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926" w:bottom="851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FB8A5" w14:textId="77777777" w:rsidR="00890479" w:rsidRDefault="00890479">
      <w:r>
        <w:separator/>
      </w:r>
    </w:p>
  </w:endnote>
  <w:endnote w:type="continuationSeparator" w:id="0">
    <w:p w14:paraId="20A9B8D9" w14:textId="77777777" w:rsidR="00890479" w:rsidRDefault="00890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C3355" w14:textId="77777777" w:rsidR="00C050D6" w:rsidRDefault="00C050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CFE2C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7AFD0B3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36FE6" w14:textId="77777777" w:rsidR="00C050D6" w:rsidRDefault="00C050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BC520" w14:textId="77777777" w:rsidR="00890479" w:rsidRDefault="00890479">
      <w:r>
        <w:separator/>
      </w:r>
    </w:p>
  </w:footnote>
  <w:footnote w:type="continuationSeparator" w:id="0">
    <w:p w14:paraId="1D1FA348" w14:textId="77777777" w:rsidR="00890479" w:rsidRDefault="008904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CC6B1" w14:textId="77777777" w:rsidR="00C050D6" w:rsidRDefault="00C050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701E3" w14:textId="77777777" w:rsidR="00C050D6" w:rsidRDefault="00C050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FB07A" w14:textId="77777777" w:rsidR="00C050D6" w:rsidRDefault="00C050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0479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0479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050D6"/>
    <w:rsid w:val="00C13EA9"/>
    <w:rsid w:val="00C423DD"/>
    <w:rsid w:val="00C60D7B"/>
    <w:rsid w:val="00C65E53"/>
    <w:rsid w:val="00CA0B33"/>
    <w:rsid w:val="00CA3511"/>
    <w:rsid w:val="00CA47C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4C7F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B1B3A8"/>
  <w15:chartTrackingRefBased/>
  <w15:docId w15:val="{69B69392-76CA-44E1-A1A1-6FA553A4D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47CF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CA47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227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1899-12-31T23:00:00Z</cp:lastPrinted>
  <dcterms:created xsi:type="dcterms:W3CDTF">2024-02-29T09:35:00Z</dcterms:created>
  <dcterms:modified xsi:type="dcterms:W3CDTF">2024-02-29T09:35:00Z</dcterms:modified>
</cp:coreProperties>
</file>