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7E859" w14:textId="77777777" w:rsidR="00281DC6" w:rsidRPr="001C2FDA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1C2FDA">
        <w:rPr>
          <w:bCs/>
          <w:sz w:val="22"/>
          <w:szCs w:val="22"/>
        </w:rPr>
        <w:t xml:space="preserve">Załącznik nr </w:t>
      </w:r>
      <w:r w:rsidRPr="001C2FDA">
        <w:rPr>
          <w:sz w:val="22"/>
          <w:szCs w:val="22"/>
        </w:rPr>
        <w:t>1</w:t>
      </w:r>
      <w:r w:rsidRPr="001C2FDA">
        <w:rPr>
          <w:b/>
          <w:bCs/>
          <w:sz w:val="22"/>
          <w:szCs w:val="22"/>
        </w:rPr>
        <w:t xml:space="preserve"> </w:t>
      </w:r>
      <w:r w:rsidRPr="001C2FDA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1C2FDA" w14:paraId="1953D575" w14:textId="77777777" w:rsidTr="006014DA">
        <w:tc>
          <w:tcPr>
            <w:tcW w:w="9104" w:type="dxa"/>
            <w:shd w:val="clear" w:color="auto" w:fill="F2F2F2"/>
          </w:tcPr>
          <w:p w14:paraId="3857BF54" w14:textId="77777777" w:rsidR="00281DC6" w:rsidRPr="001C2FDA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1C2FDA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030981C" w14:textId="77777777" w:rsidR="00281DC6" w:rsidRPr="001C2FDA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23484344" w14:textId="77777777" w:rsidR="00281DC6" w:rsidRPr="001C2FDA" w:rsidRDefault="00281DC6" w:rsidP="0096723F">
      <w:pPr>
        <w:spacing w:after="240"/>
        <w:rPr>
          <w:sz w:val="22"/>
          <w:szCs w:val="22"/>
        </w:rPr>
      </w:pPr>
      <w:r w:rsidRPr="001C2FDA">
        <w:rPr>
          <w:sz w:val="22"/>
          <w:szCs w:val="22"/>
        </w:rPr>
        <w:t xml:space="preserve">Nawiązując do toczącego się postępowania o udzielenie zamówienia publicznego prowadzonego </w:t>
      </w:r>
      <w:r w:rsidRPr="001C2FDA">
        <w:rPr>
          <w:sz w:val="22"/>
          <w:szCs w:val="22"/>
        </w:rPr>
        <w:br/>
        <w:t xml:space="preserve">w trybie </w:t>
      </w:r>
      <w:r w:rsidR="0096723F" w:rsidRPr="001C2FDA">
        <w:rPr>
          <w:bCs/>
          <w:sz w:val="22"/>
          <w:szCs w:val="22"/>
        </w:rPr>
        <w:t>podstawowym bez negocjacji</w:t>
      </w:r>
      <w:r w:rsidR="0096723F" w:rsidRPr="001C2FDA">
        <w:rPr>
          <w:sz w:val="22"/>
          <w:szCs w:val="22"/>
        </w:rPr>
        <w:t xml:space="preserve">, o którym mowa w art. 275 pkt 1 ustawy </w:t>
      </w:r>
      <w:proofErr w:type="spellStart"/>
      <w:r w:rsidR="0096723F" w:rsidRPr="001C2FDA">
        <w:rPr>
          <w:sz w:val="22"/>
          <w:szCs w:val="22"/>
        </w:rPr>
        <w:t>Pzp</w:t>
      </w:r>
      <w:proofErr w:type="spellEnd"/>
      <w:r w:rsidR="0096723F" w:rsidRPr="001C2FDA">
        <w:rPr>
          <w:sz w:val="22"/>
          <w:szCs w:val="22"/>
        </w:rPr>
        <w:t>.</w:t>
      </w:r>
      <w:r w:rsidRPr="001C2FDA">
        <w:rPr>
          <w:sz w:val="22"/>
          <w:szCs w:val="22"/>
        </w:rPr>
        <w:t xml:space="preserve"> pn.: </w:t>
      </w:r>
    </w:p>
    <w:p w14:paraId="2607F304" w14:textId="77777777" w:rsidR="00AF0614" w:rsidRPr="001C2FDA" w:rsidRDefault="00AC5DFA" w:rsidP="00281DC6">
      <w:pPr>
        <w:spacing w:line="276" w:lineRule="auto"/>
        <w:jc w:val="center"/>
        <w:rPr>
          <w:b/>
          <w:sz w:val="28"/>
          <w:szCs w:val="28"/>
        </w:rPr>
      </w:pPr>
      <w:r w:rsidRPr="001C2FDA">
        <w:rPr>
          <w:b/>
          <w:sz w:val="28"/>
          <w:szCs w:val="28"/>
        </w:rPr>
        <w:t>„</w:t>
      </w:r>
      <w:r w:rsidR="00AF0614" w:rsidRPr="001C2FDA">
        <w:rPr>
          <w:b/>
          <w:sz w:val="28"/>
          <w:szCs w:val="28"/>
        </w:rPr>
        <w:t>Zakup sprzętu medycznego (w tym jednorazowego) na potrzeby</w:t>
      </w:r>
    </w:p>
    <w:p w14:paraId="26493A0F" w14:textId="207E3D72" w:rsidR="00281DC6" w:rsidRPr="001C2FDA" w:rsidRDefault="00AF0614" w:rsidP="00281DC6">
      <w:pPr>
        <w:spacing w:line="276" w:lineRule="auto"/>
        <w:jc w:val="center"/>
        <w:rPr>
          <w:b/>
          <w:sz w:val="28"/>
          <w:szCs w:val="28"/>
        </w:rPr>
      </w:pPr>
      <w:r w:rsidRPr="001C2FDA">
        <w:rPr>
          <w:b/>
          <w:sz w:val="28"/>
          <w:szCs w:val="28"/>
        </w:rPr>
        <w:t xml:space="preserve"> Szpitala Wojewódzkiego w Poznaniu - 23 zadania</w:t>
      </w:r>
      <w:r w:rsidR="00281DC6" w:rsidRPr="001C2FDA">
        <w:rPr>
          <w:b/>
          <w:sz w:val="28"/>
          <w:szCs w:val="28"/>
        </w:rPr>
        <w:t>”</w:t>
      </w:r>
    </w:p>
    <w:p w14:paraId="62450752" w14:textId="77777777" w:rsidR="00AA7E40" w:rsidRPr="001C2FDA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14:paraId="424082B8" w14:textId="74C7821E" w:rsidR="00281DC6" w:rsidRPr="001C2FDA" w:rsidRDefault="00281DC6" w:rsidP="00AF0614">
      <w:pPr>
        <w:spacing w:after="120" w:line="276" w:lineRule="auto"/>
        <w:jc w:val="both"/>
        <w:rPr>
          <w:sz w:val="22"/>
          <w:szCs w:val="22"/>
        </w:rPr>
      </w:pPr>
      <w:r w:rsidRPr="001C2FDA">
        <w:rPr>
          <w:sz w:val="22"/>
          <w:szCs w:val="22"/>
        </w:rPr>
        <w:t>my niżej podpisani</w:t>
      </w:r>
      <w:r w:rsidR="00AF0614" w:rsidRPr="001C2FDA">
        <w:rPr>
          <w:sz w:val="22"/>
          <w:szCs w:val="22"/>
        </w:rPr>
        <w:t xml:space="preserve"> </w:t>
      </w:r>
      <w:r w:rsidRPr="001C2FDA">
        <w:rPr>
          <w:sz w:val="22"/>
          <w:szCs w:val="22"/>
        </w:rPr>
        <w:t>działając w imieniu i na rzecz:</w:t>
      </w:r>
    </w:p>
    <w:p w14:paraId="3FE39AFF" w14:textId="77777777" w:rsidR="00281DC6" w:rsidRPr="001C2FDA" w:rsidRDefault="00281DC6" w:rsidP="00281DC6">
      <w:pPr>
        <w:spacing w:after="100"/>
        <w:rPr>
          <w:b/>
          <w:sz w:val="22"/>
          <w:szCs w:val="22"/>
        </w:rPr>
      </w:pPr>
      <w:r w:rsidRPr="001C2FDA">
        <w:rPr>
          <w:b/>
          <w:sz w:val="22"/>
          <w:szCs w:val="22"/>
        </w:rPr>
        <w:t>Nazwa i adres Wykonawcy</w:t>
      </w:r>
      <w:r w:rsidRPr="001C2FDA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1C2FDA" w14:paraId="03945564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19BDED6C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264A185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BB1662E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9053A7F" w14:textId="47C5827F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t xml:space="preserve">Adres </w:t>
            </w:r>
            <w:r w:rsidRPr="001C2FDA">
              <w:br/>
              <w:t>(</w:t>
            </w:r>
            <w:r w:rsidR="00AF0614" w:rsidRPr="001C2FDA">
              <w:t xml:space="preserve">ulica, kod, poczta, </w:t>
            </w:r>
            <w:r w:rsidRPr="001C2FDA">
              <w:rPr>
                <w:sz w:val="22"/>
                <w:szCs w:val="22"/>
              </w:rPr>
              <w:t>województwo</w:t>
            </w:r>
            <w:r w:rsidRPr="001C2FDA">
              <w:t>)</w:t>
            </w:r>
          </w:p>
        </w:tc>
        <w:tc>
          <w:tcPr>
            <w:tcW w:w="6140" w:type="dxa"/>
            <w:shd w:val="clear" w:color="auto" w:fill="auto"/>
          </w:tcPr>
          <w:p w14:paraId="58A20BF4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E4F9A14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3FA9EB0C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 xml:space="preserve">REGON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74AAFA4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6F303E75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ED6E4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1C2FDA">
              <w:rPr>
                <w:rFonts w:eastAsia="Calibri"/>
                <w:sz w:val="22"/>
                <w:szCs w:val="22"/>
              </w:rPr>
              <w:t xml:space="preserve">NIP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05176FF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2821B8D1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28D910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2A6963A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0D68C466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65B4C6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078ED407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452FD81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55FE8EA0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1C2FDA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1C2FDA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21B2682B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1C2FDA" w14:paraId="43BBED88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ED42D6F" w14:textId="1863937A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7CDFC08E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2EEB017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1C2FDA">
              <w:t>……………………………………………</w:t>
            </w:r>
          </w:p>
          <w:p w14:paraId="08A52CF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1C2FDA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20A420E8" w14:textId="77777777" w:rsidR="00740C0B" w:rsidRPr="001C2FDA" w:rsidRDefault="00740C0B">
      <w:pPr>
        <w:spacing w:line="360" w:lineRule="auto"/>
        <w:jc w:val="both"/>
      </w:pPr>
    </w:p>
    <w:p w14:paraId="538F2997" w14:textId="77777777" w:rsidR="00281DC6" w:rsidRPr="001C2FDA" w:rsidRDefault="00281DC6" w:rsidP="00311C3A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1C2FDA">
        <w:rPr>
          <w:b/>
          <w:sz w:val="22"/>
        </w:rPr>
        <w:t>SKŁADAMY OFERTĘ</w:t>
      </w:r>
      <w:r w:rsidRPr="001C2FDA">
        <w:rPr>
          <w:sz w:val="22"/>
        </w:rPr>
        <w:t xml:space="preserve"> na wykonanie przedmiotu zamówienia zgodnie ze Specyfikacją Warunków Zamówienia, stosując niżej wymienione stawki:</w:t>
      </w:r>
    </w:p>
    <w:p w14:paraId="363B605F" w14:textId="77777777" w:rsidR="00281DC6" w:rsidRPr="001C2FDA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1C2FDA">
        <w:rPr>
          <w:bCs/>
          <w:sz w:val="22"/>
          <w:u w:val="single"/>
        </w:rPr>
        <w:t xml:space="preserve">Zadanie nr 1: </w:t>
      </w:r>
    </w:p>
    <w:p w14:paraId="1EECE02D" w14:textId="77777777" w:rsidR="00281DC6" w:rsidRPr="001C2FDA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0060D2A7" w14:textId="77777777" w:rsidR="00281DC6" w:rsidRPr="001C2FDA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1D7DFBE7" w14:textId="77777777" w:rsidR="00281DC6" w:rsidRPr="001C2FDA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05359F58" w14:textId="77777777" w:rsidR="00281DC6" w:rsidRPr="001C2FDA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52EAD56" w14:textId="77777777" w:rsidR="00281DC6" w:rsidRPr="001C2FDA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 xml:space="preserve">Termin wykonania umowy: </w:t>
      </w:r>
      <w:r w:rsidR="00AA7E40" w:rsidRPr="001C2FDA">
        <w:rPr>
          <w:bCs/>
          <w:sz w:val="22"/>
        </w:rPr>
        <w:t>12</w:t>
      </w:r>
      <w:r w:rsidRPr="001C2FDA">
        <w:rPr>
          <w:bCs/>
          <w:sz w:val="22"/>
        </w:rPr>
        <w:t xml:space="preserve"> miesięcy od daty zawarcia umowy</w:t>
      </w:r>
    </w:p>
    <w:p w14:paraId="1ABCA931" w14:textId="77777777" w:rsidR="00281DC6" w:rsidRPr="001C2FDA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52B37479" w14:textId="77777777" w:rsidR="00AC5DFA" w:rsidRPr="001C2FD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="00AF61A7" w:rsidRPr="001C2FDA">
        <w:rPr>
          <w:bCs/>
          <w:sz w:val="22"/>
          <w:szCs w:val="22"/>
        </w:rPr>
        <w:t xml:space="preserve">realizacja dostaw w ciągu </w:t>
      </w:r>
      <w:r w:rsidR="00414F69" w:rsidRPr="001C2FDA">
        <w:rPr>
          <w:bCs/>
          <w:sz w:val="22"/>
          <w:szCs w:val="22"/>
        </w:rPr>
        <w:t>max. 72 godzin</w:t>
      </w:r>
      <w:r w:rsidR="008F24C9" w:rsidRPr="001C2FDA">
        <w:rPr>
          <w:bCs/>
          <w:sz w:val="22"/>
          <w:szCs w:val="22"/>
        </w:rPr>
        <w:t xml:space="preserve"> od momentu złożenia</w:t>
      </w:r>
      <w:r w:rsidRPr="001C2FDA">
        <w:rPr>
          <w:bCs/>
          <w:sz w:val="22"/>
          <w:szCs w:val="22"/>
        </w:rPr>
        <w:t xml:space="preserve"> zamówienia </w:t>
      </w:r>
    </w:p>
    <w:p w14:paraId="05FC4980" w14:textId="77777777" w:rsidR="00AC5DFA" w:rsidRPr="001C2FD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lastRenderedPageBreak/>
        <w:t xml:space="preserve">Zadanie nr 2: </w:t>
      </w:r>
    </w:p>
    <w:p w14:paraId="3A9C7058" w14:textId="77777777" w:rsidR="00AC5DFA" w:rsidRPr="001C2FD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1E8EA654" w14:textId="77777777" w:rsidR="00AC5DFA" w:rsidRPr="001C2FDA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618FAD7E" w14:textId="77777777" w:rsidR="00AC5DFA" w:rsidRPr="001C2FD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5FFFB7D4" w14:textId="77777777" w:rsidR="00AC5DFA" w:rsidRPr="001C2FD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03C1FEC" w14:textId="3846B7C4" w:rsidR="00AC5DFA" w:rsidRPr="001C2FD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 xml:space="preserve">Termin wykonania umowy: </w:t>
      </w:r>
      <w:r w:rsidR="00F704E2" w:rsidRPr="001C2FDA">
        <w:rPr>
          <w:bCs/>
          <w:sz w:val="22"/>
        </w:rPr>
        <w:t xml:space="preserve">w ciągu </w:t>
      </w:r>
      <w:r w:rsidRPr="001C2FDA">
        <w:rPr>
          <w:bCs/>
          <w:sz w:val="22"/>
        </w:rPr>
        <w:t>12 miesięcy od daty zawarcia umowy</w:t>
      </w:r>
    </w:p>
    <w:p w14:paraId="4DA18DC1" w14:textId="77777777" w:rsidR="00AC5DFA" w:rsidRPr="001C2FD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49C80A0B" w14:textId="5236F5F4" w:rsidR="00422F2E" w:rsidRPr="001C2FDA" w:rsidRDefault="00422F2E" w:rsidP="00422F2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="00F704E2" w:rsidRPr="001C2FDA">
        <w:rPr>
          <w:bCs/>
          <w:sz w:val="22"/>
          <w:szCs w:val="22"/>
        </w:rPr>
        <w:t>jednorazowa dostawa w ciągu 5 dni</w:t>
      </w:r>
      <w:r w:rsidR="008F24C9" w:rsidRPr="001C2FDA">
        <w:rPr>
          <w:bCs/>
          <w:sz w:val="22"/>
          <w:szCs w:val="22"/>
        </w:rPr>
        <w:t xml:space="preserve"> od momentu złożenia </w:t>
      </w:r>
      <w:r w:rsidRPr="001C2FDA">
        <w:rPr>
          <w:bCs/>
          <w:sz w:val="22"/>
          <w:szCs w:val="22"/>
        </w:rPr>
        <w:t>zamówienia</w:t>
      </w:r>
      <w:r w:rsidR="00F704E2" w:rsidRPr="001C2FDA">
        <w:rPr>
          <w:bCs/>
          <w:sz w:val="22"/>
          <w:szCs w:val="22"/>
        </w:rPr>
        <w:t>.</w:t>
      </w:r>
      <w:r w:rsidRPr="001C2FDA">
        <w:rPr>
          <w:bCs/>
          <w:sz w:val="22"/>
          <w:szCs w:val="22"/>
        </w:rPr>
        <w:t xml:space="preserve"> </w:t>
      </w:r>
    </w:p>
    <w:p w14:paraId="1A36152D" w14:textId="77777777" w:rsidR="008F24C9" w:rsidRPr="001C2FDA" w:rsidRDefault="008F24C9" w:rsidP="00422F2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7D71646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3: </w:t>
      </w:r>
    </w:p>
    <w:p w14:paraId="017E3461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61AC2283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23B4DB0D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6C44506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093C2BAF" w14:textId="77777777" w:rsidR="00F704E2" w:rsidRPr="001C2FDA" w:rsidRDefault="00F704E2" w:rsidP="00F704E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w ciągu 12 miesięcy od daty zawarcia umowy</w:t>
      </w:r>
    </w:p>
    <w:p w14:paraId="646485E7" w14:textId="77777777" w:rsidR="00F704E2" w:rsidRPr="001C2FDA" w:rsidRDefault="00F704E2" w:rsidP="00F704E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7F71EAFF" w14:textId="77777777" w:rsidR="00F704E2" w:rsidRPr="001C2FDA" w:rsidRDefault="00F704E2" w:rsidP="00F704E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jednorazowa dostawa w ciągu 5 dni od momentu złożenia zamówienia. </w:t>
      </w:r>
    </w:p>
    <w:p w14:paraId="51A30F2B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789D87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4: </w:t>
      </w:r>
    </w:p>
    <w:p w14:paraId="7E41F9A9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4413BDA8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445FBA36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27777DD7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596426FD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7238A275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01BD4796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1ECB9B8C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41AFA58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5: </w:t>
      </w:r>
    </w:p>
    <w:p w14:paraId="1A02A317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723767C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5294D62B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32E91526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32DD315E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6ABB9F77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3AE17A89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7726BF98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49124A7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6: </w:t>
      </w:r>
    </w:p>
    <w:p w14:paraId="6F37ED03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4F8C7DD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5BC42407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0EA6FD9B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556FFA51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43E2D171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6F89A8A0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lastRenderedPageBreak/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0FA85393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79AF6B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7: </w:t>
      </w:r>
    </w:p>
    <w:p w14:paraId="1EF76276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13890124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09FD855E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5DF21EF8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0F16F465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7EAA7A50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6D235508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602336B9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1F743B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8: </w:t>
      </w:r>
    </w:p>
    <w:p w14:paraId="45ED41D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3A03625E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2EE18FC2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1E54D6A0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F820B6A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3AFCD6EC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10CDE77D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3336A006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1A5DDD8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9: </w:t>
      </w:r>
    </w:p>
    <w:p w14:paraId="633C953D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263622F9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05E86DD2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40C9D014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46367263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31CF20D9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722BF959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7697D76E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A30855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10: </w:t>
      </w:r>
    </w:p>
    <w:p w14:paraId="7277D6C8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7A77ACBD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5C2AD90D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72D5B471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2A659A9A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w ciągu 12 miesięcy od daty zawarcia umowy</w:t>
      </w:r>
    </w:p>
    <w:p w14:paraId="16E8C915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7B76FAE0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jednorazowa dostawa w ciągu 5 dni od momentu złożenia zamówienia. </w:t>
      </w:r>
    </w:p>
    <w:p w14:paraId="319EFA08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AEAC42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11: </w:t>
      </w:r>
    </w:p>
    <w:p w14:paraId="5B73A4F8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7E8C9CA6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73629559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280859B7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1C09C757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lastRenderedPageBreak/>
        <w:t>Termin wykonania umowy: 12 miesięcy od daty zawarcia umowy</w:t>
      </w:r>
    </w:p>
    <w:p w14:paraId="3E311FC2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7D9C366E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7A337FF6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4C0ED64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12: </w:t>
      </w:r>
    </w:p>
    <w:p w14:paraId="185FD3E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2F50C55E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48B0846F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36D575A2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1E8351D2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w ciągu 12 miesięcy od daty zawarcia umowy</w:t>
      </w:r>
    </w:p>
    <w:p w14:paraId="2EE6B53D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63C3B7BB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jednorazowa dostawa w ciągu 5 dni od momentu złożenia zamówienia. </w:t>
      </w:r>
    </w:p>
    <w:p w14:paraId="32D330ED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B08B80E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13: </w:t>
      </w:r>
    </w:p>
    <w:p w14:paraId="4889E79F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6D87A663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080705D3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10772BD3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6CE11BCF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12F4CC2A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54491364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0E3BDA72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93807B4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14: </w:t>
      </w:r>
    </w:p>
    <w:p w14:paraId="658C5862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54279931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0E2CD4BB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68E9BAEF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1279BCA5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6346CD32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2E3AED67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78B27C4A" w14:textId="77777777" w:rsidR="004C49CC" w:rsidRPr="001C2FDA" w:rsidRDefault="004C49CC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25723C2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15: </w:t>
      </w:r>
    </w:p>
    <w:p w14:paraId="1403B381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6D0A103C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361DCCBA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3043CA06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3B32168C" w14:textId="77777777" w:rsidR="00865D7F" w:rsidRPr="001C2FDA" w:rsidRDefault="00865D7F" w:rsidP="00865D7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w ciągu 12 miesięcy od daty zawarcia umowy</w:t>
      </w:r>
    </w:p>
    <w:p w14:paraId="0B97D0E7" w14:textId="77777777" w:rsidR="00865D7F" w:rsidRPr="001C2FDA" w:rsidRDefault="00865D7F" w:rsidP="00865D7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5A35F1CD" w14:textId="77777777" w:rsidR="00865D7F" w:rsidRPr="001C2FDA" w:rsidRDefault="00865D7F" w:rsidP="00865D7F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jednorazowa dostawa w ciągu 5 dni od momentu złożenia zamówienia. </w:t>
      </w:r>
    </w:p>
    <w:p w14:paraId="1CB2E856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687E96F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16: </w:t>
      </w:r>
    </w:p>
    <w:p w14:paraId="7713180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328D69B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761D2230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56B578AF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112F305E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5A5F3C78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129FBBE3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15DE13A4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3A43B3F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17: </w:t>
      </w:r>
    </w:p>
    <w:p w14:paraId="4E8189FF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5A97D89F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0E5E3590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4F399B12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14F7A359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7B42436D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3821B258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33E6678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91E1F14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18: </w:t>
      </w:r>
    </w:p>
    <w:p w14:paraId="039AF9DE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6B706494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51CF850A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212FB377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FC3BCA5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13290E9D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29225C80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64DA1EC3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EDAFFE0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19: </w:t>
      </w:r>
    </w:p>
    <w:p w14:paraId="5296F077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0393F900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5EC41A76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24381A2E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320AA2E8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w ciągu 12 miesięcy od daty zawarcia umowy</w:t>
      </w:r>
    </w:p>
    <w:p w14:paraId="5D186E14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0D43E044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jednorazowa dostawa w ciągu 5 dni od momentu złożenia zamówienia. </w:t>
      </w:r>
    </w:p>
    <w:p w14:paraId="40E82672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517BF47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20: </w:t>
      </w:r>
    </w:p>
    <w:p w14:paraId="1B11D4CC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161D4CF6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7D1E2B57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0971AEBB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26436E92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03F5A93D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026A469B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0CA57F41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2C65CC4" w14:textId="77777777" w:rsidR="00AB1127" w:rsidRPr="001C2FDA" w:rsidRDefault="00AB1127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440F94FD" w14:textId="2A1A6CA2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lastRenderedPageBreak/>
        <w:t xml:space="preserve">Zadanie nr 21: </w:t>
      </w:r>
    </w:p>
    <w:p w14:paraId="24D3867A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61DAC49E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20B5DA7C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7B8B8EE6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FFF52DC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w ciągu 12 miesięcy od daty zawarcia umowy</w:t>
      </w:r>
    </w:p>
    <w:p w14:paraId="011AD10A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7CD21DB5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jednorazowa dostawa w ciągu 5 dni od momentu złożenia zamówienia. </w:t>
      </w:r>
    </w:p>
    <w:p w14:paraId="26B0E840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BCA9904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22: </w:t>
      </w:r>
    </w:p>
    <w:p w14:paraId="565D3061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5015D1E1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70217A01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4F526D53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23CAA7FC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w ciągu 12 miesięcy od daty zawarcia umowy</w:t>
      </w:r>
    </w:p>
    <w:p w14:paraId="309B3DE6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4EA261BE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jednorazowa dostawa w ciągu 5 dni od momentu złożenia zamówienia. </w:t>
      </w:r>
    </w:p>
    <w:p w14:paraId="24D932EF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B83B2CC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23: </w:t>
      </w:r>
    </w:p>
    <w:p w14:paraId="466F09E3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2CDB11C6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6B45974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67C910B3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468C90E9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w ciągu 12 miesięcy od daty zawarcia umowy</w:t>
      </w:r>
    </w:p>
    <w:p w14:paraId="19A02126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2F2474DD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jednorazowa dostawa w ciągu 5 dni od momentu złożenia zamówienia. </w:t>
      </w:r>
    </w:p>
    <w:p w14:paraId="62A2E92E" w14:textId="77777777" w:rsidR="004C49CC" w:rsidRPr="001C2FDA" w:rsidRDefault="004C49CC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bookmarkEnd w:id="2"/>
    <w:p w14:paraId="6956F826" w14:textId="77777777" w:rsidR="00071FE3" w:rsidRPr="001C2FDA" w:rsidRDefault="00071FE3" w:rsidP="0096723F">
      <w:pPr>
        <w:spacing w:after="120" w:line="276" w:lineRule="auto"/>
        <w:contextualSpacing/>
        <w:jc w:val="center"/>
        <w:rPr>
          <w:b/>
          <w:bCs/>
          <w:sz w:val="22"/>
          <w:u w:val="single"/>
        </w:rPr>
      </w:pPr>
      <w:r w:rsidRPr="001C2FDA">
        <w:rPr>
          <w:b/>
          <w:bCs/>
          <w:sz w:val="22"/>
          <w:u w:val="single"/>
        </w:rPr>
        <w:t>UWAGA: Wykonawca może usunąć zadania na które nie składa oferty.</w:t>
      </w:r>
    </w:p>
    <w:p w14:paraId="487ABCBF" w14:textId="77777777" w:rsidR="00CA7C6C" w:rsidRPr="001C2FDA" w:rsidRDefault="00CA7C6C" w:rsidP="00063B6A">
      <w:pPr>
        <w:spacing w:line="360" w:lineRule="auto"/>
        <w:jc w:val="both"/>
      </w:pPr>
    </w:p>
    <w:p w14:paraId="27A7B74A" w14:textId="77777777" w:rsidR="00281DC6" w:rsidRPr="001C2FDA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1C2FDA">
        <w:rPr>
          <w:b/>
          <w:sz w:val="22"/>
        </w:rPr>
        <w:t>OŚWIADCZAMY</w:t>
      </w:r>
      <w:r w:rsidRPr="001C2FDA">
        <w:rPr>
          <w:sz w:val="22"/>
        </w:rPr>
        <w:t>, że:</w:t>
      </w:r>
    </w:p>
    <w:p w14:paraId="682F6BCB" w14:textId="77777777" w:rsidR="00281DC6" w:rsidRPr="001C2FDA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1C2FDA">
        <w:rPr>
          <w:sz w:val="22"/>
        </w:rPr>
        <w:t>zapoznaliśmy się ze Specyfikacją Warunków Zamówienia i uznajemy się za związanych określonymi w niej zasadami postępowania;</w:t>
      </w:r>
    </w:p>
    <w:p w14:paraId="7E4749BF" w14:textId="77777777" w:rsidR="00281DC6" w:rsidRPr="001C2FDA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1C2FDA">
        <w:rPr>
          <w:sz w:val="22"/>
        </w:rPr>
        <w:t>uważamy się za związanych niniejszą ofertą na czas wskazany w Specyfikacji Warunków Zamówienia;</w:t>
      </w:r>
    </w:p>
    <w:p w14:paraId="0FE52006" w14:textId="77777777" w:rsidR="00281DC6" w:rsidRPr="001C2FDA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1C2FDA">
        <w:rPr>
          <w:sz w:val="22"/>
        </w:rPr>
        <w:t>zamierzamy / nie zamierzamy powierzyć realizację następujących części zamówienia podwykonawcom*:</w:t>
      </w:r>
    </w:p>
    <w:p w14:paraId="640A2E90" w14:textId="77777777" w:rsidR="00281DC6" w:rsidRPr="001C2FDA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1C2FDA" w14:paraId="68855124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5A946D7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A0FA1F5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 xml:space="preserve">Opis części zamówienia, którą Wykonawca </w:t>
            </w:r>
          </w:p>
          <w:p w14:paraId="44C53DF2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DE65630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Nazwa Podwykonawcy</w:t>
            </w:r>
          </w:p>
        </w:tc>
      </w:tr>
      <w:tr w:rsidR="00281DC6" w:rsidRPr="001C2FDA" w14:paraId="41F90868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6CC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EEF24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90748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1C2FDA" w14:paraId="307B02DA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460EA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6B06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A0628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292242" w14:textId="77777777" w:rsidR="00281DC6" w:rsidRPr="001C2FDA" w:rsidRDefault="00281DC6" w:rsidP="005E5656">
      <w:pPr>
        <w:numPr>
          <w:ilvl w:val="0"/>
          <w:numId w:val="36"/>
        </w:numPr>
        <w:spacing w:line="276" w:lineRule="auto"/>
        <w:ind w:left="641" w:hanging="357"/>
        <w:contextualSpacing/>
        <w:jc w:val="both"/>
        <w:rPr>
          <w:sz w:val="22"/>
          <w:szCs w:val="22"/>
        </w:rPr>
      </w:pPr>
      <w:r w:rsidRPr="001C2FDA">
        <w:rPr>
          <w:sz w:val="22"/>
          <w:szCs w:val="22"/>
        </w:rPr>
        <w:lastRenderedPageBreak/>
        <w:t>wypełniliśmy obowiązki informacyjne przewidziane w art. 13 lub art. 14 RODO</w:t>
      </w:r>
      <w:r w:rsidRPr="001C2FDA">
        <w:rPr>
          <w:sz w:val="22"/>
          <w:szCs w:val="22"/>
          <w:vertAlign w:val="superscript"/>
        </w:rPr>
        <w:footnoteReference w:id="2"/>
      </w:r>
      <w:r w:rsidRPr="001C2FDA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C2FDA">
        <w:rPr>
          <w:sz w:val="22"/>
          <w:szCs w:val="22"/>
          <w:vertAlign w:val="superscript"/>
        </w:rPr>
        <w:footnoteReference w:id="3"/>
      </w:r>
      <w:r w:rsidRPr="001C2FDA">
        <w:rPr>
          <w:sz w:val="22"/>
          <w:szCs w:val="22"/>
        </w:rPr>
        <w:t>.</w:t>
      </w:r>
    </w:p>
    <w:p w14:paraId="17143F9B" w14:textId="77777777" w:rsidR="00851BC9" w:rsidRPr="001C2FDA" w:rsidRDefault="00851BC9" w:rsidP="005E5656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1C2FDA">
        <w:rPr>
          <w:sz w:val="22"/>
          <w:szCs w:val="22"/>
        </w:rPr>
        <w:t xml:space="preserve">nie podlegam wykluczeniu z postępowania na podstawie art.108 ust 1 pkt 1-6 ustawy </w:t>
      </w:r>
      <w:proofErr w:type="spellStart"/>
      <w:r w:rsidRPr="001C2FDA">
        <w:rPr>
          <w:sz w:val="22"/>
          <w:szCs w:val="22"/>
        </w:rPr>
        <w:t>Pzp</w:t>
      </w:r>
      <w:proofErr w:type="spellEnd"/>
      <w:r w:rsidRPr="001C2FDA">
        <w:rPr>
          <w:sz w:val="22"/>
          <w:szCs w:val="22"/>
        </w:rPr>
        <w:t>.</w:t>
      </w:r>
    </w:p>
    <w:p w14:paraId="7ED8DA12" w14:textId="77777777" w:rsidR="00851BC9" w:rsidRPr="001C2FDA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1C2FDA">
        <w:rPr>
          <w:sz w:val="22"/>
          <w:szCs w:val="22"/>
        </w:rPr>
        <w:t xml:space="preserve">nie podlegam wykluczeniu z postępowania na podstawie art. 109 ust. 1 pkt 4 ustawy </w:t>
      </w:r>
      <w:proofErr w:type="spellStart"/>
      <w:r w:rsidRPr="001C2FDA">
        <w:rPr>
          <w:sz w:val="22"/>
          <w:szCs w:val="22"/>
        </w:rPr>
        <w:t>Pzp</w:t>
      </w:r>
      <w:proofErr w:type="spellEnd"/>
    </w:p>
    <w:p w14:paraId="6032F0A7" w14:textId="77777777" w:rsidR="00851BC9" w:rsidRPr="001C2FDA" w:rsidRDefault="00851BC9" w:rsidP="00851BC9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1C2FDA">
        <w:rPr>
          <w:sz w:val="22"/>
          <w:szCs w:val="22"/>
        </w:rPr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1D472A49" w14:textId="77777777" w:rsidR="00035C9A" w:rsidRPr="001C2FDA" w:rsidRDefault="00035C9A" w:rsidP="00DD60BC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E2DF069" w14:textId="77777777" w:rsidR="00441C4D" w:rsidRPr="001C2FDA" w:rsidRDefault="00441C4D" w:rsidP="00441C4D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 xml:space="preserve">oświadczam, że cały oferowany przez nas asortyment </w:t>
      </w:r>
      <w:r w:rsidR="0042122E" w:rsidRPr="001C2FDA">
        <w:rPr>
          <w:sz w:val="22"/>
          <w:szCs w:val="22"/>
        </w:rPr>
        <w:t>spełnia lub przewyższa</w:t>
      </w:r>
      <w:r w:rsidRPr="001C2FDA">
        <w:rPr>
          <w:sz w:val="22"/>
          <w:szCs w:val="22"/>
        </w:rPr>
        <w:t xml:space="preserve"> wszystkie parametry określone przez Zamawiającego w SWZ i </w:t>
      </w:r>
      <w:r w:rsidR="0042122E" w:rsidRPr="001C2FDA">
        <w:rPr>
          <w:sz w:val="22"/>
          <w:szCs w:val="22"/>
        </w:rPr>
        <w:t>posiada wszelkie wymagane przepisami dopuszczenia do użytkowania w jednostkach służby zdrowia</w:t>
      </w:r>
      <w:r w:rsidRPr="001C2FDA">
        <w:rPr>
          <w:sz w:val="22"/>
          <w:szCs w:val="22"/>
        </w:rPr>
        <w:t xml:space="preserve"> - (jeśli wymagają tego stosowne przepisy prawa)  i zobowiązujemy się je dostarczyć na każde wezwanie Zamawiającego</w:t>
      </w:r>
      <w:r w:rsidR="0042122E" w:rsidRPr="001C2FDA">
        <w:rPr>
          <w:sz w:val="22"/>
          <w:szCs w:val="22"/>
        </w:rPr>
        <w:t xml:space="preserve"> (wraz z dokumentami potwierdzającymi oferowane parametry)</w:t>
      </w:r>
      <w:r w:rsidRPr="001C2FDA">
        <w:rPr>
          <w:sz w:val="22"/>
          <w:szCs w:val="22"/>
        </w:rPr>
        <w:t>,</w:t>
      </w:r>
    </w:p>
    <w:p w14:paraId="536CC755" w14:textId="77777777" w:rsidR="00441C4D" w:rsidRPr="001C2FDA" w:rsidRDefault="00441C4D" w:rsidP="00441C4D">
      <w:pPr>
        <w:numPr>
          <w:ilvl w:val="0"/>
          <w:numId w:val="36"/>
        </w:numPr>
        <w:rPr>
          <w:sz w:val="22"/>
          <w:szCs w:val="22"/>
        </w:rPr>
      </w:pPr>
      <w:r w:rsidRPr="001C2FDA">
        <w:rPr>
          <w:sz w:val="22"/>
          <w:szCs w:val="22"/>
        </w:rPr>
        <w:t>oświadczam, że w cenie oferty zostały uwzględnione wszystkie koszty wykonania zamówienia i realizacji przyszłego świadczenia umownego, i że cena oferty nie ma charakteru ceny rażąco niskiej (ceny dumpingowej).</w:t>
      </w:r>
    </w:p>
    <w:p w14:paraId="1DE679D1" w14:textId="77777777" w:rsidR="005E5656" w:rsidRPr="001C2FDA" w:rsidRDefault="005E5656" w:rsidP="005E5656">
      <w:pPr>
        <w:ind w:left="644"/>
        <w:rPr>
          <w:sz w:val="22"/>
          <w:szCs w:val="22"/>
        </w:rPr>
      </w:pPr>
    </w:p>
    <w:p w14:paraId="0F27E3E5" w14:textId="77777777" w:rsidR="00281DC6" w:rsidRPr="001C2FDA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85E7DC5" w14:textId="77777777" w:rsidR="00281DC6" w:rsidRPr="001C2FDA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C2FDA">
        <w:rPr>
          <w:b/>
          <w:sz w:val="22"/>
          <w:szCs w:val="22"/>
        </w:rPr>
        <w:t>OŚWIADCZAMY</w:t>
      </w:r>
      <w:r w:rsidRPr="001C2FDA">
        <w:rPr>
          <w:bCs/>
          <w:sz w:val="22"/>
          <w:szCs w:val="22"/>
        </w:rPr>
        <w:t>, że wybór naszej oferty</w:t>
      </w:r>
      <w:r w:rsidRPr="001C2FDA">
        <w:rPr>
          <w:bCs/>
          <w:sz w:val="22"/>
          <w:szCs w:val="22"/>
          <w:vertAlign w:val="superscript"/>
        </w:rPr>
        <w:t>*</w:t>
      </w:r>
      <w:r w:rsidRPr="001C2FDA">
        <w:rPr>
          <w:bCs/>
          <w:sz w:val="22"/>
          <w:szCs w:val="22"/>
        </w:rPr>
        <w:t>:</w:t>
      </w:r>
    </w:p>
    <w:p w14:paraId="2C0B9D2C" w14:textId="77777777" w:rsidR="00281DC6" w:rsidRPr="001C2FDA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/>
          <w:sz w:val="22"/>
          <w:szCs w:val="22"/>
        </w:rPr>
        <w:t xml:space="preserve">□ </w:t>
      </w:r>
      <w:r w:rsidRPr="001C2FDA">
        <w:rPr>
          <w:b/>
          <w:sz w:val="22"/>
          <w:szCs w:val="22"/>
          <w:u w:val="single"/>
        </w:rPr>
        <w:t>nie będzie</w:t>
      </w:r>
      <w:r w:rsidRPr="001C2FDA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 w:rsidRPr="001C2FDA">
        <w:rPr>
          <w:bCs/>
          <w:sz w:val="22"/>
          <w:szCs w:val="22"/>
        </w:rPr>
        <w:t>o podatku od towarów i usług (t</w:t>
      </w:r>
      <w:r w:rsidRPr="001C2FDA">
        <w:rPr>
          <w:bCs/>
          <w:sz w:val="22"/>
          <w:szCs w:val="22"/>
        </w:rPr>
        <w:t>j. Dz. U. z 2020r. poz. 106)</w:t>
      </w:r>
    </w:p>
    <w:p w14:paraId="54997A13" w14:textId="77777777" w:rsidR="00281DC6" w:rsidRPr="001C2FDA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EED039F" w14:textId="77777777" w:rsidR="00281DC6" w:rsidRPr="001C2FDA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/>
          <w:sz w:val="22"/>
          <w:szCs w:val="22"/>
        </w:rPr>
        <w:t xml:space="preserve">□ </w:t>
      </w:r>
      <w:r w:rsidRPr="001C2FDA">
        <w:rPr>
          <w:b/>
          <w:sz w:val="22"/>
          <w:szCs w:val="22"/>
          <w:u w:val="single"/>
        </w:rPr>
        <w:t>będzie prowadzić</w:t>
      </w:r>
      <w:r w:rsidRPr="001C2FDA">
        <w:rPr>
          <w:bCs/>
          <w:sz w:val="22"/>
          <w:szCs w:val="22"/>
        </w:rPr>
        <w:t xml:space="preserve"> u Zamawiającego do powstania obowiązku podatkowego zgodnie z ustawą </w:t>
      </w:r>
      <w:r w:rsidRPr="001C2FDA">
        <w:rPr>
          <w:bCs/>
          <w:sz w:val="22"/>
          <w:szCs w:val="22"/>
        </w:rPr>
        <w:br/>
        <w:t xml:space="preserve">z dnia 11 marca 2014 r. </w:t>
      </w:r>
      <w:r w:rsidR="007E6FF3" w:rsidRPr="001C2FDA">
        <w:rPr>
          <w:bCs/>
          <w:sz w:val="22"/>
          <w:szCs w:val="22"/>
        </w:rPr>
        <w:t>o podatku od towarów i usług (t</w:t>
      </w:r>
      <w:r w:rsidRPr="001C2FDA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05B0A0A4" w14:textId="77777777" w:rsidR="00281DC6" w:rsidRPr="001C2FDA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1C2FDA" w14:paraId="6D519C7B" w14:textId="77777777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0F57B1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A41045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110148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6AF54E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1C2FDA" w14:paraId="3F7DF325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D1125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79907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65A43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1A96F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1C2FDA" w14:paraId="2AAAFA6F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5BAE4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F9E9C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4A216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AF08B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C564A90" w14:textId="77777777" w:rsidR="00281DC6" w:rsidRPr="001C2FDA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15777924" w14:textId="77777777" w:rsidR="00281DC6" w:rsidRPr="001C2FDA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C2FDA">
        <w:rPr>
          <w:b/>
          <w:sz w:val="22"/>
          <w:szCs w:val="22"/>
        </w:rPr>
        <w:t>WSZELKĄ KORESPONDENCJĘ</w:t>
      </w:r>
      <w:r w:rsidRPr="001C2FDA">
        <w:rPr>
          <w:sz w:val="22"/>
          <w:szCs w:val="22"/>
        </w:rPr>
        <w:t xml:space="preserve"> w sprawie niniejszego postępowania w związku ze złożoną ofertą należy kierować do:</w:t>
      </w:r>
    </w:p>
    <w:p w14:paraId="4A470869" w14:textId="77777777" w:rsidR="005E5656" w:rsidRPr="001C2FDA" w:rsidRDefault="005E5656" w:rsidP="005E565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1C2FDA" w14:paraId="44E1770E" w14:textId="77777777" w:rsidTr="006014DA">
        <w:tc>
          <w:tcPr>
            <w:tcW w:w="2521" w:type="dxa"/>
            <w:shd w:val="clear" w:color="auto" w:fill="auto"/>
            <w:vAlign w:val="center"/>
          </w:tcPr>
          <w:p w14:paraId="236F1340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lastRenderedPageBreak/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742486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6A46103E" w14:textId="77777777" w:rsidTr="006014DA">
        <w:tc>
          <w:tcPr>
            <w:tcW w:w="2521" w:type="dxa"/>
            <w:shd w:val="clear" w:color="auto" w:fill="auto"/>
            <w:vAlign w:val="center"/>
          </w:tcPr>
          <w:p w14:paraId="18A13ED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CF5518A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44F10029" w14:textId="77777777" w:rsidTr="006014DA">
        <w:tc>
          <w:tcPr>
            <w:tcW w:w="2521" w:type="dxa"/>
            <w:shd w:val="clear" w:color="auto" w:fill="auto"/>
            <w:vAlign w:val="center"/>
          </w:tcPr>
          <w:p w14:paraId="1CEA172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B862973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5EF6BFC4" w14:textId="77777777" w:rsidTr="006014DA">
        <w:tc>
          <w:tcPr>
            <w:tcW w:w="2521" w:type="dxa"/>
            <w:shd w:val="clear" w:color="auto" w:fill="auto"/>
            <w:vAlign w:val="center"/>
          </w:tcPr>
          <w:p w14:paraId="6CA0077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24C94D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B279CDE" w14:textId="77777777" w:rsidR="00281DC6" w:rsidRPr="001C2FDA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2E7E5F29" w14:textId="77777777" w:rsidR="00281DC6" w:rsidRPr="001C2FDA" w:rsidRDefault="00281DC6" w:rsidP="00851BC9">
      <w:pPr>
        <w:numPr>
          <w:ilvl w:val="0"/>
          <w:numId w:val="35"/>
        </w:numPr>
        <w:spacing w:line="360" w:lineRule="auto"/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proofErr w:type="spellStart"/>
      <w:r w:rsidRPr="001C2FDA">
        <w:rPr>
          <w:rFonts w:eastAsia="Calibri"/>
          <w:b/>
          <w:sz w:val="22"/>
          <w:szCs w:val="22"/>
          <w:lang w:val="en-US" w:eastAsia="en-US"/>
        </w:rPr>
        <w:t>Informacja</w:t>
      </w:r>
      <w:proofErr w:type="spellEnd"/>
    </w:p>
    <w:p w14:paraId="41157705" w14:textId="77777777" w:rsidR="00281DC6" w:rsidRPr="001C2FDA" w:rsidRDefault="00281DC6" w:rsidP="00281DC6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C2FDA">
        <w:rPr>
          <w:rFonts w:eastAsia="Calibri"/>
          <w:sz w:val="22"/>
          <w:szCs w:val="22"/>
          <w:lang w:eastAsia="en-US"/>
        </w:rPr>
        <w:t xml:space="preserve"> Czy Wykonawca jest mikroprzedsiębiorstwem bądź małym lub średnim przedsiębiorstwem ?</w:t>
      </w:r>
    </w:p>
    <w:p w14:paraId="131D0712" w14:textId="77777777" w:rsidR="002C061E" w:rsidRPr="001C2FDA" w:rsidRDefault="002C061E" w:rsidP="002C061E">
      <w:pPr>
        <w:ind w:left="284"/>
        <w:jc w:val="both"/>
      </w:pPr>
      <w:r w:rsidRPr="001C2FDA">
        <w:rPr>
          <w:u w:val="single"/>
        </w:rPr>
        <w:t>Odpowiedź Wykonawcy:</w:t>
      </w:r>
    </w:p>
    <w:p w14:paraId="5BA4FA3B" w14:textId="77777777" w:rsidR="002C061E" w:rsidRPr="001C2FDA" w:rsidRDefault="002C061E" w:rsidP="002C061E">
      <w:pPr>
        <w:spacing w:line="360" w:lineRule="auto"/>
        <w:ind w:left="284"/>
        <w:jc w:val="both"/>
        <w:rPr>
          <w:i/>
        </w:rPr>
      </w:pPr>
      <w:r w:rsidRPr="001C2FDA">
        <w:t xml:space="preserve">Wykonawca jest: </w:t>
      </w:r>
      <w:r w:rsidRPr="001C2FDA">
        <w:rPr>
          <w:i/>
        </w:rPr>
        <w:t>(niepotrzebne skreślić - właściwe zaznaczyć)</w:t>
      </w:r>
    </w:p>
    <w:p w14:paraId="63208837" w14:textId="77777777" w:rsidR="002C061E" w:rsidRPr="001C2FDA" w:rsidRDefault="002C061E" w:rsidP="002C061E">
      <w:pPr>
        <w:numPr>
          <w:ilvl w:val="0"/>
          <w:numId w:val="39"/>
        </w:numPr>
        <w:spacing w:line="360" w:lineRule="auto"/>
        <w:ind w:left="284" w:firstLine="0"/>
        <w:jc w:val="both"/>
      </w:pPr>
      <w:r w:rsidRPr="001C2FDA">
        <w:t>mikroprzedsiębiorstwem</w:t>
      </w:r>
    </w:p>
    <w:p w14:paraId="72169D90" w14:textId="77777777" w:rsidR="002C061E" w:rsidRPr="001C2FDA" w:rsidRDefault="002C061E" w:rsidP="002C061E">
      <w:pPr>
        <w:numPr>
          <w:ilvl w:val="0"/>
          <w:numId w:val="39"/>
        </w:numPr>
        <w:spacing w:line="360" w:lineRule="auto"/>
        <w:ind w:left="284" w:firstLine="0"/>
        <w:jc w:val="both"/>
      </w:pPr>
      <w:r w:rsidRPr="001C2FDA">
        <w:t>małym przedsiębiorstwem</w:t>
      </w:r>
    </w:p>
    <w:p w14:paraId="68A7999E" w14:textId="77777777" w:rsidR="002C061E" w:rsidRPr="001C2FDA" w:rsidRDefault="002C061E" w:rsidP="002C061E">
      <w:pPr>
        <w:numPr>
          <w:ilvl w:val="0"/>
          <w:numId w:val="39"/>
        </w:numPr>
        <w:spacing w:line="360" w:lineRule="auto"/>
        <w:ind w:left="284" w:firstLine="0"/>
        <w:jc w:val="both"/>
      </w:pPr>
      <w:r w:rsidRPr="001C2FDA">
        <w:t>średnim przedsiębiorstwem</w:t>
      </w:r>
    </w:p>
    <w:p w14:paraId="00BD296E" w14:textId="77777777" w:rsidR="002C061E" w:rsidRPr="001C2FDA" w:rsidRDefault="002C061E" w:rsidP="002C061E">
      <w:pPr>
        <w:numPr>
          <w:ilvl w:val="0"/>
          <w:numId w:val="39"/>
        </w:numPr>
        <w:spacing w:line="360" w:lineRule="auto"/>
        <w:ind w:left="284" w:firstLine="0"/>
        <w:jc w:val="both"/>
      </w:pPr>
      <w:r w:rsidRPr="001C2FDA">
        <w:t>inne jakie: …………………</w:t>
      </w:r>
    </w:p>
    <w:p w14:paraId="73EB0B11" w14:textId="77777777" w:rsidR="002C061E" w:rsidRPr="001C2FDA" w:rsidRDefault="002C061E" w:rsidP="002C061E">
      <w:pPr>
        <w:ind w:hanging="284"/>
        <w:jc w:val="both"/>
        <w:rPr>
          <w:i/>
          <w:sz w:val="20"/>
          <w:szCs w:val="20"/>
        </w:rPr>
      </w:pPr>
      <w:r w:rsidRPr="001C2FDA">
        <w:rPr>
          <w:i/>
          <w:sz w:val="20"/>
          <w:szCs w:val="20"/>
        </w:rPr>
        <w:t>Uwaga!</w:t>
      </w:r>
    </w:p>
    <w:p w14:paraId="1B148E87" w14:textId="77777777" w:rsidR="002C061E" w:rsidRPr="001C2FDA" w:rsidRDefault="002C061E" w:rsidP="002C061E">
      <w:pPr>
        <w:ind w:left="426"/>
        <w:jc w:val="both"/>
        <w:rPr>
          <w:i/>
          <w:sz w:val="20"/>
          <w:szCs w:val="20"/>
        </w:rPr>
      </w:pPr>
      <w:r w:rsidRPr="001C2FDA">
        <w:rPr>
          <w:i/>
          <w:sz w:val="20"/>
          <w:szCs w:val="20"/>
        </w:rPr>
        <w:t>Mikroprzedsiębiorstwo: przedsiębiorstwo, które zatrudnia mniej niż 10 osób i którego roczny obrót lub roczna suma bilansowa nie przekracza 2 milionów EUR.</w:t>
      </w:r>
    </w:p>
    <w:p w14:paraId="7EACA017" w14:textId="77777777" w:rsidR="002C061E" w:rsidRPr="001C2FDA" w:rsidRDefault="002C061E" w:rsidP="002C061E">
      <w:pPr>
        <w:ind w:left="426"/>
        <w:jc w:val="both"/>
        <w:rPr>
          <w:i/>
          <w:sz w:val="20"/>
          <w:szCs w:val="20"/>
        </w:rPr>
      </w:pPr>
      <w:r w:rsidRPr="001C2FDA">
        <w:rPr>
          <w:i/>
          <w:sz w:val="20"/>
          <w:szCs w:val="20"/>
        </w:rPr>
        <w:t>Małe przedsiębiorstwo: przedsiębiorstwo, które zatrudnia mniej niż 50 osób i którego roczny obrót lub roczna suma bilansowa nie przekracza 10 milionów EUR.</w:t>
      </w:r>
    </w:p>
    <w:p w14:paraId="3F868466" w14:textId="77777777" w:rsidR="002C061E" w:rsidRPr="001C2FDA" w:rsidRDefault="002C061E" w:rsidP="002C061E">
      <w:pPr>
        <w:ind w:left="426"/>
        <w:jc w:val="both"/>
        <w:rPr>
          <w:i/>
          <w:sz w:val="20"/>
          <w:szCs w:val="20"/>
        </w:rPr>
      </w:pPr>
      <w:r w:rsidRPr="001C2FDA">
        <w:rPr>
          <w:i/>
          <w:sz w:val="20"/>
          <w:szCs w:val="20"/>
        </w:rPr>
        <w:t xml:space="preserve">Średnie przedsiębiorstwa: przedsiębiorstwa, które nie są mikroprzedsiębiorstwami ani małymi przedsiębiorstwami </w:t>
      </w:r>
      <w:r w:rsidRPr="001C2FDA">
        <w:rPr>
          <w:b/>
          <w:i/>
          <w:sz w:val="20"/>
          <w:szCs w:val="20"/>
        </w:rPr>
        <w:t>i które</w:t>
      </w:r>
      <w:r w:rsidRPr="001C2FDA">
        <w:rPr>
          <w:i/>
          <w:sz w:val="20"/>
          <w:szCs w:val="20"/>
        </w:rPr>
        <w:t xml:space="preserve"> zatrudniają mniej niż 250 osób i których roczny obrót nie przekracza 50 milionów EUR lub roczna suma bilansowa nie przekracza 43 milionów EUR.</w:t>
      </w:r>
    </w:p>
    <w:p w14:paraId="1B4F4E28" w14:textId="77777777" w:rsidR="00281DC6" w:rsidRPr="001C2FDA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C76138C" w14:textId="77777777" w:rsidR="00281DC6" w:rsidRPr="001C2FDA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8D8B27B" w14:textId="77777777" w:rsidR="00281DC6" w:rsidRPr="001C2FDA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C44039B" w14:textId="77777777" w:rsidR="00281DC6" w:rsidRPr="001C2FDA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84B32DE" w14:textId="77777777" w:rsidR="00281DC6" w:rsidRPr="001C2FDA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C2FDA">
        <w:rPr>
          <w:sz w:val="22"/>
          <w:szCs w:val="22"/>
        </w:rPr>
        <w:t>Miejscowość, ________________ dnia _______________</w:t>
      </w:r>
      <w:r w:rsidRPr="001C2FDA">
        <w:rPr>
          <w:i/>
          <w:sz w:val="22"/>
          <w:szCs w:val="22"/>
        </w:rPr>
        <w:tab/>
      </w:r>
    </w:p>
    <w:p w14:paraId="37EB3528" w14:textId="77777777" w:rsidR="00281DC6" w:rsidRPr="001C2FDA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C2FDA">
        <w:rPr>
          <w:i/>
          <w:sz w:val="22"/>
          <w:szCs w:val="22"/>
        </w:rPr>
        <w:t>___________________________________</w:t>
      </w:r>
    </w:p>
    <w:p w14:paraId="55631672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1C2FDA">
        <w:rPr>
          <w:i/>
          <w:sz w:val="18"/>
          <w:szCs w:val="18"/>
        </w:rPr>
        <w:t>(podpis osoby uprawnionej do składania oświadczeń  woli w imieniu Wykonawcy)</w:t>
      </w:r>
    </w:p>
    <w:p w14:paraId="5561083A" w14:textId="77777777" w:rsidR="00CA7C6C" w:rsidRDefault="00CA7C6C">
      <w:pPr>
        <w:spacing w:line="360" w:lineRule="auto"/>
        <w:ind w:hanging="284"/>
        <w:jc w:val="both"/>
      </w:pPr>
    </w:p>
    <w:p w14:paraId="068579BB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0D1C6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51B11" w14:textId="77777777" w:rsidR="003F1416" w:rsidRDefault="003F1416">
      <w:r>
        <w:separator/>
      </w:r>
    </w:p>
  </w:endnote>
  <w:endnote w:type="continuationSeparator" w:id="0">
    <w:p w14:paraId="08B749BA" w14:textId="77777777" w:rsidR="003F1416" w:rsidRDefault="003F1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73E91" w14:textId="77777777" w:rsidR="003E2272" w:rsidRDefault="00004396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55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27F281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BBA8C" w14:textId="77777777" w:rsidR="003F1416" w:rsidRDefault="003F1416">
      <w:r>
        <w:separator/>
      </w:r>
    </w:p>
  </w:footnote>
  <w:footnote w:type="continuationSeparator" w:id="0">
    <w:p w14:paraId="06BA049B" w14:textId="77777777" w:rsidR="003F1416" w:rsidRDefault="003F1416">
      <w:r>
        <w:continuationSeparator/>
      </w:r>
    </w:p>
  </w:footnote>
  <w:footnote w:id="1">
    <w:p w14:paraId="474993FA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6CBEB14A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AA45685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3D982939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17241A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CBA9E" w14:textId="3B88867E" w:rsidR="003E2272" w:rsidRDefault="00365350">
    <w:pPr>
      <w:pStyle w:val="Nagwek"/>
    </w:pPr>
    <w:r w:rsidRPr="002118DD">
      <w:t>Znak sprawy: SZW/DZP/</w:t>
    </w:r>
    <w:r w:rsidR="00AF0614">
      <w:t>16</w:t>
    </w:r>
    <w:r w:rsidR="002118DD" w:rsidRPr="002118DD">
      <w:t>/202</w:t>
    </w:r>
    <w:r w:rsidR="00AF0614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19173993">
    <w:abstractNumId w:val="9"/>
  </w:num>
  <w:num w:numId="2" w16cid:durableId="652181044">
    <w:abstractNumId w:val="20"/>
  </w:num>
  <w:num w:numId="3" w16cid:durableId="1962300565">
    <w:abstractNumId w:val="22"/>
  </w:num>
  <w:num w:numId="4" w16cid:durableId="1777947914">
    <w:abstractNumId w:val="5"/>
  </w:num>
  <w:num w:numId="5" w16cid:durableId="381174676">
    <w:abstractNumId w:val="26"/>
  </w:num>
  <w:num w:numId="6" w16cid:durableId="199174873">
    <w:abstractNumId w:val="6"/>
  </w:num>
  <w:num w:numId="7" w16cid:durableId="323551442">
    <w:abstractNumId w:val="7"/>
  </w:num>
  <w:num w:numId="8" w16cid:durableId="634675489">
    <w:abstractNumId w:val="30"/>
  </w:num>
  <w:num w:numId="9" w16cid:durableId="1762605806">
    <w:abstractNumId w:val="4"/>
  </w:num>
  <w:num w:numId="10" w16cid:durableId="960191789">
    <w:abstractNumId w:val="29"/>
  </w:num>
  <w:num w:numId="11" w16cid:durableId="1254360287">
    <w:abstractNumId w:val="24"/>
  </w:num>
  <w:num w:numId="12" w16cid:durableId="817381231">
    <w:abstractNumId w:val="11"/>
  </w:num>
  <w:num w:numId="13" w16cid:durableId="969282570">
    <w:abstractNumId w:val="23"/>
  </w:num>
  <w:num w:numId="14" w16cid:durableId="475074004">
    <w:abstractNumId w:val="36"/>
  </w:num>
  <w:num w:numId="15" w16cid:durableId="616371743">
    <w:abstractNumId w:val="21"/>
  </w:num>
  <w:num w:numId="16" w16cid:durableId="77677677">
    <w:abstractNumId w:val="35"/>
  </w:num>
  <w:num w:numId="17" w16cid:durableId="633871464">
    <w:abstractNumId w:val="10"/>
  </w:num>
  <w:num w:numId="18" w16cid:durableId="870386778">
    <w:abstractNumId w:val="15"/>
  </w:num>
  <w:num w:numId="19" w16cid:durableId="363141903">
    <w:abstractNumId w:val="33"/>
  </w:num>
  <w:num w:numId="20" w16cid:durableId="2014187669">
    <w:abstractNumId w:val="1"/>
  </w:num>
  <w:num w:numId="21" w16cid:durableId="829177905">
    <w:abstractNumId w:val="27"/>
  </w:num>
  <w:num w:numId="22" w16cid:durableId="1054767897">
    <w:abstractNumId w:val="2"/>
  </w:num>
  <w:num w:numId="23" w16cid:durableId="167327427">
    <w:abstractNumId w:val="12"/>
  </w:num>
  <w:num w:numId="24" w16cid:durableId="1914973871">
    <w:abstractNumId w:val="31"/>
  </w:num>
  <w:num w:numId="25" w16cid:durableId="625738956">
    <w:abstractNumId w:val="8"/>
  </w:num>
  <w:num w:numId="26" w16cid:durableId="1588269716">
    <w:abstractNumId w:val="14"/>
  </w:num>
  <w:num w:numId="27" w16cid:durableId="1835603141">
    <w:abstractNumId w:val="18"/>
  </w:num>
  <w:num w:numId="28" w16cid:durableId="1320765338">
    <w:abstractNumId w:val="16"/>
  </w:num>
  <w:num w:numId="29" w16cid:durableId="1080951730">
    <w:abstractNumId w:val="3"/>
  </w:num>
  <w:num w:numId="30" w16cid:durableId="968972734">
    <w:abstractNumId w:val="17"/>
  </w:num>
  <w:num w:numId="31" w16cid:durableId="577136974">
    <w:abstractNumId w:val="0"/>
  </w:num>
  <w:num w:numId="32" w16cid:durableId="1588340396">
    <w:abstractNumId w:val="25"/>
  </w:num>
  <w:num w:numId="33" w16cid:durableId="241110705">
    <w:abstractNumId w:val="19"/>
  </w:num>
  <w:num w:numId="34" w16cid:durableId="410279859">
    <w:abstractNumId w:val="28"/>
  </w:num>
  <w:num w:numId="35" w16cid:durableId="370037301">
    <w:abstractNumId w:val="34"/>
  </w:num>
  <w:num w:numId="36" w16cid:durableId="257910045">
    <w:abstractNumId w:val="32"/>
  </w:num>
  <w:num w:numId="37" w16cid:durableId="1902716100">
    <w:abstractNumId w:val="13"/>
  </w:num>
  <w:num w:numId="38" w16cid:durableId="517475960">
    <w:abstractNumId w:val="37"/>
  </w:num>
  <w:num w:numId="39" w16cid:durableId="10310314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04396"/>
    <w:rsid w:val="00035C9A"/>
    <w:rsid w:val="000572DC"/>
    <w:rsid w:val="00057F93"/>
    <w:rsid w:val="00063B6A"/>
    <w:rsid w:val="00071FE3"/>
    <w:rsid w:val="000A0964"/>
    <w:rsid w:val="000B09F8"/>
    <w:rsid w:val="000C05AA"/>
    <w:rsid w:val="000D1C69"/>
    <w:rsid w:val="00111F10"/>
    <w:rsid w:val="00135545"/>
    <w:rsid w:val="001442F8"/>
    <w:rsid w:val="00182264"/>
    <w:rsid w:val="0018410E"/>
    <w:rsid w:val="0018481A"/>
    <w:rsid w:val="001B00F0"/>
    <w:rsid w:val="001C2FDA"/>
    <w:rsid w:val="002118DD"/>
    <w:rsid w:val="002779AD"/>
    <w:rsid w:val="00281DC6"/>
    <w:rsid w:val="002C061E"/>
    <w:rsid w:val="002C54C1"/>
    <w:rsid w:val="0030391A"/>
    <w:rsid w:val="00311C3A"/>
    <w:rsid w:val="003201DF"/>
    <w:rsid w:val="0034112D"/>
    <w:rsid w:val="00365350"/>
    <w:rsid w:val="00372470"/>
    <w:rsid w:val="0039528D"/>
    <w:rsid w:val="003A652F"/>
    <w:rsid w:val="003C1648"/>
    <w:rsid w:val="003E2272"/>
    <w:rsid w:val="003F1416"/>
    <w:rsid w:val="00412A27"/>
    <w:rsid w:val="00414F69"/>
    <w:rsid w:val="0042122E"/>
    <w:rsid w:val="00422F2E"/>
    <w:rsid w:val="0042619A"/>
    <w:rsid w:val="00441C4D"/>
    <w:rsid w:val="00443C09"/>
    <w:rsid w:val="004456FF"/>
    <w:rsid w:val="00460383"/>
    <w:rsid w:val="004934D7"/>
    <w:rsid w:val="004A2566"/>
    <w:rsid w:val="004C49CC"/>
    <w:rsid w:val="004D59A4"/>
    <w:rsid w:val="004F0198"/>
    <w:rsid w:val="00535E57"/>
    <w:rsid w:val="00552544"/>
    <w:rsid w:val="0056722E"/>
    <w:rsid w:val="005A192D"/>
    <w:rsid w:val="005A70C7"/>
    <w:rsid w:val="005B2336"/>
    <w:rsid w:val="005B3234"/>
    <w:rsid w:val="005B4C0B"/>
    <w:rsid w:val="005D19FC"/>
    <w:rsid w:val="005E5656"/>
    <w:rsid w:val="006014DA"/>
    <w:rsid w:val="00612A15"/>
    <w:rsid w:val="00613B65"/>
    <w:rsid w:val="006A0EFD"/>
    <w:rsid w:val="006C2561"/>
    <w:rsid w:val="006D760D"/>
    <w:rsid w:val="006F290E"/>
    <w:rsid w:val="007059CC"/>
    <w:rsid w:val="0071529D"/>
    <w:rsid w:val="00740C0B"/>
    <w:rsid w:val="00750615"/>
    <w:rsid w:val="007717C3"/>
    <w:rsid w:val="007E6FF3"/>
    <w:rsid w:val="008022B8"/>
    <w:rsid w:val="00815E8E"/>
    <w:rsid w:val="00821F87"/>
    <w:rsid w:val="00851BC9"/>
    <w:rsid w:val="00865D7F"/>
    <w:rsid w:val="00870C1C"/>
    <w:rsid w:val="008D4CF2"/>
    <w:rsid w:val="008F24C9"/>
    <w:rsid w:val="00915BDC"/>
    <w:rsid w:val="0096723F"/>
    <w:rsid w:val="009B4573"/>
    <w:rsid w:val="00A270EB"/>
    <w:rsid w:val="00A945E1"/>
    <w:rsid w:val="00AA7E40"/>
    <w:rsid w:val="00AB1127"/>
    <w:rsid w:val="00AC5DFA"/>
    <w:rsid w:val="00AE3969"/>
    <w:rsid w:val="00AF0614"/>
    <w:rsid w:val="00AF0DAF"/>
    <w:rsid w:val="00AF5C6C"/>
    <w:rsid w:val="00AF61A7"/>
    <w:rsid w:val="00B16CA2"/>
    <w:rsid w:val="00B22D6B"/>
    <w:rsid w:val="00B41204"/>
    <w:rsid w:val="00B5559D"/>
    <w:rsid w:val="00BF72BF"/>
    <w:rsid w:val="00C3455C"/>
    <w:rsid w:val="00CA0475"/>
    <w:rsid w:val="00CA579C"/>
    <w:rsid w:val="00CA7C6C"/>
    <w:rsid w:val="00CB2BE7"/>
    <w:rsid w:val="00D164C5"/>
    <w:rsid w:val="00D74BC1"/>
    <w:rsid w:val="00D90764"/>
    <w:rsid w:val="00DD60BC"/>
    <w:rsid w:val="00E90381"/>
    <w:rsid w:val="00E90A00"/>
    <w:rsid w:val="00F2537A"/>
    <w:rsid w:val="00F65855"/>
    <w:rsid w:val="00F70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F5260B"/>
  <w15:docId w15:val="{27D2FD97-8A1A-4E61-BC59-9D5A2CB44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AABB0-E972-40B0-A94E-422C65DDA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8</Pages>
  <Words>2287</Words>
  <Characters>13722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15978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Office Lutycka</cp:lastModifiedBy>
  <cp:revision>26</cp:revision>
  <cp:lastPrinted>2007-10-05T06:59:00Z</cp:lastPrinted>
  <dcterms:created xsi:type="dcterms:W3CDTF">2023-01-29T14:17:00Z</dcterms:created>
  <dcterms:modified xsi:type="dcterms:W3CDTF">2024-03-04T07:11:00Z</dcterms:modified>
</cp:coreProperties>
</file>