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B83DB" w14:textId="6F848F1A" w:rsidR="005103B9" w:rsidRDefault="006676AE" w:rsidP="0022270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2270B">
        <w:rPr>
          <w:rFonts w:ascii="Arial" w:hAnsi="Arial" w:cs="Arial"/>
          <w:bCs/>
          <w:i w:val="0"/>
          <w:szCs w:val="24"/>
        </w:rPr>
        <w:t xml:space="preserve">3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7C2E5682" w14:textId="77777777" w:rsidR="0022270B" w:rsidRPr="0022270B" w:rsidRDefault="0022270B" w:rsidP="0022270B">
      <w:pPr>
        <w:rPr>
          <w:lang w:eastAsia="pl-PL"/>
        </w:rPr>
      </w:pPr>
    </w:p>
    <w:p w14:paraId="626E24CD" w14:textId="77777777" w:rsidR="00C4103F" w:rsidRPr="0012157F" w:rsidRDefault="007118F0" w:rsidP="0022270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86A7D0" w14:textId="77777777" w:rsidR="006676AE" w:rsidRPr="0012157F" w:rsidRDefault="00701B10" w:rsidP="0022270B">
      <w:pPr>
        <w:pStyle w:val="Tekstpodstawowy"/>
        <w:spacing w:after="0"/>
        <w:ind w:left="4111"/>
        <w:rPr>
          <w:rFonts w:ascii="Arial" w:hAnsi="Arial" w:cs="Arial"/>
        </w:rPr>
      </w:pPr>
      <w:r w:rsidRPr="00701B10">
        <w:rPr>
          <w:rFonts w:ascii="Arial" w:hAnsi="Arial" w:cs="Arial"/>
        </w:rPr>
        <w:t>SZPITAL WOJEWÓDZKI W POZNANIU</w:t>
      </w:r>
    </w:p>
    <w:p w14:paraId="66E09A25" w14:textId="77777777" w:rsidR="006676AE" w:rsidRPr="0012157F" w:rsidRDefault="00701B10" w:rsidP="0022270B">
      <w:pPr>
        <w:pStyle w:val="Tekstpodstawowy"/>
        <w:spacing w:after="0"/>
        <w:ind w:left="4111"/>
        <w:rPr>
          <w:rFonts w:ascii="Arial" w:hAnsi="Arial" w:cs="Arial"/>
        </w:rPr>
      </w:pPr>
      <w:r w:rsidRPr="00701B1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01B1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1867780" w14:textId="77777777" w:rsidR="00F90CD1" w:rsidRDefault="00701B10" w:rsidP="0022270B">
      <w:pPr>
        <w:pStyle w:val="Tekstpodstawowy"/>
        <w:spacing w:after="0"/>
        <w:ind w:left="4111"/>
        <w:rPr>
          <w:rFonts w:ascii="Arial" w:hAnsi="Arial" w:cs="Arial"/>
        </w:rPr>
      </w:pPr>
      <w:r w:rsidRPr="00701B1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01B10">
        <w:rPr>
          <w:rFonts w:ascii="Arial" w:hAnsi="Arial" w:cs="Arial"/>
        </w:rPr>
        <w:t>Poznań</w:t>
      </w:r>
    </w:p>
    <w:p w14:paraId="2EA33F38" w14:textId="77777777" w:rsidR="009169D4" w:rsidRDefault="009169D4" w:rsidP="0022270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7BD1964" w14:textId="77777777" w:rsidR="00C4103F" w:rsidRPr="002578E4" w:rsidRDefault="002578E4" w:rsidP="0022270B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3C83E732" w14:textId="77777777" w:rsidR="002578E4" w:rsidRDefault="002578E4" w:rsidP="0022270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93E65C7" w14:textId="77777777" w:rsidTr="0018769E">
        <w:tc>
          <w:tcPr>
            <w:tcW w:w="2800" w:type="dxa"/>
            <w:shd w:val="clear" w:color="auto" w:fill="auto"/>
          </w:tcPr>
          <w:p w14:paraId="2B494926" w14:textId="77777777" w:rsidR="002578E4" w:rsidRPr="00A2540E" w:rsidRDefault="002578E4" w:rsidP="002227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88046E" w14:textId="77777777" w:rsidR="002578E4" w:rsidRPr="00A2540E" w:rsidRDefault="002578E4" w:rsidP="002227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1ED0B2" w14:textId="77777777" w:rsidR="002578E4" w:rsidRPr="00A2540E" w:rsidRDefault="002578E4" w:rsidP="002227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39033F" w14:textId="77777777" w:rsidR="002578E4" w:rsidRPr="00A2540E" w:rsidRDefault="002578E4" w:rsidP="0022270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7E4E2E4" w14:textId="77777777" w:rsidTr="0018769E">
        <w:tc>
          <w:tcPr>
            <w:tcW w:w="2800" w:type="dxa"/>
            <w:shd w:val="clear" w:color="auto" w:fill="auto"/>
          </w:tcPr>
          <w:p w14:paraId="39D32742" w14:textId="77777777" w:rsidR="002578E4" w:rsidRPr="00A2540E" w:rsidRDefault="002578E4" w:rsidP="0022270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95F001" w14:textId="77777777" w:rsidR="002578E4" w:rsidRPr="00A2540E" w:rsidRDefault="002578E4" w:rsidP="002227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55F2F" w14:textId="77777777" w:rsidR="002578E4" w:rsidRPr="00A2540E" w:rsidRDefault="002578E4" w:rsidP="002227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C15BA0" w14:textId="77777777" w:rsidR="002578E4" w:rsidRPr="00A2540E" w:rsidRDefault="002578E4" w:rsidP="0022270B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E10F89" w14:textId="77777777" w:rsidR="002578E4" w:rsidRPr="002578E4" w:rsidRDefault="002578E4" w:rsidP="0022270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01B10" w:rsidRPr="0012157F" w14:paraId="013157C0" w14:textId="77777777" w:rsidTr="00B506A5">
        <w:tc>
          <w:tcPr>
            <w:tcW w:w="9104" w:type="dxa"/>
            <w:shd w:val="clear" w:color="auto" w:fill="D9D9D9"/>
          </w:tcPr>
          <w:p w14:paraId="5F1DB1EA" w14:textId="77777777" w:rsidR="00701B10" w:rsidRPr="0012157F" w:rsidRDefault="00701B10" w:rsidP="002227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13F523A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01B1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01B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1B10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54223FB" w14:textId="77777777" w:rsidR="00701B10" w:rsidRPr="00612283" w:rsidRDefault="00701B10" w:rsidP="002227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56B34C5" w14:textId="77777777" w:rsidR="00701B10" w:rsidRPr="00612283" w:rsidRDefault="00701B10" w:rsidP="002227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CD42236" w14:textId="77777777" w:rsidR="00701B10" w:rsidRPr="0012157F" w:rsidRDefault="00701B10" w:rsidP="0022270B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6CF50EF" w14:textId="77777777" w:rsidR="0022270B" w:rsidRDefault="0022270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0003F7" w14:textId="18B9B131" w:rsidR="00E50194" w:rsidRDefault="001F027E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0D0C0F2" w14:textId="77777777" w:rsidTr="0018769E">
        <w:tc>
          <w:tcPr>
            <w:tcW w:w="2269" w:type="dxa"/>
            <w:shd w:val="clear" w:color="auto" w:fill="auto"/>
          </w:tcPr>
          <w:p w14:paraId="64A502CE" w14:textId="77777777" w:rsidR="002578E4" w:rsidRPr="00A2540E" w:rsidRDefault="002578E4" w:rsidP="002227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69899B" w14:textId="77777777" w:rsidR="002578E4" w:rsidRPr="00A2540E" w:rsidRDefault="00701B10" w:rsidP="002227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1B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(w tym jednorazowego) na potrzeby Szpitala Wojewódzkiego w Poznaniu - 23 zadania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01B10" w:rsidRPr="00A2540E" w14:paraId="2CEFF800" w14:textId="77777777" w:rsidTr="00B506A5">
        <w:tc>
          <w:tcPr>
            <w:tcW w:w="2269" w:type="dxa"/>
            <w:shd w:val="clear" w:color="auto" w:fill="auto"/>
          </w:tcPr>
          <w:p w14:paraId="7386E23F" w14:textId="77777777" w:rsidR="00701B10" w:rsidRPr="00A2540E" w:rsidRDefault="00701B10" w:rsidP="002227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A27F07" w14:textId="77777777" w:rsidR="00701B10" w:rsidRPr="00A2540E" w:rsidRDefault="00701B10" w:rsidP="002227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1B1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SZW/DZP/16/2024</w:t>
            </w:r>
          </w:p>
        </w:tc>
      </w:tr>
    </w:tbl>
    <w:p w14:paraId="0D09E448" w14:textId="77777777" w:rsidR="002578E4" w:rsidRDefault="002578E4" w:rsidP="002227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F874E2F" w14:textId="77777777" w:rsidR="00F90CD1" w:rsidRDefault="005434B3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01B10" w:rsidRPr="00701B1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BD1BE55" w14:textId="77777777" w:rsidR="0022270B" w:rsidRPr="0012157F" w:rsidRDefault="0022270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F8F3819" w14:textId="77777777" w:rsidTr="00650D6C">
        <w:tc>
          <w:tcPr>
            <w:tcW w:w="9104" w:type="dxa"/>
            <w:shd w:val="clear" w:color="auto" w:fill="D9D9D9"/>
          </w:tcPr>
          <w:p w14:paraId="14CF4B7A" w14:textId="77777777" w:rsidR="00E50194" w:rsidRPr="00650D6C" w:rsidRDefault="00650D6C" w:rsidP="002227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467FA6F" w14:textId="77777777" w:rsidR="00C113BF" w:rsidRPr="0012157F" w:rsidRDefault="00C113BF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3FF6F23" w14:textId="77777777" w:rsidR="002426FF" w:rsidRPr="00A44833" w:rsidRDefault="002426FF" w:rsidP="0022270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9573A06" w14:textId="77777777" w:rsidR="00023477" w:rsidRPr="006B53D6" w:rsidRDefault="00023477" w:rsidP="0022270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259EDBF" w14:textId="77777777" w:rsidR="00023477" w:rsidRPr="00992BD8" w:rsidRDefault="00992BD8" w:rsidP="0022270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026BB6" w14:textId="77777777" w:rsidR="00992BD8" w:rsidRPr="00992BD8" w:rsidRDefault="00992BD8" w:rsidP="002227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AEB0F37" w14:textId="77777777" w:rsidR="00023477" w:rsidRDefault="00C113BF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6B3929D" w14:textId="77777777" w:rsidR="007A2BCB" w:rsidRDefault="00992BD8" w:rsidP="002227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0C5E83" w14:textId="77777777" w:rsidR="0011306C" w:rsidRDefault="007A2BC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6F05F73" w14:textId="77777777" w:rsidR="0022270B" w:rsidRDefault="0022270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63996CA" w14:textId="77777777" w:rsidTr="00CD4DD1">
        <w:tc>
          <w:tcPr>
            <w:tcW w:w="9104" w:type="dxa"/>
            <w:shd w:val="clear" w:color="auto" w:fill="D9D9D9"/>
          </w:tcPr>
          <w:p w14:paraId="4F929A63" w14:textId="77777777" w:rsidR="0011306C" w:rsidRPr="00650D6C" w:rsidRDefault="0011306C" w:rsidP="002227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A5AA085" w14:textId="77777777" w:rsidR="00D2702A" w:rsidRPr="0012157F" w:rsidRDefault="004F23F7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DF9EB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DFB0" w14:textId="77777777" w:rsidR="00D2702A" w:rsidRPr="0012157F" w:rsidRDefault="00D2702A" w:rsidP="002227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46D1" w14:textId="77777777" w:rsidR="00D2702A" w:rsidRPr="0012157F" w:rsidRDefault="00D2702A" w:rsidP="002227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01B10" w:rsidRPr="0012157F" w14:paraId="74B63A10" w14:textId="77777777" w:rsidTr="00B5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7D56" w14:textId="77777777" w:rsidR="00701B10" w:rsidRPr="0012157F" w:rsidRDefault="00701B10" w:rsidP="002227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488C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1B1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3E509D0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01B10" w:rsidRPr="0012157F" w14:paraId="447F1759" w14:textId="77777777" w:rsidTr="00B5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7F49" w14:textId="77777777" w:rsidR="00701B10" w:rsidRPr="0012157F" w:rsidRDefault="00701B10" w:rsidP="002227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5D695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1B1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FC5DB68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01B10" w:rsidRPr="0012157F" w14:paraId="3B29C747" w14:textId="77777777" w:rsidTr="00B5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80C1" w14:textId="77777777" w:rsidR="00701B10" w:rsidRPr="0012157F" w:rsidRDefault="00701B10" w:rsidP="002227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B5AA3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1B1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500CF9E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01B10" w:rsidRPr="0012157F" w14:paraId="5A1297E8" w14:textId="77777777" w:rsidTr="00B5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EB167" w14:textId="77777777" w:rsidR="00701B10" w:rsidRPr="0012157F" w:rsidRDefault="00701B10" w:rsidP="002227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A89E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1B1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FE973F7" w14:textId="77777777" w:rsidR="00701B10" w:rsidRPr="0012157F" w:rsidRDefault="00701B10" w:rsidP="002227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1B1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65A7C92" w14:textId="77777777" w:rsidR="00E21BB4" w:rsidRPr="0012157F" w:rsidRDefault="00257E73" w:rsidP="0022270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869A5FD" w14:textId="77777777" w:rsidR="00E21BB4" w:rsidRPr="00E21BB4" w:rsidRDefault="00E21BB4" w:rsidP="002227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811902E" w14:textId="77777777" w:rsidR="00C62F57" w:rsidRDefault="00C62F57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4D53A88" w14:textId="77777777" w:rsidR="00C62F57" w:rsidRDefault="00C62F57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3335D22" w14:textId="77777777" w:rsidR="00721D87" w:rsidRDefault="00E21BB4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488A024" w14:textId="77777777" w:rsidR="00721D87" w:rsidRDefault="00E21BB4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746728" w14:textId="77777777" w:rsidR="00721D87" w:rsidRPr="00721D87" w:rsidRDefault="00721D87" w:rsidP="0022270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A660D2" w14:textId="77777777" w:rsidR="00721D87" w:rsidRDefault="00E21BB4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DDD125C" w14:textId="77777777" w:rsidR="00E21BB4" w:rsidRPr="00E21BB4" w:rsidRDefault="00E21BB4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516247F" w14:textId="77777777" w:rsidR="00E21BB4" w:rsidRPr="00721D87" w:rsidRDefault="00E21BB4" w:rsidP="0022270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D82E424" w14:textId="77777777" w:rsidR="00C62F57" w:rsidRDefault="00257E73" w:rsidP="002227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350CE2F" w14:textId="77777777" w:rsidTr="00CD4DD1">
        <w:tc>
          <w:tcPr>
            <w:tcW w:w="9104" w:type="dxa"/>
            <w:shd w:val="clear" w:color="auto" w:fill="D9D9D9"/>
          </w:tcPr>
          <w:p w14:paraId="21772846" w14:textId="77777777" w:rsidR="00BE6F04" w:rsidRPr="00650D6C" w:rsidRDefault="00E426EB" w:rsidP="002227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E02C939" w14:textId="77777777" w:rsidR="00FE4E2B" w:rsidRDefault="00E426E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EF2B589" w14:textId="77777777" w:rsidR="0022270B" w:rsidRDefault="0022270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7699DA" w14:textId="77777777" w:rsidR="0022270B" w:rsidRPr="00E426EB" w:rsidRDefault="0022270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71CD189" w14:textId="77777777" w:rsidTr="00847232">
        <w:tc>
          <w:tcPr>
            <w:tcW w:w="9104" w:type="dxa"/>
            <w:shd w:val="clear" w:color="auto" w:fill="D9D9D9"/>
          </w:tcPr>
          <w:p w14:paraId="4BEE7C21" w14:textId="77777777" w:rsidR="00E426EB" w:rsidRPr="00650D6C" w:rsidRDefault="00E426EB" w:rsidP="002227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79F3C8D" w14:textId="77777777" w:rsidR="00E426EB" w:rsidRPr="0012157F" w:rsidRDefault="00E426EB" w:rsidP="002227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E2C783" w14:textId="77777777" w:rsidR="00E426EB" w:rsidRPr="00E426EB" w:rsidRDefault="00E426E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10CC1B6" w14:textId="77777777" w:rsidR="00E426EB" w:rsidRPr="00E426EB" w:rsidRDefault="00E426EB" w:rsidP="002227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7023C8" w14:textId="77777777" w:rsidR="00E426EB" w:rsidRPr="00FF0EBB" w:rsidRDefault="00E426EB" w:rsidP="002227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198021" w14:textId="77777777" w:rsidR="00E426EB" w:rsidRPr="00E426EB" w:rsidRDefault="00E426EB" w:rsidP="002227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554EFA" w14:textId="77777777" w:rsidR="00E426EB" w:rsidRPr="00FF0EBB" w:rsidRDefault="00E426EB" w:rsidP="002227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C39041" w14:textId="77777777" w:rsidR="00E426EB" w:rsidRDefault="00E426EB" w:rsidP="002227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81F9BD" w14:textId="77777777" w:rsidR="0012157F" w:rsidRPr="0012157F" w:rsidRDefault="0012157F" w:rsidP="002227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567F42" w14:textId="77777777" w:rsidR="00524951" w:rsidRDefault="00FE4E2B" w:rsidP="002227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D5CD847" w14:textId="77777777" w:rsidR="00524951" w:rsidRDefault="00524951" w:rsidP="0022270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DE1D257" w14:textId="77777777" w:rsidR="00FE4E2B" w:rsidRPr="0012157F" w:rsidRDefault="00524951" w:rsidP="0022270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B4F3670" w14:textId="77777777" w:rsidR="00484F88" w:rsidRPr="0012157F" w:rsidRDefault="006D536F" w:rsidP="0022270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966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3C157" w14:textId="77777777" w:rsidR="0096634B" w:rsidRDefault="0096634B" w:rsidP="0038231F">
      <w:pPr>
        <w:spacing w:after="0" w:line="240" w:lineRule="auto"/>
      </w:pPr>
      <w:r>
        <w:separator/>
      </w:r>
    </w:p>
  </w:endnote>
  <w:endnote w:type="continuationSeparator" w:id="0">
    <w:p w14:paraId="143019C9" w14:textId="77777777" w:rsidR="0096634B" w:rsidRDefault="009663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95AA4" w14:textId="77777777" w:rsidR="00701B10" w:rsidRDefault="00701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8C2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78F3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EED0A" w14:textId="77777777" w:rsidR="00701B10" w:rsidRDefault="00701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A709B" w14:textId="77777777" w:rsidR="0096634B" w:rsidRDefault="0096634B" w:rsidP="0038231F">
      <w:pPr>
        <w:spacing w:after="0" w:line="240" w:lineRule="auto"/>
      </w:pPr>
      <w:r>
        <w:separator/>
      </w:r>
    </w:p>
  </w:footnote>
  <w:footnote w:type="continuationSeparator" w:id="0">
    <w:p w14:paraId="488989C9" w14:textId="77777777" w:rsidR="0096634B" w:rsidRDefault="0096634B" w:rsidP="0038231F">
      <w:pPr>
        <w:spacing w:after="0" w:line="240" w:lineRule="auto"/>
      </w:pPr>
      <w:r>
        <w:continuationSeparator/>
      </w:r>
    </w:p>
  </w:footnote>
  <w:footnote w:id="1">
    <w:p w14:paraId="0F03D58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248E7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7B2C7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6505D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27E57" w14:textId="77777777" w:rsidR="00701B10" w:rsidRDefault="00701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EA338" w14:textId="77777777" w:rsidR="00701B10" w:rsidRDefault="00701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FDBE" w14:textId="77777777" w:rsidR="00701B10" w:rsidRDefault="00701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51284">
    <w:abstractNumId w:val="11"/>
  </w:num>
  <w:num w:numId="2" w16cid:durableId="1371418071">
    <w:abstractNumId w:val="0"/>
  </w:num>
  <w:num w:numId="3" w16cid:durableId="1231843690">
    <w:abstractNumId w:val="10"/>
  </w:num>
  <w:num w:numId="4" w16cid:durableId="849877475">
    <w:abstractNumId w:val="13"/>
  </w:num>
  <w:num w:numId="5" w16cid:durableId="1109546981">
    <w:abstractNumId w:val="12"/>
  </w:num>
  <w:num w:numId="6" w16cid:durableId="1090858251">
    <w:abstractNumId w:val="9"/>
  </w:num>
  <w:num w:numId="7" w16cid:durableId="693574384">
    <w:abstractNumId w:val="1"/>
  </w:num>
  <w:num w:numId="8" w16cid:durableId="514271522">
    <w:abstractNumId w:val="6"/>
  </w:num>
  <w:num w:numId="9" w16cid:durableId="926887844">
    <w:abstractNumId w:val="4"/>
  </w:num>
  <w:num w:numId="10" w16cid:durableId="1710832988">
    <w:abstractNumId w:val="7"/>
  </w:num>
  <w:num w:numId="11" w16cid:durableId="772631333">
    <w:abstractNumId w:val="5"/>
  </w:num>
  <w:num w:numId="12" w16cid:durableId="842235511">
    <w:abstractNumId w:val="8"/>
  </w:num>
  <w:num w:numId="13" w16cid:durableId="1896350746">
    <w:abstractNumId w:val="3"/>
  </w:num>
  <w:num w:numId="14" w16cid:durableId="758292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0548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270B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1B10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634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A2DC3"/>
  <w15:docId w15:val="{4AB06055-24CB-4CE3-9EA8-2D6C3B0BF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2024-02-28T08:15:00Z</dcterms:created>
  <dcterms:modified xsi:type="dcterms:W3CDTF">2024-02-28T08:15:00Z</dcterms:modified>
</cp:coreProperties>
</file>