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7A265" w14:textId="77777777" w:rsidR="00D62E6E" w:rsidRPr="0063026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3026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CD1A21" w:rsidRPr="0063026F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63026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3026F" w14:paraId="7763D09D" w14:textId="77777777" w:rsidTr="00D62E6E">
        <w:tc>
          <w:tcPr>
            <w:tcW w:w="2800" w:type="dxa"/>
            <w:shd w:val="clear" w:color="auto" w:fill="auto"/>
          </w:tcPr>
          <w:p w14:paraId="07ADDE8D" w14:textId="77777777" w:rsidR="00D62E6E" w:rsidRPr="0063026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026F">
              <w:rPr>
                <w:rFonts w:ascii="Arial Narrow" w:hAnsi="Arial Narrow" w:cs="Arial"/>
                <w:b/>
              </w:rPr>
              <w:t>Wykonawca</w:t>
            </w:r>
            <w:r w:rsidRPr="0063026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3F8364" w14:textId="77777777" w:rsidR="00D62E6E" w:rsidRPr="006302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A067B4" w14:textId="77777777" w:rsidR="00D62E6E" w:rsidRPr="006302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B705BC" w14:textId="77777777" w:rsidR="00D62E6E" w:rsidRPr="0063026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3026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3026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3026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63026F" w14:paraId="3C1D7340" w14:textId="77777777" w:rsidTr="00D62E6E">
        <w:tc>
          <w:tcPr>
            <w:tcW w:w="2800" w:type="dxa"/>
            <w:shd w:val="clear" w:color="auto" w:fill="auto"/>
          </w:tcPr>
          <w:p w14:paraId="4B4716A3" w14:textId="77777777" w:rsidR="00D62E6E" w:rsidRPr="0063026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026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3C51F2" w14:textId="77777777" w:rsidR="00D62E6E" w:rsidRPr="006302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2206585" w14:textId="77777777" w:rsidR="00D62E6E" w:rsidRPr="006302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E34010" w14:textId="77777777" w:rsidR="00D62E6E" w:rsidRPr="0063026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3026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3026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3026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0DB29BD" w14:textId="77777777" w:rsidR="00BC121E" w:rsidRPr="0063026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1A21" w:rsidRPr="0063026F" w14:paraId="03C7A634" w14:textId="77777777" w:rsidTr="004B0A7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DD24C3" w14:textId="77777777" w:rsidR="00CD1A21" w:rsidRPr="0063026F" w:rsidRDefault="00CD1A21" w:rsidP="004B0A7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8D7EBEF" w14:textId="77777777" w:rsidR="00CD1A21" w:rsidRPr="0063026F" w:rsidRDefault="00CD1A21" w:rsidP="004B0A7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6302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E831848" w14:textId="77777777" w:rsidR="00CD1A21" w:rsidRPr="0063026F" w:rsidRDefault="00CD1A21" w:rsidP="004B0A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6472E4A" w14:textId="77777777" w:rsidR="00CD1A21" w:rsidRPr="0063026F" w:rsidRDefault="00CD1A21" w:rsidP="004B0A7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D3FB9C9" w14:textId="77777777" w:rsidR="00BC121E" w:rsidRPr="0063026F" w:rsidRDefault="00CD1A2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3026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63026F">
        <w:rPr>
          <w:rFonts w:ascii="Arial Narrow" w:eastAsia="Times New Roman" w:hAnsi="Arial Narrow" w:cs="Arial"/>
          <w:lang w:eastAsia="pl-PL"/>
        </w:rPr>
        <w:t>N</w:t>
      </w:r>
      <w:r w:rsidR="00BC121E" w:rsidRPr="0063026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3026F" w14:paraId="67A1F726" w14:textId="77777777" w:rsidTr="00D62E6E">
        <w:tc>
          <w:tcPr>
            <w:tcW w:w="2269" w:type="dxa"/>
            <w:shd w:val="clear" w:color="auto" w:fill="auto"/>
          </w:tcPr>
          <w:p w14:paraId="30C723E5" w14:textId="77777777" w:rsidR="00D62E6E" w:rsidRPr="0063026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B8D3CB" w14:textId="77777777" w:rsidR="00D62E6E" w:rsidRPr="0063026F" w:rsidRDefault="00CD1A2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63026F">
              <w:rPr>
                <w:rFonts w:ascii="Arial Narrow" w:eastAsia="Times New Roman" w:hAnsi="Arial Narrow" w:cs="Arial"/>
                <w:b/>
                <w:lang w:eastAsia="pl-PL"/>
              </w:rPr>
              <w:t>Lekarskiej  na</w:t>
            </w:r>
            <w:proofErr w:type="gramEnd"/>
            <w:r w:rsidRPr="0063026F">
              <w:rPr>
                <w:rFonts w:ascii="Arial Narrow" w:eastAsia="Times New Roman" w:hAnsi="Arial Narrow" w:cs="Arial"/>
                <w:b/>
                <w:lang w:eastAsia="pl-PL"/>
              </w:rPr>
              <w:t xml:space="preserve"> okres 24 miesięcy</w:t>
            </w:r>
            <w:r w:rsidR="00D62E6E" w:rsidRPr="0063026F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D1A21" w:rsidRPr="0063026F" w14:paraId="35D6371F" w14:textId="77777777" w:rsidTr="004B0A78">
        <w:tc>
          <w:tcPr>
            <w:tcW w:w="2269" w:type="dxa"/>
            <w:shd w:val="clear" w:color="auto" w:fill="auto"/>
          </w:tcPr>
          <w:p w14:paraId="4B9355EE" w14:textId="77777777" w:rsidR="00CD1A21" w:rsidRPr="0063026F" w:rsidRDefault="00CD1A21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545F3A" w14:textId="77777777" w:rsidR="00CD1A21" w:rsidRPr="0063026F" w:rsidRDefault="00CD1A21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b/>
                <w:lang w:eastAsia="pl-PL"/>
              </w:rPr>
              <w:t>29/2024</w:t>
            </w:r>
          </w:p>
        </w:tc>
      </w:tr>
    </w:tbl>
    <w:p w14:paraId="760D6E42" w14:textId="77777777" w:rsidR="00BC121E" w:rsidRPr="0063026F" w:rsidRDefault="00CD1A2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3026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3026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3026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63026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3026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3026F">
        <w:rPr>
          <w:rFonts w:ascii="Arial Narrow" w:eastAsia="Times New Roman" w:hAnsi="Arial Narrow" w:cs="Arial"/>
          <w:bCs/>
          <w:lang w:eastAsia="pl-PL"/>
        </w:rPr>
        <w:t>, że:</w:t>
      </w:r>
    </w:p>
    <w:p w14:paraId="7C4BDD8C" w14:textId="77777777" w:rsidR="00BC121E" w:rsidRPr="0063026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3026F">
        <w:rPr>
          <w:rFonts w:ascii="Arial Narrow" w:eastAsia="Times New Roman" w:hAnsi="Arial Narrow" w:cs="Arial"/>
          <w:b/>
          <w:bCs/>
        </w:rPr>
        <w:object w:dxaOrig="0" w:dyaOrig="0" w14:anchorId="67B93F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63026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3026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63026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3026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63026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3026F">
        <w:rPr>
          <w:rFonts w:ascii="Arial Narrow" w:eastAsia="Times New Roman" w:hAnsi="Arial Narrow" w:cs="Arial"/>
          <w:lang w:eastAsia="pl-PL"/>
        </w:rPr>
        <w:t>.</w:t>
      </w:r>
    </w:p>
    <w:p w14:paraId="057F4291" w14:textId="77777777" w:rsidR="00BC121E" w:rsidRPr="0063026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3026F">
        <w:rPr>
          <w:rFonts w:ascii="Arial Narrow" w:eastAsia="Times New Roman" w:hAnsi="Arial Narrow" w:cs="Arial"/>
          <w:b/>
          <w:bCs/>
        </w:rPr>
        <w:object w:dxaOrig="0" w:dyaOrig="0" w14:anchorId="48CFAA4D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63026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3026F">
        <w:rPr>
          <w:rFonts w:ascii="Arial Narrow" w:eastAsia="Times New Roman" w:hAnsi="Arial Narrow" w:cs="Arial"/>
          <w:lang w:eastAsia="pl-PL"/>
        </w:rPr>
        <w:t xml:space="preserve">            </w:t>
      </w:r>
      <w:r w:rsidRPr="0063026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3026F">
        <w:rPr>
          <w:rFonts w:ascii="Arial Narrow" w:eastAsia="Times New Roman" w:hAnsi="Arial Narrow" w:cs="Arial"/>
          <w:lang w:eastAsia="pl-PL"/>
        </w:rPr>
        <w:t>t.j. Dz.U. z 2023r. poz. 1689</w:t>
      </w:r>
      <w:r w:rsidRPr="0063026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E296E24" w14:textId="77777777" w:rsidR="00BF69A4" w:rsidRPr="0063026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3026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3026F" w14:paraId="783A28D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3677F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35E5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8C53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3026F" w14:paraId="37B67D1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8E07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9F26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5144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3026F" w14:paraId="2FC5F55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9798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A3EC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864" w14:textId="77777777" w:rsidR="00BC121E" w:rsidRPr="006302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86275CE" w14:textId="77777777" w:rsidR="00BC121E" w:rsidRPr="0063026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3026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44E4031" w14:textId="77777777" w:rsidR="00BC121E" w:rsidRPr="0063026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3026F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63026F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59018844" w14:textId="77777777" w:rsidR="00067B62" w:rsidRPr="0063026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63026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3026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63026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AD58B32" w14:textId="77777777" w:rsidR="00067B62" w:rsidRPr="0063026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3026F" w14:paraId="3EBD03CA" w14:textId="77777777" w:rsidTr="00620E37">
        <w:tc>
          <w:tcPr>
            <w:tcW w:w="2660" w:type="dxa"/>
            <w:shd w:val="clear" w:color="auto" w:fill="auto"/>
          </w:tcPr>
          <w:p w14:paraId="5D49C59E" w14:textId="77777777" w:rsidR="00BC121E" w:rsidRPr="006302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2F3109" w14:textId="77777777" w:rsidR="00BC121E" w:rsidRPr="0063026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7792307" w14:textId="77777777" w:rsidR="00BC121E" w:rsidRPr="0063026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D4187A8" w14:textId="77777777" w:rsidR="00BC121E" w:rsidRPr="006302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FDEFC6" w14:textId="77777777" w:rsidR="00BC121E" w:rsidRPr="006302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E48487" w14:textId="77777777" w:rsidR="00BC121E" w:rsidRPr="0063026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D1A21"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63026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4472091" w14:textId="77777777" w:rsidR="00106AC7" w:rsidRPr="0063026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63026F" w:rsidSect="00315F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9BD04" w14:textId="77777777" w:rsidR="00315F70" w:rsidRDefault="00315F70">
      <w:r>
        <w:separator/>
      </w:r>
    </w:p>
  </w:endnote>
  <w:endnote w:type="continuationSeparator" w:id="0">
    <w:p w14:paraId="3AACD57D" w14:textId="77777777" w:rsidR="00315F70" w:rsidRDefault="0031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D48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0FD5E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82F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25BEA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7DF0DDE">
        <v:line id="_x0000_s1025" style="position:absolute;left:0;text-align:left;z-index:251657728" from="-3.85pt,8.7pt" to="455.15pt,8.7pt"/>
      </w:pict>
    </w:r>
  </w:p>
  <w:p w14:paraId="460F5A6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898D0" w14:textId="77777777" w:rsidR="00CD1A21" w:rsidRDefault="00CD1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55254" w14:textId="77777777" w:rsidR="00315F70" w:rsidRDefault="00315F70">
      <w:r>
        <w:separator/>
      </w:r>
    </w:p>
  </w:footnote>
  <w:footnote w:type="continuationSeparator" w:id="0">
    <w:p w14:paraId="2769D78B" w14:textId="77777777" w:rsidR="00315F70" w:rsidRDefault="00315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BA5C2" w14:textId="77777777" w:rsidR="00CD1A21" w:rsidRDefault="00CD1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0DCAD" w14:textId="77777777" w:rsidR="00CD1A21" w:rsidRDefault="00CD1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30368" w14:textId="77777777" w:rsidR="00CD1A21" w:rsidRDefault="00CD1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1906616">
    <w:abstractNumId w:val="13"/>
  </w:num>
  <w:num w:numId="2" w16cid:durableId="1591038539">
    <w:abstractNumId w:val="0"/>
  </w:num>
  <w:num w:numId="3" w16cid:durableId="1467046597">
    <w:abstractNumId w:val="11"/>
  </w:num>
  <w:num w:numId="4" w16cid:durableId="1969703108">
    <w:abstractNumId w:val="8"/>
  </w:num>
  <w:num w:numId="5" w16cid:durableId="1534615051">
    <w:abstractNumId w:val="7"/>
  </w:num>
  <w:num w:numId="6" w16cid:durableId="657343724">
    <w:abstractNumId w:val="1"/>
  </w:num>
  <w:num w:numId="7" w16cid:durableId="1423648771">
    <w:abstractNumId w:val="6"/>
  </w:num>
  <w:num w:numId="8" w16cid:durableId="764156610">
    <w:abstractNumId w:val="3"/>
  </w:num>
  <w:num w:numId="9" w16cid:durableId="1157109283">
    <w:abstractNumId w:val="2"/>
  </w:num>
  <w:num w:numId="10" w16cid:durableId="2047293264">
    <w:abstractNumId w:val="5"/>
  </w:num>
  <w:num w:numId="11" w16cid:durableId="1048601867">
    <w:abstractNumId w:val="10"/>
  </w:num>
  <w:num w:numId="12" w16cid:durableId="741411209">
    <w:abstractNumId w:val="4"/>
  </w:num>
  <w:num w:numId="13" w16cid:durableId="1884638759">
    <w:abstractNumId w:val="9"/>
  </w:num>
  <w:num w:numId="14" w16cid:durableId="524322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F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5F7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026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1A2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B071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212AD"/>
  <w15:chartTrackingRefBased/>
  <w15:docId w15:val="{FF6A1C10-B696-4067-B4B8-4D769F29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2024-03-01T11:24:00Z</cp:lastPrinted>
  <dcterms:created xsi:type="dcterms:W3CDTF">2024-03-01T11:23:00Z</dcterms:created>
  <dcterms:modified xsi:type="dcterms:W3CDTF">2024-03-01T11:24:00Z</dcterms:modified>
</cp:coreProperties>
</file>