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85BE2" w14:textId="5F61289F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2563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25635" w:rsidRPr="00D25635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D2563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983EC9A" w14:textId="77777777" w:rsidR="00D25635" w:rsidRPr="00D25635" w:rsidRDefault="00D25635" w:rsidP="00D25635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25635" w14:paraId="2DA5827C" w14:textId="77777777" w:rsidTr="00467CA2">
        <w:tc>
          <w:tcPr>
            <w:tcW w:w="2800" w:type="dxa"/>
            <w:shd w:val="clear" w:color="auto" w:fill="auto"/>
          </w:tcPr>
          <w:p w14:paraId="0339CD63" w14:textId="77777777" w:rsidR="00D520D3" w:rsidRPr="00D2563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25635">
              <w:rPr>
                <w:rFonts w:ascii="Arial Narrow" w:hAnsi="Arial Narrow" w:cs="Arial"/>
                <w:b/>
              </w:rPr>
              <w:t>Podmiot</w:t>
            </w:r>
            <w:r w:rsidRPr="00D2563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891219" w14:textId="77777777" w:rsidR="00D520D3" w:rsidRPr="00D256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4883FB2" w14:textId="77777777" w:rsidR="00D520D3" w:rsidRPr="00D256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006EBF" w14:textId="77777777" w:rsidR="00D520D3" w:rsidRPr="00D2563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256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2563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256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25635" w14:paraId="1F47B0A8" w14:textId="77777777" w:rsidTr="00467CA2">
        <w:tc>
          <w:tcPr>
            <w:tcW w:w="2800" w:type="dxa"/>
            <w:shd w:val="clear" w:color="auto" w:fill="auto"/>
          </w:tcPr>
          <w:p w14:paraId="418B9481" w14:textId="77777777" w:rsidR="00D520D3" w:rsidRPr="00D2563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2563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CD0151" w14:textId="77777777" w:rsidR="00D520D3" w:rsidRPr="00D256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DB83BD8" w14:textId="77777777" w:rsidR="00D520D3" w:rsidRPr="00D256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DCA8E2" w14:textId="77777777" w:rsidR="00D520D3" w:rsidRPr="00D2563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256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2563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256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C50EC9C" w14:textId="77777777" w:rsidR="00B62AD0" w:rsidRPr="00D2563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25635" w14:paraId="4E965A2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91CC66" w14:textId="77777777" w:rsidR="00053927" w:rsidRPr="00D2563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2563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F5B59F1" w14:textId="77777777" w:rsidR="00053927" w:rsidRPr="00D2563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2563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2563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2563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90E5233" w14:textId="77777777" w:rsidR="0071340C" w:rsidRPr="00D2563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25635">
        <w:rPr>
          <w:rFonts w:ascii="Arial Narrow" w:eastAsia="Times New Roman" w:hAnsi="Arial Narrow" w:cs="Arial"/>
          <w:lang w:eastAsia="pl-PL"/>
        </w:rPr>
        <w:t xml:space="preserve">, </w:t>
      </w:r>
      <w:r w:rsidRPr="00D25635">
        <w:rPr>
          <w:rFonts w:ascii="Arial Narrow" w:eastAsia="Times New Roman" w:hAnsi="Arial Narrow" w:cs="Arial"/>
          <w:lang w:eastAsia="pl-PL"/>
        </w:rPr>
        <w:t>w oparciu o</w:t>
      </w:r>
      <w:r w:rsidR="00EF3368" w:rsidRPr="00D2563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25635">
        <w:rPr>
          <w:rFonts w:ascii="Arial Narrow" w:hAnsi="Arial Narrow" w:cs="Arial"/>
        </w:rPr>
        <w:t xml:space="preserve"> ustawy </w:t>
      </w:r>
      <w:r w:rsidR="00EF3368" w:rsidRPr="00D25635">
        <w:rPr>
          <w:rFonts w:ascii="Arial Narrow" w:hAnsi="Arial Narrow" w:cs="Arial"/>
        </w:rPr>
        <w:t xml:space="preserve">z dnia 11 września 2019r. Prawo zamówień publicznych </w:t>
      </w:r>
      <w:r w:rsidR="00F473D7" w:rsidRPr="00D25635">
        <w:rPr>
          <w:rFonts w:ascii="Arial Narrow" w:hAnsi="Arial Narrow" w:cs="Arial"/>
        </w:rPr>
        <w:t>(</w:t>
      </w:r>
      <w:proofErr w:type="spellStart"/>
      <w:r w:rsidR="00F473D7" w:rsidRPr="00D25635">
        <w:rPr>
          <w:rFonts w:ascii="Arial Narrow" w:hAnsi="Arial Narrow" w:cs="Arial"/>
        </w:rPr>
        <w:t>t.j</w:t>
      </w:r>
      <w:proofErr w:type="spellEnd"/>
      <w:r w:rsidR="00F473D7" w:rsidRPr="00D25635">
        <w:rPr>
          <w:rFonts w:ascii="Arial Narrow" w:hAnsi="Arial Narrow" w:cs="Arial"/>
        </w:rPr>
        <w:t>. Dz. U. z 2023r. poz. 1605)</w:t>
      </w:r>
      <w:r w:rsidR="00E27ABB" w:rsidRPr="00D25635">
        <w:rPr>
          <w:rFonts w:ascii="Arial Narrow" w:eastAsia="Times New Roman" w:hAnsi="Arial Narrow" w:cs="Arial"/>
          <w:lang w:eastAsia="pl-PL"/>
        </w:rPr>
        <w:t xml:space="preserve">, </w:t>
      </w:r>
      <w:r w:rsidRPr="00D25635">
        <w:rPr>
          <w:rFonts w:ascii="Arial Narrow" w:eastAsia="Times New Roman" w:hAnsi="Arial Narrow" w:cs="Arial"/>
          <w:lang w:eastAsia="pl-PL"/>
        </w:rPr>
        <w:t xml:space="preserve">że </w:t>
      </w:r>
      <w:r w:rsidRPr="00D2563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2563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25635">
        <w:rPr>
          <w:rFonts w:ascii="Arial Narrow" w:eastAsia="Times New Roman" w:hAnsi="Arial Narrow" w:cs="Arial"/>
          <w:lang w:eastAsia="pl-PL"/>
        </w:rPr>
        <w:t xml:space="preserve">do </w:t>
      </w:r>
      <w:r w:rsidRPr="00D2563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25635" w14:paraId="23E2941B" w14:textId="77777777" w:rsidTr="00467CA2">
        <w:tc>
          <w:tcPr>
            <w:tcW w:w="2269" w:type="dxa"/>
            <w:shd w:val="clear" w:color="auto" w:fill="auto"/>
          </w:tcPr>
          <w:p w14:paraId="35747746" w14:textId="77777777" w:rsidR="00D520D3" w:rsidRPr="00D2563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107EF0" w14:textId="77777777" w:rsidR="00D520D3" w:rsidRPr="00D25635" w:rsidRDefault="00F473D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D25635">
              <w:rPr>
                <w:rFonts w:ascii="Arial Narrow" w:eastAsia="Times New Roman" w:hAnsi="Arial Narrow" w:cs="Arial"/>
                <w:bCs/>
                <w:lang w:eastAsia="pl-PL"/>
              </w:rPr>
              <w:t>Lekarskiej  na</w:t>
            </w:r>
            <w:proofErr w:type="gramEnd"/>
            <w:r w:rsidRPr="00D25635">
              <w:rPr>
                <w:rFonts w:ascii="Arial Narrow" w:eastAsia="Times New Roman" w:hAnsi="Arial Narrow" w:cs="Arial"/>
                <w:bCs/>
                <w:lang w:eastAsia="pl-PL"/>
              </w:rPr>
              <w:t xml:space="preserve"> okres 24 miesięcy</w:t>
            </w:r>
            <w:r w:rsidR="00D520D3" w:rsidRPr="00D2563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473D7" w:rsidRPr="00D25635" w14:paraId="5DBC6ED4" w14:textId="77777777" w:rsidTr="004B0A78">
        <w:tc>
          <w:tcPr>
            <w:tcW w:w="2269" w:type="dxa"/>
            <w:shd w:val="clear" w:color="auto" w:fill="auto"/>
          </w:tcPr>
          <w:p w14:paraId="46589E42" w14:textId="77777777" w:rsidR="00F473D7" w:rsidRPr="00D25635" w:rsidRDefault="00F473D7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BC2AA2" w14:textId="77777777" w:rsidR="00F473D7" w:rsidRPr="00D25635" w:rsidRDefault="00F473D7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bCs/>
                <w:lang w:eastAsia="pl-PL"/>
              </w:rPr>
              <w:t>29/2024</w:t>
            </w:r>
          </w:p>
        </w:tc>
      </w:tr>
    </w:tbl>
    <w:p w14:paraId="20F49D06" w14:textId="77777777" w:rsidR="00DC652A" w:rsidRPr="00D25635" w:rsidRDefault="00F473D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25635">
        <w:rPr>
          <w:rFonts w:ascii="Arial Narrow" w:eastAsia="Times New Roman" w:hAnsi="Arial Narrow" w:cs="Arial"/>
          <w:lang w:eastAsia="pl-PL"/>
        </w:rPr>
        <w:t>do dyspozycji Wykonawcy:</w:t>
      </w:r>
    </w:p>
    <w:p w14:paraId="6338B922" w14:textId="77777777" w:rsidR="00DC652A" w:rsidRPr="00D256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2331E9" w14:textId="77777777" w:rsidR="0071340C" w:rsidRPr="00D256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2563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2563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2563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B3E61FA" w14:textId="77777777" w:rsidR="0071340C" w:rsidRPr="00D256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341A5B6" w14:textId="77777777" w:rsidR="0071340C" w:rsidRPr="00D2563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>nw. zasobów:</w:t>
      </w:r>
    </w:p>
    <w:p w14:paraId="187F148E" w14:textId="77777777" w:rsidR="0071340C" w:rsidRPr="00D256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E445277" w14:textId="77777777" w:rsidR="0071340C" w:rsidRPr="00D256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2563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2563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2563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E1C98FC" w14:textId="77777777" w:rsidR="0071340C" w:rsidRPr="00D256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A26021F" w14:textId="77777777" w:rsidR="0071340C" w:rsidRPr="00D256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0F2C1B6F" w14:textId="77777777" w:rsidR="00DC652A" w:rsidRPr="00D256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2563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2563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25635">
        <w:rPr>
          <w:rFonts w:ascii="Arial Narrow" w:eastAsia="Times New Roman" w:hAnsi="Arial Narrow" w:cs="Arial"/>
          <w:lang w:eastAsia="pl-PL"/>
        </w:rPr>
        <w:t>:</w:t>
      </w:r>
    </w:p>
    <w:p w14:paraId="2A251F55" w14:textId="77777777" w:rsidR="00DC652A" w:rsidRPr="00D256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>u</w:t>
      </w:r>
      <w:r w:rsidR="00DC652A" w:rsidRPr="00D25635">
        <w:rPr>
          <w:rFonts w:ascii="Arial Narrow" w:eastAsia="Times New Roman" w:hAnsi="Arial Narrow" w:cs="Arial"/>
          <w:lang w:eastAsia="pl-PL"/>
        </w:rPr>
        <w:t>dostę</w:t>
      </w:r>
      <w:r w:rsidRPr="00D25635">
        <w:rPr>
          <w:rFonts w:ascii="Arial Narrow" w:eastAsia="Times New Roman" w:hAnsi="Arial Narrow" w:cs="Arial"/>
          <w:lang w:eastAsia="pl-PL"/>
        </w:rPr>
        <w:t>p</w:t>
      </w:r>
      <w:r w:rsidR="00DC652A" w:rsidRPr="00D25635">
        <w:rPr>
          <w:rFonts w:ascii="Arial Narrow" w:eastAsia="Times New Roman" w:hAnsi="Arial Narrow" w:cs="Arial"/>
          <w:lang w:eastAsia="pl-PL"/>
        </w:rPr>
        <w:t>ni</w:t>
      </w:r>
      <w:r w:rsidRPr="00D25635">
        <w:rPr>
          <w:rFonts w:ascii="Arial Narrow" w:eastAsia="Times New Roman" w:hAnsi="Arial Narrow" w:cs="Arial"/>
          <w:lang w:eastAsia="pl-PL"/>
        </w:rPr>
        <w:t>ę</w:t>
      </w:r>
      <w:r w:rsidR="00DC652A" w:rsidRPr="00D25635">
        <w:rPr>
          <w:rFonts w:ascii="Arial Narrow" w:eastAsia="Times New Roman" w:hAnsi="Arial Narrow" w:cs="Arial"/>
          <w:lang w:eastAsia="pl-PL"/>
        </w:rPr>
        <w:t xml:space="preserve"> </w:t>
      </w:r>
      <w:r w:rsidRPr="00D2563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6D2FC795" w14:textId="77777777" w:rsidR="0093388F" w:rsidRPr="00D256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D0898D0" w14:textId="77777777" w:rsidR="0093388F" w:rsidRPr="00D256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DDB3CCE" w14:textId="77777777" w:rsidR="0093388F" w:rsidRPr="00D256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B86B20" w14:textId="77777777" w:rsidR="00CB29AC" w:rsidRPr="00D2563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13F27E9F" w14:textId="77777777" w:rsidR="00CB29AC" w:rsidRPr="00D256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8F064FD" w14:textId="77777777" w:rsidR="00830970" w:rsidRPr="00D256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2563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25635">
        <w:rPr>
          <w:rFonts w:ascii="Arial Narrow" w:eastAsia="Times New Roman" w:hAnsi="Arial Narrow" w:cs="Arial"/>
          <w:lang w:eastAsia="pl-PL"/>
        </w:rPr>
        <w:t xml:space="preserve">mojego </w:t>
      </w:r>
      <w:r w:rsidRPr="00D2563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25635">
        <w:rPr>
          <w:rFonts w:ascii="Arial Narrow" w:eastAsia="Times New Roman" w:hAnsi="Arial Narrow" w:cs="Arial"/>
          <w:lang w:eastAsia="pl-PL"/>
        </w:rPr>
        <w:t>będzie następujący:</w:t>
      </w:r>
    </w:p>
    <w:p w14:paraId="195F25D7" w14:textId="77777777" w:rsidR="00E27ABB" w:rsidRPr="00D2563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25635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25635" w14:paraId="0D353512" w14:textId="77777777" w:rsidTr="00467CA2">
        <w:tc>
          <w:tcPr>
            <w:tcW w:w="2660" w:type="dxa"/>
            <w:shd w:val="clear" w:color="auto" w:fill="auto"/>
          </w:tcPr>
          <w:p w14:paraId="723B5A1B" w14:textId="77777777" w:rsidR="00D520D3" w:rsidRPr="00D256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FCB611" w14:textId="77777777" w:rsidR="00D520D3" w:rsidRPr="00D256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EE1988C" w14:textId="77777777" w:rsidR="00D520D3" w:rsidRPr="00D2563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A5FBB0" w14:textId="77777777" w:rsidR="00D520D3" w:rsidRPr="00D256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B57E0F" w14:textId="77777777" w:rsidR="00D520D3" w:rsidRPr="00D256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B1C73D" w14:textId="77777777" w:rsidR="00D520D3" w:rsidRPr="00D2563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473D7"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256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4D41B912" w14:textId="77777777" w:rsidR="00E27ABB" w:rsidRPr="00D2563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25635" w:rsidSect="00D256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4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47C1B" w14:textId="77777777" w:rsidR="001B3A2B" w:rsidRDefault="001B3A2B" w:rsidP="00025386">
      <w:pPr>
        <w:spacing w:after="0" w:line="240" w:lineRule="auto"/>
      </w:pPr>
      <w:r>
        <w:separator/>
      </w:r>
    </w:p>
  </w:endnote>
  <w:endnote w:type="continuationSeparator" w:id="0">
    <w:p w14:paraId="51CAB746" w14:textId="77777777" w:rsidR="001B3A2B" w:rsidRDefault="001B3A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F996B" w14:textId="77777777" w:rsidR="00F473D7" w:rsidRDefault="00F47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C18A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8871F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CBB6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30F6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E1EBD" w14:textId="77777777" w:rsidR="00F473D7" w:rsidRDefault="00F47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B8728" w14:textId="77777777" w:rsidR="001B3A2B" w:rsidRDefault="001B3A2B" w:rsidP="00025386">
      <w:pPr>
        <w:spacing w:after="0" w:line="240" w:lineRule="auto"/>
      </w:pPr>
      <w:r>
        <w:separator/>
      </w:r>
    </w:p>
  </w:footnote>
  <w:footnote w:type="continuationSeparator" w:id="0">
    <w:p w14:paraId="7C85E065" w14:textId="77777777" w:rsidR="001B3A2B" w:rsidRDefault="001B3A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D217" w14:textId="77777777" w:rsidR="00F473D7" w:rsidRDefault="00F47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CCFF7" w14:textId="77777777" w:rsidR="00F473D7" w:rsidRDefault="00F47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6DCE9" w14:textId="77777777" w:rsidR="00F473D7" w:rsidRDefault="00F47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392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A2B"/>
    <w:rsid w:val="00025386"/>
    <w:rsid w:val="000423B9"/>
    <w:rsid w:val="00053927"/>
    <w:rsid w:val="00066C44"/>
    <w:rsid w:val="00071D4C"/>
    <w:rsid w:val="00084786"/>
    <w:rsid w:val="0016158F"/>
    <w:rsid w:val="001B3A2B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563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73D7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8743E"/>
  <w15:chartTrackingRefBased/>
  <w15:docId w15:val="{5BFBAB98-5743-466C-B8D9-50165AD4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2024-03-01T11:20:00Z</cp:lastPrinted>
  <dcterms:created xsi:type="dcterms:W3CDTF">2024-03-01T11:18:00Z</dcterms:created>
  <dcterms:modified xsi:type="dcterms:W3CDTF">2024-03-01T11:22:00Z</dcterms:modified>
</cp:coreProperties>
</file>