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E8779" w14:textId="77777777" w:rsidR="00554D72" w:rsidRPr="007A6B7E" w:rsidRDefault="004610D9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7A6B7E">
        <w:rPr>
          <w:rFonts w:ascii="Arial Narrow" w:hAnsi="Arial Narrow" w:cs="Arial"/>
          <w:sz w:val="24"/>
          <w:szCs w:val="24"/>
        </w:rPr>
        <w:t>Bydgoszcz</w:t>
      </w:r>
      <w:r w:rsidR="00554D72" w:rsidRPr="007A6B7E">
        <w:rPr>
          <w:rFonts w:ascii="Arial Narrow" w:hAnsi="Arial Narrow" w:cs="Arial"/>
          <w:sz w:val="24"/>
          <w:szCs w:val="24"/>
        </w:rPr>
        <w:t xml:space="preserve"> dnia: </w:t>
      </w:r>
      <w:r w:rsidRPr="007A6B7E">
        <w:rPr>
          <w:rFonts w:ascii="Arial Narrow" w:hAnsi="Arial Narrow" w:cs="Arial"/>
          <w:sz w:val="24"/>
          <w:szCs w:val="24"/>
        </w:rPr>
        <w:t>2024-03-05</w:t>
      </w:r>
    </w:p>
    <w:p w14:paraId="64CFD7F7" w14:textId="77777777" w:rsidR="00554D72" w:rsidRPr="007A6B7E" w:rsidRDefault="004610D9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A6B7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49D029D" w14:textId="77777777" w:rsidR="00554D72" w:rsidRPr="007A6B7E" w:rsidRDefault="004610D9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A6B7E">
        <w:rPr>
          <w:rFonts w:ascii="Arial Narrow" w:hAnsi="Arial Narrow" w:cs="Arial"/>
          <w:sz w:val="24"/>
          <w:szCs w:val="24"/>
        </w:rPr>
        <w:t>Powstańców Warszawy</w:t>
      </w:r>
      <w:r w:rsidR="00554D72" w:rsidRPr="007A6B7E">
        <w:rPr>
          <w:rFonts w:ascii="Arial Narrow" w:hAnsi="Arial Narrow" w:cs="Arial"/>
          <w:sz w:val="24"/>
          <w:szCs w:val="24"/>
        </w:rPr>
        <w:t xml:space="preserve"> </w:t>
      </w:r>
      <w:r w:rsidRPr="007A6B7E">
        <w:rPr>
          <w:rFonts w:ascii="Arial Narrow" w:hAnsi="Arial Narrow" w:cs="Arial"/>
          <w:sz w:val="24"/>
          <w:szCs w:val="24"/>
        </w:rPr>
        <w:t>5</w:t>
      </w:r>
    </w:p>
    <w:p w14:paraId="6679F961" w14:textId="77777777" w:rsidR="00554D72" w:rsidRPr="007A6B7E" w:rsidRDefault="004610D9" w:rsidP="00554D72">
      <w:pPr>
        <w:rPr>
          <w:rFonts w:ascii="Arial Narrow" w:hAnsi="Arial Narrow" w:cs="Arial"/>
          <w:sz w:val="24"/>
          <w:szCs w:val="24"/>
        </w:rPr>
      </w:pPr>
      <w:r w:rsidRPr="007A6B7E">
        <w:rPr>
          <w:rFonts w:ascii="Arial Narrow" w:hAnsi="Arial Narrow" w:cs="Arial"/>
          <w:sz w:val="24"/>
          <w:szCs w:val="24"/>
        </w:rPr>
        <w:t>85-681</w:t>
      </w:r>
      <w:r w:rsidR="00554D72" w:rsidRPr="007A6B7E">
        <w:rPr>
          <w:rFonts w:ascii="Arial Narrow" w:hAnsi="Arial Narrow" w:cs="Arial"/>
          <w:sz w:val="24"/>
          <w:szCs w:val="24"/>
        </w:rPr>
        <w:t xml:space="preserve"> </w:t>
      </w:r>
      <w:r w:rsidRPr="007A6B7E">
        <w:rPr>
          <w:rFonts w:ascii="Arial Narrow" w:hAnsi="Arial Narrow" w:cs="Arial"/>
          <w:sz w:val="24"/>
          <w:szCs w:val="24"/>
        </w:rPr>
        <w:t>Bydgoszcz</w:t>
      </w:r>
    </w:p>
    <w:p w14:paraId="7060EEDA" w14:textId="77777777" w:rsidR="00554D72" w:rsidRPr="007A6B7E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A6B7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1B8219F" w14:textId="77777777" w:rsidR="00554D72" w:rsidRPr="007A6B7E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A6B7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AE374B7" w14:textId="1978879A" w:rsidR="0068597E" w:rsidRPr="00DA1A24" w:rsidRDefault="0068597E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DA1A24">
        <w:rPr>
          <w:rFonts w:ascii="Arial Narrow" w:hAnsi="Arial Narrow" w:cs="Arial"/>
          <w:b/>
          <w:sz w:val="22"/>
          <w:szCs w:val="22"/>
        </w:rPr>
        <w:t>Pismo nr</w:t>
      </w:r>
      <w:r w:rsidR="00DA1A24" w:rsidRPr="00DA1A24">
        <w:rPr>
          <w:rFonts w:ascii="Arial Narrow" w:hAnsi="Arial Narrow" w:cs="Arial"/>
          <w:b/>
          <w:sz w:val="22"/>
          <w:szCs w:val="22"/>
        </w:rPr>
        <w:t xml:space="preserve"> 19</w:t>
      </w:r>
      <w:r w:rsidR="00E91B1B">
        <w:rPr>
          <w:rFonts w:ascii="Arial Narrow" w:hAnsi="Arial Narrow" w:cs="Arial"/>
          <w:b/>
          <w:sz w:val="22"/>
          <w:szCs w:val="22"/>
        </w:rPr>
        <w:t>24</w:t>
      </w:r>
      <w:r w:rsidRPr="00DA1A24">
        <w:rPr>
          <w:rFonts w:ascii="Arial Narrow" w:hAnsi="Arial Narrow" w:cs="Arial"/>
          <w:b/>
          <w:sz w:val="22"/>
          <w:szCs w:val="22"/>
        </w:rPr>
        <w:t xml:space="preserve"> /24</w:t>
      </w:r>
    </w:p>
    <w:p w14:paraId="1FEEB77E" w14:textId="77777777" w:rsidR="00554D72" w:rsidRPr="007A6B7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7A6B7E">
        <w:rPr>
          <w:rFonts w:ascii="Arial Narrow" w:hAnsi="Arial Narrow" w:cs="Arial"/>
          <w:b/>
          <w:sz w:val="24"/>
          <w:szCs w:val="24"/>
        </w:rPr>
        <w:t>WYKONAWCY</w:t>
      </w:r>
    </w:p>
    <w:p w14:paraId="24021160" w14:textId="77777777" w:rsidR="00554D72" w:rsidRPr="007A6B7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7A6B7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A6B7E" w14:paraId="3D223FE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6156FA" w14:textId="77777777" w:rsidR="00AB5D68" w:rsidRPr="007A6B7E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7A6B7E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7752C37B" w14:textId="77777777" w:rsidR="00AB5D68" w:rsidRPr="007A6B7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A6B7E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7A6B7E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7A6B7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7A6B7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5F9F18E" w14:textId="77777777" w:rsidR="00EF1037" w:rsidRPr="007A6B7E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40B4CBB9" w14:textId="77777777" w:rsidR="00554D72" w:rsidRPr="007A6B7E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A6B7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A6B7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A6B7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7A6B7E" w14:paraId="2B5F4B03" w14:textId="77777777" w:rsidTr="00860A6D">
        <w:tc>
          <w:tcPr>
            <w:tcW w:w="2269" w:type="dxa"/>
            <w:shd w:val="clear" w:color="auto" w:fill="auto"/>
          </w:tcPr>
          <w:p w14:paraId="72F84AB3" w14:textId="77777777" w:rsidR="00554D72" w:rsidRPr="007A6B7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56B4B5" w14:textId="0D770D6C" w:rsidR="00554D72" w:rsidRPr="007A6B7E" w:rsidRDefault="004610D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laboratoryjnego dla Zakładu Patomorfologii na </w:t>
            </w:r>
            <w:r w:rsidR="0068597E" w:rsidRPr="007A6B7E">
              <w:rPr>
                <w:rFonts w:ascii="Arial Narrow" w:hAnsi="Arial Narrow" w:cs="Arial"/>
                <w:bCs/>
                <w:sz w:val="24"/>
                <w:szCs w:val="24"/>
              </w:rPr>
              <w:t>okres 24</w:t>
            </w:r>
            <w:r w:rsidRPr="007A6B7E">
              <w:rPr>
                <w:rFonts w:ascii="Arial Narrow" w:hAnsi="Arial Narrow" w:cs="Arial"/>
                <w:bCs/>
                <w:sz w:val="24"/>
                <w:szCs w:val="24"/>
              </w:rPr>
              <w:t xml:space="preserve"> miesięcy oraz obłożenia i podkłady na okres 12 miesięcy</w:t>
            </w:r>
            <w:r w:rsidR="00554D72" w:rsidRPr="007A6B7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610D9" w:rsidRPr="007A6B7E" w14:paraId="42831D49" w14:textId="77777777" w:rsidTr="00E77A57">
        <w:tc>
          <w:tcPr>
            <w:tcW w:w="2269" w:type="dxa"/>
            <w:shd w:val="clear" w:color="auto" w:fill="auto"/>
          </w:tcPr>
          <w:p w14:paraId="01CD81F8" w14:textId="77777777" w:rsidR="004610D9" w:rsidRPr="007A6B7E" w:rsidRDefault="004610D9" w:rsidP="00E77A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FFAC55" w14:textId="77777777" w:rsidR="004610D9" w:rsidRPr="007A6B7E" w:rsidRDefault="004610D9" w:rsidP="00E77A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Cs/>
                <w:sz w:val="24"/>
                <w:szCs w:val="24"/>
              </w:rPr>
              <w:t>27/2024</w:t>
            </w:r>
          </w:p>
        </w:tc>
      </w:tr>
    </w:tbl>
    <w:p w14:paraId="1AFC9778" w14:textId="77777777" w:rsidR="0068597E" w:rsidRPr="007A6B7E" w:rsidRDefault="005C0930" w:rsidP="0068597E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6B7E">
        <w:rPr>
          <w:rFonts w:ascii="Arial Narrow" w:hAnsi="Arial Narrow" w:cs="Arial"/>
          <w:sz w:val="24"/>
          <w:szCs w:val="24"/>
        </w:rPr>
        <w:t xml:space="preserve">Zamawiający, </w:t>
      </w:r>
      <w:r w:rsidR="004610D9" w:rsidRPr="007A6B7E">
        <w:rPr>
          <w:rFonts w:ascii="Arial Narrow" w:hAnsi="Arial Narrow" w:cs="Arial"/>
          <w:b/>
          <w:sz w:val="24"/>
          <w:szCs w:val="24"/>
        </w:rPr>
        <w:t>10WSzKzP SPZOZ</w:t>
      </w:r>
      <w:r w:rsidRPr="007A6B7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7A6B7E">
        <w:rPr>
          <w:rFonts w:ascii="Arial Narrow" w:hAnsi="Arial Narrow" w:cs="Arial"/>
          <w:sz w:val="24"/>
          <w:szCs w:val="24"/>
        </w:rPr>
        <w:t>286</w:t>
      </w:r>
      <w:r w:rsidRPr="007A6B7E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7A6B7E">
        <w:rPr>
          <w:rFonts w:ascii="Arial Narrow" w:hAnsi="Arial Narrow" w:cs="Arial"/>
          <w:sz w:val="24"/>
          <w:szCs w:val="24"/>
        </w:rPr>
        <w:t>7</w:t>
      </w:r>
      <w:r w:rsidRPr="007A6B7E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4610D9" w:rsidRPr="007A6B7E">
        <w:rPr>
          <w:rFonts w:ascii="Arial Narrow" w:hAnsi="Arial Narrow" w:cs="Arial"/>
          <w:sz w:val="24"/>
          <w:szCs w:val="24"/>
        </w:rPr>
        <w:t>(</w:t>
      </w:r>
      <w:proofErr w:type="spellStart"/>
      <w:r w:rsidR="004610D9" w:rsidRPr="007A6B7E">
        <w:rPr>
          <w:rFonts w:ascii="Arial Narrow" w:hAnsi="Arial Narrow" w:cs="Arial"/>
          <w:sz w:val="24"/>
          <w:szCs w:val="24"/>
        </w:rPr>
        <w:t>t.j</w:t>
      </w:r>
      <w:proofErr w:type="spellEnd"/>
      <w:r w:rsidR="004610D9" w:rsidRPr="007A6B7E">
        <w:rPr>
          <w:rFonts w:ascii="Arial Narrow" w:hAnsi="Arial Narrow" w:cs="Arial"/>
          <w:sz w:val="24"/>
          <w:szCs w:val="24"/>
        </w:rPr>
        <w:t>. Dz. U. z 2023r. poz. 1605)</w:t>
      </w:r>
      <w:r w:rsidRPr="007A6B7E">
        <w:rPr>
          <w:rFonts w:ascii="Arial Narrow" w:hAnsi="Arial Narrow" w:cs="Arial"/>
          <w:sz w:val="24"/>
          <w:szCs w:val="24"/>
        </w:rPr>
        <w:t xml:space="preserve">, </w:t>
      </w:r>
      <w:r w:rsidR="00EB3650" w:rsidRPr="007A6B7E">
        <w:rPr>
          <w:rFonts w:ascii="Arial Narrow" w:hAnsi="Arial Narrow" w:cs="Arial"/>
          <w:sz w:val="24"/>
          <w:szCs w:val="24"/>
        </w:rPr>
        <w:t xml:space="preserve">informuje o </w:t>
      </w:r>
      <w:r w:rsidRPr="007A6B7E">
        <w:rPr>
          <w:rFonts w:ascii="Arial Narrow" w:hAnsi="Arial Narrow" w:cs="Arial"/>
          <w:sz w:val="24"/>
          <w:szCs w:val="24"/>
        </w:rPr>
        <w:t>dokon</w:t>
      </w:r>
      <w:r w:rsidR="00EB3650" w:rsidRPr="007A6B7E">
        <w:rPr>
          <w:rFonts w:ascii="Arial Narrow" w:hAnsi="Arial Narrow" w:cs="Arial"/>
          <w:sz w:val="24"/>
          <w:szCs w:val="24"/>
        </w:rPr>
        <w:t>aniu</w:t>
      </w:r>
      <w:r w:rsidRPr="007A6B7E">
        <w:rPr>
          <w:rFonts w:ascii="Arial Narrow" w:hAnsi="Arial Narrow" w:cs="Arial"/>
          <w:sz w:val="24"/>
          <w:szCs w:val="24"/>
        </w:rPr>
        <w:t xml:space="preserve"> </w:t>
      </w:r>
      <w:r w:rsidR="00460DC4" w:rsidRPr="007A6B7E">
        <w:rPr>
          <w:rFonts w:ascii="Arial Narrow" w:hAnsi="Arial Narrow" w:cs="Arial"/>
          <w:sz w:val="24"/>
          <w:szCs w:val="24"/>
        </w:rPr>
        <w:t>zmian</w:t>
      </w:r>
      <w:r w:rsidRPr="007A6B7E">
        <w:rPr>
          <w:rFonts w:ascii="Arial Narrow" w:hAnsi="Arial Narrow" w:cs="Arial"/>
          <w:sz w:val="24"/>
          <w:szCs w:val="24"/>
        </w:rPr>
        <w:t xml:space="preserve"> w z</w:t>
      </w:r>
      <w:r w:rsidR="00460DC4" w:rsidRPr="007A6B7E">
        <w:rPr>
          <w:rFonts w:ascii="Arial Narrow" w:hAnsi="Arial Narrow" w:cs="Arial"/>
          <w:sz w:val="24"/>
          <w:szCs w:val="24"/>
        </w:rPr>
        <w:t>apis</w:t>
      </w:r>
      <w:r w:rsidRPr="007A6B7E">
        <w:rPr>
          <w:rFonts w:ascii="Arial Narrow" w:hAnsi="Arial Narrow" w:cs="Arial"/>
          <w:sz w:val="24"/>
          <w:szCs w:val="24"/>
        </w:rPr>
        <w:t>ach</w:t>
      </w:r>
      <w:r w:rsidR="00460DC4" w:rsidRPr="007A6B7E">
        <w:rPr>
          <w:rFonts w:ascii="Arial Narrow" w:hAnsi="Arial Narrow" w:cs="Arial"/>
          <w:sz w:val="24"/>
          <w:szCs w:val="24"/>
        </w:rPr>
        <w:t xml:space="preserve"> </w:t>
      </w:r>
      <w:r w:rsidR="00E32881" w:rsidRPr="007A6B7E">
        <w:rPr>
          <w:rFonts w:ascii="Arial Narrow" w:hAnsi="Arial Narrow" w:cs="Arial"/>
          <w:sz w:val="24"/>
          <w:szCs w:val="24"/>
        </w:rPr>
        <w:t xml:space="preserve">SWZ </w:t>
      </w:r>
      <w:r w:rsidR="00460DC4" w:rsidRPr="007A6B7E">
        <w:rPr>
          <w:rFonts w:ascii="Arial Narrow" w:hAnsi="Arial Narrow" w:cs="Arial"/>
          <w:sz w:val="24"/>
          <w:szCs w:val="24"/>
        </w:rPr>
        <w:t>w następującym zakresie</w:t>
      </w:r>
      <w:r w:rsidR="00EF1037" w:rsidRPr="007A6B7E">
        <w:rPr>
          <w:rFonts w:ascii="Arial Narrow" w:hAnsi="Arial Narrow" w:cs="Arial"/>
          <w:sz w:val="24"/>
          <w:szCs w:val="24"/>
        </w:rPr>
        <w:t>:</w:t>
      </w:r>
    </w:p>
    <w:p w14:paraId="0F05C371" w14:textId="3E0440A2" w:rsidR="0068597E" w:rsidRPr="007A6B7E" w:rsidRDefault="0068597E" w:rsidP="0068597E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6B7E">
        <w:rPr>
          <w:rFonts w:ascii="Arial Narrow" w:hAnsi="Arial Narrow" w:cs="Arial"/>
          <w:bCs/>
          <w:sz w:val="24"/>
          <w:szCs w:val="24"/>
        </w:rPr>
        <w:t>Pkt. 17.1. otrzymuje brzmienie: Wykonawca pozostaje związany ofertą do dnia 2024-04-10</w:t>
      </w:r>
    </w:p>
    <w:p w14:paraId="642624F2" w14:textId="0C457725" w:rsidR="0068597E" w:rsidRPr="007A6B7E" w:rsidRDefault="0068597E" w:rsidP="0068597E">
      <w:pPr>
        <w:pStyle w:val="Tekstpodstawowy"/>
        <w:numPr>
          <w:ilvl w:val="0"/>
          <w:numId w:val="2"/>
        </w:numPr>
        <w:rPr>
          <w:rFonts w:ascii="Arial Narrow" w:hAnsi="Arial Narrow" w:cs="Arial"/>
          <w:bCs/>
          <w:szCs w:val="24"/>
        </w:rPr>
      </w:pPr>
      <w:r w:rsidRPr="007A6B7E">
        <w:rPr>
          <w:rFonts w:ascii="Arial Narrow" w:hAnsi="Arial Narrow" w:cs="Arial"/>
          <w:bCs/>
          <w:szCs w:val="24"/>
        </w:rPr>
        <w:t>Pkt. 19 otrzymuje brzmienie: Ofertę, wraz z załącznikami, należy złożyć za pośrednictwem Platformy w terminie do dnia 2024-03-12.  Godzina składania ofert pozostaje bez zmian.</w:t>
      </w:r>
    </w:p>
    <w:p w14:paraId="26644BAE" w14:textId="77777777" w:rsidR="0068597E" w:rsidRPr="007A6B7E" w:rsidRDefault="0068597E" w:rsidP="0068597E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14:paraId="267D8238" w14:textId="06B74052" w:rsidR="00EF1037" w:rsidRPr="007A6B7E" w:rsidRDefault="0068597E" w:rsidP="0068597E">
      <w:pPr>
        <w:pStyle w:val="Tekstpodstawowy"/>
        <w:numPr>
          <w:ilvl w:val="0"/>
          <w:numId w:val="2"/>
        </w:numPr>
        <w:jc w:val="left"/>
        <w:rPr>
          <w:rFonts w:ascii="Arial Narrow" w:hAnsi="Arial Narrow" w:cs="Arial"/>
          <w:szCs w:val="24"/>
        </w:rPr>
      </w:pPr>
      <w:r w:rsidRPr="007A6B7E">
        <w:rPr>
          <w:rFonts w:ascii="Arial Narrow" w:hAnsi="Arial Narrow" w:cs="Arial"/>
          <w:bCs/>
          <w:szCs w:val="24"/>
        </w:rPr>
        <w:lastRenderedPageBreak/>
        <w:t>Pkt. 20.1. otrzymuje brzmienie: Otwarcie ofert nastąpi w dniu 2024-03-1</w:t>
      </w:r>
      <w:r w:rsidR="00C41E8F">
        <w:rPr>
          <w:rFonts w:ascii="Arial Narrow" w:hAnsi="Arial Narrow" w:cs="Arial"/>
          <w:bCs/>
          <w:szCs w:val="24"/>
        </w:rPr>
        <w:t>2</w:t>
      </w:r>
      <w:r w:rsidRPr="007A6B7E">
        <w:rPr>
          <w:rFonts w:ascii="Arial Narrow" w:hAnsi="Arial Narrow" w:cs="Arial"/>
          <w:bCs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44420F34" w14:textId="77777777" w:rsidR="0068597E" w:rsidRPr="007A6B7E" w:rsidRDefault="0068597E" w:rsidP="0068597E">
      <w:pPr>
        <w:pStyle w:val="Akapitzlist"/>
        <w:rPr>
          <w:rFonts w:ascii="Arial Narrow" w:hAnsi="Arial Narrow" w:cs="Arial"/>
          <w:szCs w:val="24"/>
        </w:rPr>
      </w:pPr>
    </w:p>
    <w:p w14:paraId="54F4893F" w14:textId="7AC1E344" w:rsidR="0068597E" w:rsidRPr="007A6B7E" w:rsidRDefault="0068597E" w:rsidP="0068597E">
      <w:pPr>
        <w:pStyle w:val="Tekstpodstawowy"/>
        <w:numPr>
          <w:ilvl w:val="0"/>
          <w:numId w:val="2"/>
        </w:numPr>
        <w:jc w:val="left"/>
        <w:rPr>
          <w:rFonts w:ascii="Arial Narrow" w:hAnsi="Arial Narrow" w:cs="Arial"/>
          <w:szCs w:val="24"/>
        </w:rPr>
      </w:pPr>
      <w:r w:rsidRPr="007A6B7E">
        <w:rPr>
          <w:rFonts w:ascii="Arial Narrow" w:hAnsi="Arial Narrow" w:cs="Arial"/>
          <w:szCs w:val="24"/>
        </w:rPr>
        <w:t>Pkt 7.2 otrzymuje brzmienie:</w:t>
      </w:r>
    </w:p>
    <w:p w14:paraId="4E0905C6" w14:textId="77777777" w:rsidR="00C00D47" w:rsidRPr="007A6B7E" w:rsidRDefault="00C00D47" w:rsidP="00C00D47">
      <w:pPr>
        <w:pStyle w:val="Akapitzlist"/>
        <w:rPr>
          <w:rFonts w:ascii="Arial Narrow" w:hAnsi="Arial Narrow" w:cs="Arial"/>
          <w:szCs w:val="24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C00D47" w:rsidRPr="007A6B7E" w14:paraId="27D250B6" w14:textId="77777777" w:rsidTr="00E77A5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0222" w14:textId="77777777" w:rsidR="00C00D47" w:rsidRPr="007A6B7E" w:rsidRDefault="00C00D47" w:rsidP="00C00D4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2DD57" w14:textId="77777777" w:rsidR="00C00D47" w:rsidRPr="007A6B7E" w:rsidRDefault="00C00D47" w:rsidP="00C00D47">
            <w:pPr>
              <w:spacing w:before="120" w:after="120" w:line="276" w:lineRule="auto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0D47" w:rsidRPr="007A6B7E" w14:paraId="126DC735" w14:textId="77777777" w:rsidTr="00E77A5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2491" w14:textId="77777777" w:rsidR="00C00D47" w:rsidRPr="007A6B7E" w:rsidRDefault="00C00D47" w:rsidP="00C00D47">
            <w:pPr>
              <w:spacing w:before="120" w:after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AF56" w14:textId="77777777" w:rsidR="00C00D47" w:rsidRPr="007A6B7E" w:rsidRDefault="00C00D47" w:rsidP="00C00D47">
            <w:pPr>
              <w:spacing w:before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48535DA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356FF491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7A6B7E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7A6B7E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230628A2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1- Zamawiający nie stawia warunku</w:t>
            </w:r>
          </w:p>
          <w:p w14:paraId="3E518D0B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2- 9 800,00 zł</w:t>
            </w:r>
          </w:p>
          <w:p w14:paraId="599CAFB1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3- 8 800,00 zł</w:t>
            </w:r>
          </w:p>
          <w:p w14:paraId="6B0D0B31" w14:textId="2908B624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dla zadania 4- 7 000,00 zł*</w:t>
            </w:r>
          </w:p>
          <w:p w14:paraId="6E73343C" w14:textId="01393B0B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5- 1 500,00 z</w:t>
            </w:r>
            <w:r w:rsidR="00756267" w:rsidRPr="007A6B7E">
              <w:rPr>
                <w:rFonts w:ascii="Arial Narrow" w:hAnsi="Arial Narrow" w:cs="Arial"/>
                <w:sz w:val="24"/>
                <w:szCs w:val="24"/>
              </w:rPr>
              <w:t>ł</w:t>
            </w:r>
          </w:p>
          <w:p w14:paraId="54A7CF1E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6- 5 800,00 zł</w:t>
            </w:r>
          </w:p>
          <w:p w14:paraId="44C18C56" w14:textId="4E3B75D9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dla zadania 7- 3 3</w:t>
            </w:r>
            <w:r w:rsidR="007A6B7E"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00</w:t>
            </w: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,00 zł*</w:t>
            </w:r>
          </w:p>
          <w:p w14:paraId="5031A24C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8- 6 400,00 zł</w:t>
            </w:r>
          </w:p>
          <w:p w14:paraId="1B2C1C65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9- Zamawiający nie stawia warunku</w:t>
            </w:r>
          </w:p>
          <w:p w14:paraId="064A1FEB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10- Zamawiający nie stawia warunku</w:t>
            </w:r>
          </w:p>
          <w:p w14:paraId="64B729F3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11- 2 000,00 zł</w:t>
            </w:r>
          </w:p>
          <w:p w14:paraId="61D1363A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lastRenderedPageBreak/>
              <w:t>dla zadania 12- Zamawiający nie stawia warunku</w:t>
            </w:r>
          </w:p>
          <w:p w14:paraId="321A3EF0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13- Zamawiający nie stawia warunku</w:t>
            </w:r>
          </w:p>
          <w:p w14:paraId="33ED5E4C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14- Zamawiający nie stawia warunku</w:t>
            </w:r>
          </w:p>
          <w:p w14:paraId="34474CAC" w14:textId="1356B648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dla zadania 15- 1 200,00 zł*</w:t>
            </w:r>
          </w:p>
          <w:p w14:paraId="3FE4D650" w14:textId="7777777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16- 35 000,00 zł</w:t>
            </w:r>
          </w:p>
          <w:p w14:paraId="147CCA68" w14:textId="444BFC47" w:rsidR="00C00D47" w:rsidRPr="007A6B7E" w:rsidRDefault="00C00D47" w:rsidP="00C00D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54C96A8A" w14:textId="77777777" w:rsidR="00C00D47" w:rsidRPr="007A6B7E" w:rsidRDefault="00C00D47" w:rsidP="00C00D47">
      <w:pPr>
        <w:pStyle w:val="Tekstpodstawowy"/>
        <w:ind w:left="720"/>
        <w:jc w:val="left"/>
        <w:rPr>
          <w:rFonts w:ascii="Arial Narrow" w:hAnsi="Arial Narrow" w:cs="Arial"/>
          <w:szCs w:val="24"/>
        </w:rPr>
      </w:pPr>
    </w:p>
    <w:p w14:paraId="701B2014" w14:textId="082A2F0A" w:rsidR="00C00D47" w:rsidRPr="007A6B7E" w:rsidRDefault="00C00D47" w:rsidP="00C00D47">
      <w:pPr>
        <w:pStyle w:val="Tekstpodstawowy"/>
        <w:numPr>
          <w:ilvl w:val="0"/>
          <w:numId w:val="3"/>
        </w:numPr>
        <w:jc w:val="left"/>
        <w:rPr>
          <w:rFonts w:ascii="Arial Narrow" w:hAnsi="Arial Narrow" w:cs="Arial"/>
          <w:szCs w:val="24"/>
        </w:rPr>
      </w:pPr>
      <w:r w:rsidRPr="007A6B7E">
        <w:rPr>
          <w:rFonts w:ascii="Arial Narrow" w:hAnsi="Arial Narrow" w:cs="Arial"/>
          <w:szCs w:val="24"/>
        </w:rPr>
        <w:t>Zamawiający poprawił wartości dostaw wymaganych na potwierdzenie spełnienia warunku udziału</w:t>
      </w:r>
      <w:r w:rsidR="00756267" w:rsidRPr="007A6B7E">
        <w:rPr>
          <w:rFonts w:ascii="Arial Narrow" w:hAnsi="Arial Narrow" w:cs="Arial"/>
          <w:szCs w:val="24"/>
        </w:rPr>
        <w:t xml:space="preserve"> w postępowaniu</w:t>
      </w:r>
    </w:p>
    <w:p w14:paraId="033465C9" w14:textId="77777777" w:rsidR="007A6B7E" w:rsidRPr="007A6B7E" w:rsidRDefault="007A6B7E" w:rsidP="007A6B7E">
      <w:pPr>
        <w:pStyle w:val="Tekstpodstawowy"/>
        <w:ind w:left="1110"/>
        <w:jc w:val="left"/>
        <w:rPr>
          <w:rFonts w:ascii="Arial Narrow" w:hAnsi="Arial Narrow" w:cs="Arial"/>
          <w:szCs w:val="24"/>
        </w:rPr>
      </w:pPr>
    </w:p>
    <w:p w14:paraId="2B2A2000" w14:textId="6AC365EE" w:rsidR="00756267" w:rsidRPr="007A6B7E" w:rsidRDefault="00756267" w:rsidP="00756267">
      <w:pPr>
        <w:pStyle w:val="Tekstpodstawowy"/>
        <w:numPr>
          <w:ilvl w:val="0"/>
          <w:numId w:val="5"/>
        </w:numPr>
        <w:jc w:val="left"/>
        <w:rPr>
          <w:rFonts w:ascii="Arial Narrow" w:hAnsi="Arial Narrow" w:cs="Arial"/>
          <w:szCs w:val="24"/>
        </w:rPr>
      </w:pPr>
      <w:r w:rsidRPr="007A6B7E">
        <w:rPr>
          <w:rFonts w:ascii="Arial Narrow" w:hAnsi="Arial Narrow" w:cs="Arial"/>
          <w:szCs w:val="24"/>
        </w:rPr>
        <w:t>Pkt 9.2 otrzymuje brzmienie</w:t>
      </w: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7A6B7E" w:rsidRPr="007A6B7E" w14:paraId="24B27617" w14:textId="77777777" w:rsidTr="007A6B7E">
        <w:trPr>
          <w:trHeight w:val="57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0D413" w14:textId="15CC3B0B" w:rsidR="007A6B7E" w:rsidRPr="007A6B7E" w:rsidRDefault="007A6B7E" w:rsidP="007A6B7E">
            <w:pPr>
              <w:spacing w:before="120" w:after="12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9C71" w14:textId="77777777" w:rsidR="007A6B7E" w:rsidRPr="007A6B7E" w:rsidRDefault="007A6B7E" w:rsidP="00E77A57">
            <w:pPr>
              <w:spacing w:before="120" w:after="12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sz w:val="24"/>
                <w:szCs w:val="24"/>
              </w:rPr>
              <w:t>Wymagany dokument</w:t>
            </w:r>
          </w:p>
        </w:tc>
      </w:tr>
      <w:tr w:rsidR="007A6B7E" w:rsidRPr="007A6B7E" w14:paraId="7768225B" w14:textId="77777777" w:rsidTr="00E77A5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1E6E" w14:textId="77777777" w:rsidR="007A6B7E" w:rsidRPr="007A6B7E" w:rsidRDefault="007A6B7E" w:rsidP="00E77A57">
            <w:pPr>
              <w:spacing w:before="120" w:after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4623" w14:textId="77777777" w:rsidR="007A6B7E" w:rsidRPr="007A6B7E" w:rsidRDefault="007A6B7E" w:rsidP="00E77A57">
            <w:pPr>
              <w:spacing w:before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Wykaz dostaw lub usług</w:t>
            </w:r>
          </w:p>
          <w:p w14:paraId="35ACA760" w14:textId="77777777" w:rsidR="007A6B7E" w:rsidRPr="007A6B7E" w:rsidRDefault="007A6B7E" w:rsidP="00E77A57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 xml:space="preserve">Wykaz dostaw lub usług wykonanych, a w przypadku świadczeń powtarzających się lub ciągłych również wykonywanych, w okresie ostatnich trzech lat 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</w:t>
            </w:r>
            <w:r w:rsidRPr="007A6B7E">
              <w:rPr>
                <w:rFonts w:ascii="Arial Narrow" w:hAnsi="Arial Narrow" w:cs="Arial"/>
                <w:sz w:val="24"/>
                <w:szCs w:val="24"/>
              </w:rPr>
              <w:lastRenderedPageBreak/>
              <w:t>których wykonaniu Wykonawca ten bezpośrednio uczestniczył, a w przypadku świadczeń powtarzających się lub ciągłych, w których wykonywaniu bezpośrednio uczestniczył lub uczestniczy.</w:t>
            </w:r>
          </w:p>
          <w:p w14:paraId="3B9DCEB0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7A6B7E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7A6B7E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300F1459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1- Zamawiający nie stawia warunku</w:t>
            </w:r>
          </w:p>
          <w:p w14:paraId="4D8C6F13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2- 9 800,00 zł</w:t>
            </w:r>
          </w:p>
          <w:p w14:paraId="1F8E1674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3- 8 800,00 zł</w:t>
            </w:r>
          </w:p>
          <w:p w14:paraId="29001EDB" w14:textId="4B080A5F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dla zadania 4- 7 000,00 zł*</w:t>
            </w:r>
          </w:p>
          <w:p w14:paraId="04AC92AD" w14:textId="54E1CCEE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5- 1 500,00 zł</w:t>
            </w:r>
          </w:p>
          <w:p w14:paraId="6B83A587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6- 5 800,00 zł</w:t>
            </w:r>
          </w:p>
          <w:p w14:paraId="34720C1A" w14:textId="757FA6E4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dla zadania 7- 3 300,00 zł*</w:t>
            </w:r>
          </w:p>
          <w:p w14:paraId="16471631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8- 6 400,00 zł</w:t>
            </w:r>
          </w:p>
          <w:p w14:paraId="402B19FC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9- Zamawiający nie stawia warunku</w:t>
            </w:r>
          </w:p>
          <w:p w14:paraId="5090BDA0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10- Zamawiający nie stawia warunku</w:t>
            </w:r>
          </w:p>
          <w:p w14:paraId="5BC77E3D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11- 2 000,00 zł</w:t>
            </w:r>
          </w:p>
          <w:p w14:paraId="0F42BF35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12- Zamawiający nie stawia warunku</w:t>
            </w:r>
          </w:p>
          <w:p w14:paraId="0EAE0DF4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13- Zamawiający nie stawia warunku</w:t>
            </w:r>
          </w:p>
          <w:p w14:paraId="4659F7DF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14- Zamawiający nie stawia warunku</w:t>
            </w:r>
          </w:p>
          <w:p w14:paraId="048702A1" w14:textId="5309A8DC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b/>
                <w:bCs/>
                <w:sz w:val="24"/>
                <w:szCs w:val="24"/>
              </w:rPr>
              <w:t>dla zadania 15- 1 200,00 zł*</w:t>
            </w:r>
          </w:p>
          <w:p w14:paraId="4A7C7B15" w14:textId="77777777" w:rsidR="007A6B7E" w:rsidRPr="007A6B7E" w:rsidRDefault="007A6B7E" w:rsidP="00E77A5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>dla zadania 16- 35 000,00 zł</w:t>
            </w:r>
          </w:p>
          <w:p w14:paraId="248AAEFF" w14:textId="77777777" w:rsidR="007A6B7E" w:rsidRPr="007A6B7E" w:rsidRDefault="007A6B7E" w:rsidP="00E77A57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6B7E">
              <w:rPr>
                <w:rFonts w:ascii="Arial Narrow" w:hAnsi="Arial Narrow" w:cs="Arial"/>
                <w:sz w:val="24"/>
                <w:szCs w:val="24"/>
              </w:rPr>
              <w:t xml:space="preserve">Zamawiający uzna za spełnienie warunku wykazanie min. dwóch dostaw, z których </w:t>
            </w:r>
            <w:r w:rsidRPr="007A6B7E">
              <w:rPr>
                <w:rFonts w:ascii="Arial Narrow" w:hAnsi="Arial Narrow" w:cs="Arial"/>
                <w:sz w:val="24"/>
                <w:szCs w:val="24"/>
              </w:rPr>
              <w:lastRenderedPageBreak/>
              <w:t>co najmniej jedna będzie wynosić min. sumę wartości wymaganej dla zadań, w których wykonawca składa ofertę.</w:t>
            </w:r>
          </w:p>
        </w:tc>
      </w:tr>
    </w:tbl>
    <w:p w14:paraId="670A8583" w14:textId="77777777" w:rsidR="007A6B7E" w:rsidRPr="007A6B7E" w:rsidRDefault="007A6B7E" w:rsidP="007A6B7E">
      <w:pPr>
        <w:pStyle w:val="Tekstpodstawowy"/>
        <w:ind w:left="720"/>
        <w:jc w:val="left"/>
        <w:rPr>
          <w:rFonts w:ascii="Arial Narrow" w:hAnsi="Arial Narrow" w:cs="Arial"/>
          <w:szCs w:val="24"/>
        </w:rPr>
      </w:pPr>
    </w:p>
    <w:p w14:paraId="3D753BFB" w14:textId="77777777" w:rsidR="007A6B7E" w:rsidRPr="007A6B7E" w:rsidRDefault="007A6B7E" w:rsidP="007A6B7E">
      <w:pPr>
        <w:pStyle w:val="Tekstpodstawowy"/>
        <w:numPr>
          <w:ilvl w:val="0"/>
          <w:numId w:val="3"/>
        </w:numPr>
        <w:jc w:val="left"/>
        <w:rPr>
          <w:rFonts w:ascii="Arial Narrow" w:hAnsi="Arial Narrow" w:cs="Arial"/>
          <w:szCs w:val="24"/>
        </w:rPr>
      </w:pPr>
      <w:r w:rsidRPr="007A6B7E">
        <w:rPr>
          <w:rFonts w:ascii="Arial Narrow" w:hAnsi="Arial Narrow" w:cs="Arial"/>
          <w:szCs w:val="24"/>
        </w:rPr>
        <w:t>Zamawiający poprawił wartości dostaw wymaganych na potwierdzenie spełnienia warunku udziału w postępowaniu</w:t>
      </w:r>
    </w:p>
    <w:p w14:paraId="1E9AF1E4" w14:textId="77777777" w:rsidR="0068597E" w:rsidRPr="007A6B7E" w:rsidRDefault="0068597E" w:rsidP="007A6B7E">
      <w:pPr>
        <w:pStyle w:val="Tekstpodstawowy"/>
        <w:ind w:left="3117" w:right="-2" w:firstLine="423"/>
        <w:jc w:val="left"/>
        <w:rPr>
          <w:rFonts w:ascii="Arial Narrow" w:hAnsi="Arial Narrow" w:cs="Arial"/>
          <w:i/>
          <w:szCs w:val="24"/>
        </w:rPr>
      </w:pPr>
    </w:p>
    <w:p w14:paraId="2F47ABBA" w14:textId="77777777" w:rsidR="0068597E" w:rsidRPr="007A6B7E" w:rsidRDefault="006859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4BF7EDBD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37F96C32" w14:textId="558AE173" w:rsidR="005C0930" w:rsidRDefault="006859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7A6B7E">
        <w:rPr>
          <w:rFonts w:ascii="Arial Narrow" w:hAnsi="Arial Narrow" w:cs="Arial"/>
          <w:i/>
          <w:szCs w:val="24"/>
        </w:rPr>
        <w:t>Z</w:t>
      </w:r>
      <w:r w:rsidR="005C0930" w:rsidRPr="007A6B7E">
        <w:rPr>
          <w:rFonts w:ascii="Arial Narrow" w:hAnsi="Arial Narrow" w:cs="Arial"/>
          <w:i/>
          <w:szCs w:val="24"/>
        </w:rPr>
        <w:t>amawiający</w:t>
      </w:r>
    </w:p>
    <w:p w14:paraId="4397B599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624DC0F6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32EBFFFF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06EAF465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07270E92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7FFE40B9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7632E8D0" w14:textId="77777777" w:rsidR="007A6B7E" w:rsidRDefault="007A6B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14:paraId="745D0217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EDEEA1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030A92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D17C14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AD275F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AA0848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71BB28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FDA2A4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A76548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6CD92D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8E96C5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F10B9C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6B1282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5640FA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0AC73C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F2B4D2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EA54BA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C7E686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07F034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8051B8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78E895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038920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BB4A01B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2695C9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3018B4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8E6850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4D0944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2F1AEC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239C65" w14:textId="77777777" w:rsidR="007A6B7E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5D8665" w14:textId="0F1E2D51" w:rsidR="007A6B7E" w:rsidRPr="00CA7892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2F9C474" w14:textId="77777777" w:rsidR="007A6B7E" w:rsidRPr="00C41E8F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41E8F">
        <w:rPr>
          <w:rFonts w:ascii="Arial Narrow" w:hAnsi="Arial Narrow"/>
          <w:sz w:val="18"/>
          <w:szCs w:val="20"/>
        </w:rPr>
        <w:t xml:space="preserve">Egz. 1 – a/a kancelaria  </w:t>
      </w:r>
    </w:p>
    <w:p w14:paraId="72F293CB" w14:textId="77777777" w:rsidR="007A6B7E" w:rsidRPr="00C41E8F" w:rsidRDefault="007A6B7E" w:rsidP="007A6B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41E8F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C41E8F">
        <w:rPr>
          <w:rFonts w:ascii="Arial Narrow" w:hAnsi="Arial Narrow"/>
          <w:sz w:val="18"/>
          <w:szCs w:val="20"/>
        </w:rPr>
        <w:t>int</w:t>
      </w:r>
      <w:proofErr w:type="spellEnd"/>
      <w:r w:rsidRPr="00C41E8F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41E8F">
        <w:rPr>
          <w:rFonts w:ascii="Arial Narrow" w:hAnsi="Arial Narrow"/>
          <w:sz w:val="18"/>
          <w:szCs w:val="18"/>
        </w:rPr>
        <w:t>SZPubl</w:t>
      </w:r>
      <w:proofErr w:type="spellEnd"/>
      <w:r w:rsidRPr="00C41E8F">
        <w:rPr>
          <w:rFonts w:ascii="Arial Narrow" w:hAnsi="Arial Narrow"/>
          <w:sz w:val="18"/>
          <w:szCs w:val="18"/>
        </w:rPr>
        <w:t>. T2612 B5</w:t>
      </w:r>
    </w:p>
    <w:p w14:paraId="5F1CC41C" w14:textId="77777777" w:rsidR="007A6B7E" w:rsidRPr="00B9724A" w:rsidRDefault="007A6B7E" w:rsidP="007A6B7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75BE57CB" w14:textId="031B4BC5" w:rsidR="007A6B7E" w:rsidRDefault="007A6B7E" w:rsidP="007A6B7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05.03.2024 r.</w:t>
      </w:r>
    </w:p>
    <w:sectPr w:rsidR="007A6B7E" w:rsidSect="00614D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4A235" w14:textId="77777777" w:rsidR="00614D39" w:rsidRDefault="00614D39">
      <w:r>
        <w:separator/>
      </w:r>
    </w:p>
  </w:endnote>
  <w:endnote w:type="continuationSeparator" w:id="0">
    <w:p w14:paraId="405DEE7A" w14:textId="77777777" w:rsidR="00614D39" w:rsidRDefault="0061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9FF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01D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346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9D6C6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CF2A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65CB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AED295" w14:textId="77777777" w:rsidR="00EF1037" w:rsidRDefault="00EF1037">
    <w:pPr>
      <w:pStyle w:val="Stopka"/>
      <w:tabs>
        <w:tab w:val="clear" w:pos="4536"/>
        <w:tab w:val="left" w:pos="6237"/>
      </w:tabs>
    </w:pPr>
  </w:p>
  <w:p w14:paraId="46D187A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3DFB6" w14:textId="77777777" w:rsidR="00614D39" w:rsidRDefault="00614D39">
      <w:r>
        <w:separator/>
      </w:r>
    </w:p>
  </w:footnote>
  <w:footnote w:type="continuationSeparator" w:id="0">
    <w:p w14:paraId="5B81D254" w14:textId="77777777" w:rsidR="00614D39" w:rsidRDefault="00614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E74FB" w14:textId="77777777" w:rsidR="004610D9" w:rsidRDefault="004610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F100E" w14:textId="77777777" w:rsidR="004610D9" w:rsidRDefault="004610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4DBD" w14:textId="77777777" w:rsidR="004610D9" w:rsidRDefault="00461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848CE"/>
    <w:multiLevelType w:val="hybridMultilevel"/>
    <w:tmpl w:val="A0AC5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D4020"/>
    <w:multiLevelType w:val="hybridMultilevel"/>
    <w:tmpl w:val="98E64376"/>
    <w:lvl w:ilvl="0" w:tplc="0415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 w15:restartNumberingAfterBreak="0">
    <w:nsid w:val="2DE97DE1"/>
    <w:multiLevelType w:val="hybridMultilevel"/>
    <w:tmpl w:val="EA6A86B0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 w15:restartNumberingAfterBreak="0">
    <w:nsid w:val="443B5BC0"/>
    <w:multiLevelType w:val="hybridMultilevel"/>
    <w:tmpl w:val="43C2FAAE"/>
    <w:lvl w:ilvl="0" w:tplc="6E68F5A4">
      <w:start w:val="1"/>
      <w:numFmt w:val="bullet"/>
      <w:lvlText w:val="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7630B5"/>
    <w:multiLevelType w:val="hybridMultilevel"/>
    <w:tmpl w:val="01F0B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833700">
    <w:abstractNumId w:val="2"/>
  </w:num>
  <w:num w:numId="2" w16cid:durableId="1754429236">
    <w:abstractNumId w:val="4"/>
  </w:num>
  <w:num w:numId="3" w16cid:durableId="573079148">
    <w:abstractNumId w:val="3"/>
  </w:num>
  <w:num w:numId="4" w16cid:durableId="1274747889">
    <w:abstractNumId w:val="1"/>
  </w:num>
  <w:num w:numId="5" w16cid:durableId="60196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D39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610D9"/>
    <w:rsid w:val="005079A4"/>
    <w:rsid w:val="00554D72"/>
    <w:rsid w:val="0055546F"/>
    <w:rsid w:val="005869DA"/>
    <w:rsid w:val="005C0930"/>
    <w:rsid w:val="0060415D"/>
    <w:rsid w:val="00614D39"/>
    <w:rsid w:val="0068597E"/>
    <w:rsid w:val="006D4AE5"/>
    <w:rsid w:val="00756267"/>
    <w:rsid w:val="007A6B7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00D47"/>
    <w:rsid w:val="00C152AE"/>
    <w:rsid w:val="00C41E8F"/>
    <w:rsid w:val="00CF444F"/>
    <w:rsid w:val="00D1574A"/>
    <w:rsid w:val="00D248D2"/>
    <w:rsid w:val="00DA1A24"/>
    <w:rsid w:val="00DE306E"/>
    <w:rsid w:val="00E02559"/>
    <w:rsid w:val="00E32881"/>
    <w:rsid w:val="00E74582"/>
    <w:rsid w:val="00E91B1B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FE78B2"/>
  <w15:chartTrackingRefBased/>
  <w15:docId w15:val="{ACACABF4-EADB-463B-A399-3D1126198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68597E"/>
    <w:pPr>
      <w:ind w:left="708"/>
    </w:pPr>
  </w:style>
  <w:style w:type="paragraph" w:styleId="NormalnyWeb">
    <w:name w:val="Normal (Web)"/>
    <w:basedOn w:val="Normalny"/>
    <w:uiPriority w:val="99"/>
    <w:unhideWhenUsed/>
    <w:rsid w:val="007A6B7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A6B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829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2024-03-05T10:03:00Z</cp:lastPrinted>
  <dcterms:created xsi:type="dcterms:W3CDTF">2024-03-05T10:03:00Z</dcterms:created>
  <dcterms:modified xsi:type="dcterms:W3CDTF">2024-03-05T10:03:00Z</dcterms:modified>
</cp:coreProperties>
</file>