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149316" w14:textId="77777777" w:rsidR="00986737" w:rsidRPr="006020AC" w:rsidRDefault="00077F59" w:rsidP="00986737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6020AC">
        <w:rPr>
          <w:rFonts w:ascii="Arial Narrow" w:hAnsi="Arial Narrow" w:cs="Arial"/>
          <w:sz w:val="22"/>
          <w:szCs w:val="22"/>
        </w:rPr>
        <w:t>Bydgoszcz</w:t>
      </w:r>
      <w:r w:rsidR="00986737" w:rsidRPr="006020AC">
        <w:rPr>
          <w:rFonts w:ascii="Arial Narrow" w:hAnsi="Arial Narrow" w:cs="Arial"/>
          <w:sz w:val="22"/>
          <w:szCs w:val="22"/>
        </w:rPr>
        <w:t xml:space="preserve"> dnia: </w:t>
      </w:r>
      <w:r w:rsidRPr="006020AC">
        <w:rPr>
          <w:rFonts w:ascii="Arial Narrow" w:hAnsi="Arial Narrow" w:cs="Arial"/>
          <w:sz w:val="22"/>
          <w:szCs w:val="22"/>
        </w:rPr>
        <w:t>2024-03-06</w:t>
      </w:r>
    </w:p>
    <w:p w14:paraId="1D5B9BD2" w14:textId="77777777" w:rsidR="00986737" w:rsidRPr="006020AC" w:rsidRDefault="00077F59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020A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E757F2F" w14:textId="77777777" w:rsidR="00986737" w:rsidRPr="006020AC" w:rsidRDefault="00077F59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020AC">
        <w:rPr>
          <w:rFonts w:ascii="Arial Narrow" w:hAnsi="Arial Narrow" w:cs="Arial"/>
          <w:sz w:val="22"/>
          <w:szCs w:val="22"/>
        </w:rPr>
        <w:t>Powstańców Warszawy</w:t>
      </w:r>
      <w:r w:rsidR="00986737" w:rsidRPr="006020AC">
        <w:rPr>
          <w:rFonts w:ascii="Arial Narrow" w:hAnsi="Arial Narrow" w:cs="Arial"/>
          <w:sz w:val="22"/>
          <w:szCs w:val="22"/>
        </w:rPr>
        <w:t xml:space="preserve"> </w:t>
      </w:r>
      <w:r w:rsidRPr="006020AC">
        <w:rPr>
          <w:rFonts w:ascii="Arial Narrow" w:hAnsi="Arial Narrow" w:cs="Arial"/>
          <w:sz w:val="22"/>
          <w:szCs w:val="22"/>
        </w:rPr>
        <w:t>5</w:t>
      </w:r>
    </w:p>
    <w:p w14:paraId="5C9D1B3E" w14:textId="77777777" w:rsidR="00986737" w:rsidRPr="006020AC" w:rsidRDefault="00077F59" w:rsidP="00986737">
      <w:pPr>
        <w:rPr>
          <w:rFonts w:ascii="Arial Narrow" w:hAnsi="Arial Narrow" w:cs="Arial"/>
          <w:sz w:val="22"/>
          <w:szCs w:val="22"/>
        </w:rPr>
      </w:pPr>
      <w:r w:rsidRPr="006020AC">
        <w:rPr>
          <w:rFonts w:ascii="Arial Narrow" w:hAnsi="Arial Narrow" w:cs="Arial"/>
          <w:sz w:val="22"/>
          <w:szCs w:val="22"/>
        </w:rPr>
        <w:t>85-681</w:t>
      </w:r>
      <w:r w:rsidR="00986737" w:rsidRPr="006020AC">
        <w:rPr>
          <w:rFonts w:ascii="Arial Narrow" w:hAnsi="Arial Narrow" w:cs="Arial"/>
          <w:sz w:val="22"/>
          <w:szCs w:val="22"/>
        </w:rPr>
        <w:t xml:space="preserve"> </w:t>
      </w:r>
      <w:r w:rsidRPr="006020AC">
        <w:rPr>
          <w:rFonts w:ascii="Arial Narrow" w:hAnsi="Arial Narrow" w:cs="Arial"/>
          <w:sz w:val="22"/>
          <w:szCs w:val="22"/>
        </w:rPr>
        <w:t>Bydgoszcz</w:t>
      </w:r>
    </w:p>
    <w:p w14:paraId="122B0C51" w14:textId="77777777" w:rsidR="00986737" w:rsidRPr="006020AC" w:rsidRDefault="00986737" w:rsidP="00986737">
      <w:pPr>
        <w:jc w:val="both"/>
        <w:rPr>
          <w:rFonts w:ascii="Arial Narrow" w:hAnsi="Arial Narrow" w:cs="Arial"/>
          <w:bCs/>
          <w:sz w:val="16"/>
          <w:szCs w:val="16"/>
        </w:rPr>
      </w:pPr>
      <w:r w:rsidRPr="006020A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18843D65" w14:textId="77777777" w:rsidR="00986737" w:rsidRPr="006020AC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6020AC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020AC" w14:paraId="7B0FF7EF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34077C" w14:textId="77777777" w:rsidR="00986737" w:rsidRPr="006020A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020AC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2EA78E80" w14:textId="77777777" w:rsidR="00986737" w:rsidRPr="006020A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020A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6D1295F2" w14:textId="77777777" w:rsidR="00986737" w:rsidRPr="006020A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020A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020A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020A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020AC" w14:paraId="2795F468" w14:textId="77777777" w:rsidTr="005A632E">
        <w:tc>
          <w:tcPr>
            <w:tcW w:w="2269" w:type="dxa"/>
            <w:shd w:val="clear" w:color="auto" w:fill="auto"/>
          </w:tcPr>
          <w:p w14:paraId="7D0F4FC2" w14:textId="77777777" w:rsidR="00986737" w:rsidRPr="006020A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F73C694" w14:textId="77777777" w:rsidR="00986737" w:rsidRPr="006020AC" w:rsidRDefault="00077F5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b/>
                <w:sz w:val="22"/>
                <w:szCs w:val="22"/>
              </w:rPr>
              <w:t>Dostawy środków kontrastowych na okres 24 miesięcy</w:t>
            </w:r>
            <w:r w:rsidR="00986737" w:rsidRPr="006020A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077F59" w:rsidRPr="006020AC" w14:paraId="41F81C62" w14:textId="77777777" w:rsidTr="00BE1F2F">
        <w:tc>
          <w:tcPr>
            <w:tcW w:w="2269" w:type="dxa"/>
            <w:shd w:val="clear" w:color="auto" w:fill="auto"/>
          </w:tcPr>
          <w:p w14:paraId="3ECE0F0D" w14:textId="77777777" w:rsidR="00077F59" w:rsidRPr="006020AC" w:rsidRDefault="00077F59" w:rsidP="00BE1F2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2243454" w14:textId="77777777" w:rsidR="00077F59" w:rsidRPr="006020AC" w:rsidRDefault="00077F59" w:rsidP="00BE1F2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b/>
                <w:sz w:val="22"/>
                <w:szCs w:val="22"/>
              </w:rPr>
              <w:t>2/2024</w:t>
            </w:r>
          </w:p>
        </w:tc>
      </w:tr>
    </w:tbl>
    <w:p w14:paraId="6665B956" w14:textId="77777777" w:rsidR="00A80738" w:rsidRPr="006020A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67841200" w14:textId="77777777" w:rsidR="00D665F5" w:rsidRPr="006020AC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020AC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020AC">
        <w:rPr>
          <w:rFonts w:ascii="Arial Narrow" w:hAnsi="Arial Narrow" w:cs="Arial"/>
          <w:sz w:val="22"/>
          <w:szCs w:val="22"/>
        </w:rPr>
        <w:t>2</w:t>
      </w:r>
      <w:r w:rsidRPr="006020AC">
        <w:rPr>
          <w:rFonts w:ascii="Arial Narrow" w:hAnsi="Arial Narrow" w:cs="Arial"/>
          <w:sz w:val="22"/>
          <w:szCs w:val="22"/>
        </w:rPr>
        <w:t xml:space="preserve"> ust. 5 </w:t>
      </w:r>
      <w:r w:rsidRPr="006020A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020AC">
        <w:rPr>
          <w:rFonts w:ascii="Arial Narrow" w:hAnsi="Arial Narrow" w:cs="Arial"/>
          <w:sz w:val="22"/>
          <w:szCs w:val="22"/>
        </w:rPr>
        <w:t xml:space="preserve"> </w:t>
      </w:r>
      <w:r w:rsidR="00077F59" w:rsidRPr="006020AC">
        <w:rPr>
          <w:rFonts w:ascii="Arial Narrow" w:hAnsi="Arial Narrow" w:cs="Arial"/>
          <w:sz w:val="22"/>
          <w:szCs w:val="22"/>
        </w:rPr>
        <w:t>(</w:t>
      </w:r>
      <w:proofErr w:type="spellStart"/>
      <w:r w:rsidR="00077F59" w:rsidRPr="006020AC">
        <w:rPr>
          <w:rFonts w:ascii="Arial Narrow" w:hAnsi="Arial Narrow" w:cs="Arial"/>
          <w:sz w:val="22"/>
          <w:szCs w:val="22"/>
        </w:rPr>
        <w:t>t.j</w:t>
      </w:r>
      <w:proofErr w:type="spellEnd"/>
      <w:r w:rsidR="00077F59" w:rsidRPr="006020A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6020AC">
        <w:rPr>
          <w:rFonts w:ascii="Arial Narrow" w:hAnsi="Arial Narrow" w:cs="Arial"/>
          <w:sz w:val="22"/>
          <w:szCs w:val="22"/>
        </w:rPr>
        <w:t xml:space="preserve"> </w:t>
      </w:r>
      <w:r w:rsidRPr="006020AC">
        <w:rPr>
          <w:rFonts w:ascii="Arial Narrow" w:hAnsi="Arial Narrow" w:cs="Arial"/>
          <w:sz w:val="22"/>
          <w:szCs w:val="22"/>
        </w:rPr>
        <w:t>udostępnia</w:t>
      </w:r>
      <w:r w:rsidR="00F95C33" w:rsidRPr="006020AC">
        <w:rPr>
          <w:rFonts w:ascii="Arial Narrow" w:hAnsi="Arial Narrow" w:cs="Arial"/>
          <w:sz w:val="22"/>
          <w:szCs w:val="22"/>
        </w:rPr>
        <w:t xml:space="preserve"> </w:t>
      </w:r>
      <w:r w:rsidR="004C7E9B" w:rsidRPr="006020AC">
        <w:rPr>
          <w:rFonts w:ascii="Arial Narrow" w:hAnsi="Arial Narrow" w:cs="Arial"/>
          <w:sz w:val="22"/>
          <w:szCs w:val="22"/>
        </w:rPr>
        <w:t>informacj</w:t>
      </w:r>
      <w:r w:rsidR="00577BC6" w:rsidRPr="006020AC">
        <w:rPr>
          <w:rFonts w:ascii="Arial Narrow" w:hAnsi="Arial Narrow" w:cs="Arial"/>
          <w:sz w:val="22"/>
          <w:szCs w:val="22"/>
        </w:rPr>
        <w:t>ę</w:t>
      </w:r>
      <w:r w:rsidR="00035488" w:rsidRPr="006020AC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020AC">
        <w:rPr>
          <w:rFonts w:ascii="Arial Narrow" w:hAnsi="Arial Narrow" w:cs="Arial"/>
          <w:sz w:val="22"/>
          <w:szCs w:val="22"/>
        </w:rPr>
        <w:t>.</w:t>
      </w:r>
    </w:p>
    <w:p w14:paraId="50B36A35" w14:textId="512CB72A" w:rsidR="00A80738" w:rsidRPr="006020A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020AC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020AC">
        <w:rPr>
          <w:rFonts w:ascii="Arial Narrow" w:hAnsi="Arial Narrow" w:cs="Arial"/>
          <w:sz w:val="22"/>
          <w:szCs w:val="22"/>
        </w:rPr>
        <w:t xml:space="preserve"> w dniu </w:t>
      </w:r>
      <w:r w:rsidR="00077F59" w:rsidRPr="006020AC">
        <w:rPr>
          <w:rFonts w:ascii="Arial Narrow" w:hAnsi="Arial Narrow" w:cs="Arial"/>
          <w:sz w:val="22"/>
          <w:szCs w:val="22"/>
        </w:rPr>
        <w:t>06/03/2024</w:t>
      </w:r>
      <w:r w:rsidR="00FF4AB1" w:rsidRPr="006020AC">
        <w:rPr>
          <w:rFonts w:ascii="Arial Narrow" w:hAnsi="Arial Narrow" w:cs="Arial"/>
          <w:sz w:val="22"/>
          <w:szCs w:val="22"/>
        </w:rPr>
        <w:t xml:space="preserve"> o godz. </w:t>
      </w:r>
      <w:r w:rsidR="00077F59" w:rsidRPr="006020AC">
        <w:rPr>
          <w:rFonts w:ascii="Arial Narrow" w:hAnsi="Arial Narrow" w:cs="Arial"/>
          <w:sz w:val="22"/>
          <w:szCs w:val="22"/>
        </w:rPr>
        <w:t>08:30</w:t>
      </w:r>
      <w:r w:rsidRPr="006020AC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020AC" w14:paraId="4DDA5DF7" w14:textId="77777777" w:rsidTr="005A632E">
        <w:tc>
          <w:tcPr>
            <w:tcW w:w="1276" w:type="dxa"/>
            <w:shd w:val="clear" w:color="auto" w:fill="F2F2F2"/>
            <w:vAlign w:val="center"/>
          </w:tcPr>
          <w:p w14:paraId="0DFE55CA" w14:textId="77777777" w:rsidR="006B27ED" w:rsidRPr="006020A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6020AC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12DD463" w14:textId="77777777" w:rsidR="006B27ED" w:rsidRPr="006020A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639C80A" w14:textId="77777777" w:rsidR="006B27ED" w:rsidRPr="006020AC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1BBD4A9" w14:textId="77777777" w:rsidR="006B27ED" w:rsidRPr="006020A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077F59" w:rsidRPr="006020AC" w14:paraId="5795FE6B" w14:textId="77777777" w:rsidTr="00BE1F2F">
        <w:tc>
          <w:tcPr>
            <w:tcW w:w="1276" w:type="dxa"/>
            <w:shd w:val="clear" w:color="auto" w:fill="auto"/>
            <w:vAlign w:val="center"/>
          </w:tcPr>
          <w:p w14:paraId="4D53AF43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E7771B6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7521AD2" w14:textId="77777777" w:rsidR="00077F59" w:rsidRPr="006020AC" w:rsidRDefault="00077F59" w:rsidP="00BE1F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Farmacol Logistyka Sp. z o.o.</w:t>
            </w:r>
          </w:p>
          <w:p w14:paraId="53DBE3F9" w14:textId="77777777" w:rsidR="00077F59" w:rsidRPr="006020AC" w:rsidRDefault="00077F59" w:rsidP="00BE1F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Szopienicka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77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5C5A0B3" w14:textId="77777777" w:rsidR="00077F59" w:rsidRPr="006020AC" w:rsidRDefault="00077F59" w:rsidP="00BE1F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40-431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9B2B350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1 644 720.00 zł</w:t>
            </w:r>
          </w:p>
        </w:tc>
      </w:tr>
      <w:tr w:rsidR="00077F59" w:rsidRPr="006020AC" w14:paraId="76DD9322" w14:textId="77777777" w:rsidTr="00BE1F2F">
        <w:tc>
          <w:tcPr>
            <w:tcW w:w="1276" w:type="dxa"/>
            <w:shd w:val="clear" w:color="auto" w:fill="auto"/>
            <w:vAlign w:val="center"/>
          </w:tcPr>
          <w:p w14:paraId="304E408A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0EB6AA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60826B00" w14:textId="77777777" w:rsidR="00077F59" w:rsidRPr="006020AC" w:rsidRDefault="00077F59" w:rsidP="00BE1F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020A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064FD7A3" w14:textId="77777777" w:rsidR="00077F59" w:rsidRPr="006020AC" w:rsidRDefault="00077F59" w:rsidP="00BE1F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120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0104CA0" w14:textId="77777777" w:rsidR="00077F59" w:rsidRPr="006020AC" w:rsidRDefault="00077F59" w:rsidP="00BE1F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54-640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C5869BF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1 693 440.00 zł</w:t>
            </w:r>
          </w:p>
        </w:tc>
      </w:tr>
      <w:tr w:rsidR="00077F59" w:rsidRPr="006020AC" w14:paraId="10AE9B5C" w14:textId="77777777" w:rsidTr="00BE1F2F">
        <w:tc>
          <w:tcPr>
            <w:tcW w:w="1276" w:type="dxa"/>
            <w:shd w:val="clear" w:color="auto" w:fill="auto"/>
            <w:vAlign w:val="center"/>
          </w:tcPr>
          <w:p w14:paraId="2D627BE2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3762BF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05D40478" w14:textId="77777777" w:rsidR="00077F59" w:rsidRPr="006020AC" w:rsidRDefault="00077F59" w:rsidP="00BE1F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020A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31BC2338" w14:textId="77777777" w:rsidR="00077F59" w:rsidRPr="006020AC" w:rsidRDefault="00077F59" w:rsidP="00BE1F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120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199FFAF4" w14:textId="77777777" w:rsidR="00077F59" w:rsidRPr="006020AC" w:rsidRDefault="00077F59" w:rsidP="00BE1F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54-640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96B33CA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952 776.00 zł</w:t>
            </w:r>
          </w:p>
        </w:tc>
      </w:tr>
      <w:tr w:rsidR="00077F59" w:rsidRPr="006020AC" w14:paraId="5731551B" w14:textId="77777777" w:rsidTr="00BE1F2F">
        <w:tc>
          <w:tcPr>
            <w:tcW w:w="1276" w:type="dxa"/>
            <w:shd w:val="clear" w:color="auto" w:fill="auto"/>
            <w:vAlign w:val="center"/>
          </w:tcPr>
          <w:p w14:paraId="158ADD22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522A7C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6A34954F" w14:textId="77777777" w:rsidR="00077F59" w:rsidRPr="006020AC" w:rsidRDefault="00077F59" w:rsidP="00BE1F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020AC">
              <w:rPr>
                <w:rFonts w:ascii="Arial Narrow" w:hAnsi="Arial Narrow" w:cs="Arial"/>
                <w:sz w:val="22"/>
                <w:szCs w:val="22"/>
              </w:rPr>
              <w:t>Urtica</w:t>
            </w:r>
            <w:proofErr w:type="spellEnd"/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7E50F5BA" w14:textId="77777777" w:rsidR="00077F59" w:rsidRPr="006020AC" w:rsidRDefault="00077F59" w:rsidP="00BE1F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Krzemieniecka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120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2EFCE58" w14:textId="77777777" w:rsidR="00077F59" w:rsidRPr="006020AC" w:rsidRDefault="00077F59" w:rsidP="00BE1F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54-640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44CBBD7E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395 593.20 zł</w:t>
            </w:r>
          </w:p>
        </w:tc>
      </w:tr>
      <w:tr w:rsidR="00077F59" w:rsidRPr="006020AC" w14:paraId="0905E784" w14:textId="77777777" w:rsidTr="00BE1F2F">
        <w:tc>
          <w:tcPr>
            <w:tcW w:w="1276" w:type="dxa"/>
            <w:shd w:val="clear" w:color="auto" w:fill="auto"/>
            <w:vAlign w:val="center"/>
          </w:tcPr>
          <w:p w14:paraId="1A9ABE7C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8A4E13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7DE1FD20" w14:textId="77777777" w:rsidR="00077F59" w:rsidRPr="006020AC" w:rsidRDefault="00077F59" w:rsidP="00BE1F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NEUCA S.A.</w:t>
            </w:r>
          </w:p>
          <w:p w14:paraId="61B8A6BD" w14:textId="77777777" w:rsidR="00077F59" w:rsidRPr="006020AC" w:rsidRDefault="00077F59" w:rsidP="00BE1F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Forteczna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43-47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03E19314" w14:textId="77777777" w:rsidR="00077F59" w:rsidRPr="006020AC" w:rsidRDefault="00077F59" w:rsidP="00BE1F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87-100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Toruń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D427C0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820 650.00 zł</w:t>
            </w:r>
          </w:p>
        </w:tc>
      </w:tr>
      <w:tr w:rsidR="00077F59" w:rsidRPr="006020AC" w14:paraId="60B2B50B" w14:textId="77777777" w:rsidTr="00BE1F2F">
        <w:tc>
          <w:tcPr>
            <w:tcW w:w="1276" w:type="dxa"/>
            <w:shd w:val="clear" w:color="auto" w:fill="auto"/>
            <w:vAlign w:val="center"/>
          </w:tcPr>
          <w:p w14:paraId="428F62AF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1C9A21A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7F5C80B4" w14:textId="77777777" w:rsidR="00077F59" w:rsidRPr="006020AC" w:rsidRDefault="00077F59" w:rsidP="00BE1F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020AC">
              <w:rPr>
                <w:rFonts w:ascii="Arial Narrow" w:hAnsi="Arial Narrow" w:cs="Arial"/>
                <w:sz w:val="22"/>
                <w:szCs w:val="22"/>
              </w:rPr>
              <w:t>Asclepios</w:t>
            </w:r>
            <w:proofErr w:type="spellEnd"/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S.A.</w:t>
            </w:r>
          </w:p>
          <w:p w14:paraId="1AC2819D" w14:textId="77777777" w:rsidR="00077F59" w:rsidRPr="006020AC" w:rsidRDefault="00077F59" w:rsidP="00BE1F2F">
            <w:pPr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020AC">
              <w:rPr>
                <w:rFonts w:ascii="Arial Narrow" w:hAnsi="Arial Narrow" w:cs="Arial"/>
                <w:sz w:val="22"/>
                <w:szCs w:val="22"/>
              </w:rPr>
              <w:t>Hubska</w:t>
            </w:r>
            <w:proofErr w:type="spellEnd"/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44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32F32034" w14:textId="77777777" w:rsidR="00077F59" w:rsidRPr="006020AC" w:rsidRDefault="00077F59" w:rsidP="00BE1F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50-502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4273F43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406 820.00 zł</w:t>
            </w:r>
          </w:p>
        </w:tc>
      </w:tr>
      <w:tr w:rsidR="00077F59" w:rsidRPr="006020AC" w14:paraId="32B13B39" w14:textId="77777777" w:rsidTr="00BE1F2F">
        <w:tc>
          <w:tcPr>
            <w:tcW w:w="1276" w:type="dxa"/>
            <w:shd w:val="clear" w:color="auto" w:fill="auto"/>
            <w:vAlign w:val="center"/>
          </w:tcPr>
          <w:p w14:paraId="42D860AE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lastRenderedPageBreak/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01CC74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1A0D3E6F" w14:textId="77777777" w:rsidR="00077F59" w:rsidRPr="006020AC" w:rsidRDefault="00077F59" w:rsidP="00BE1F2F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6020AC">
              <w:rPr>
                <w:rFonts w:ascii="Arial Narrow" w:hAnsi="Arial Narrow" w:cs="Arial"/>
                <w:sz w:val="22"/>
                <w:szCs w:val="22"/>
              </w:rPr>
              <w:t>Salus</w:t>
            </w:r>
            <w:proofErr w:type="spellEnd"/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International Sp. z o.o.</w:t>
            </w:r>
          </w:p>
          <w:p w14:paraId="0920D5F6" w14:textId="77777777" w:rsidR="00077F59" w:rsidRPr="006020AC" w:rsidRDefault="00077F59" w:rsidP="00BE1F2F">
            <w:pPr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Pułaskiego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9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14:paraId="4BBCFA3C" w14:textId="77777777" w:rsidR="00077F59" w:rsidRPr="006020AC" w:rsidRDefault="00077F59" w:rsidP="00BE1F2F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40-273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020AC">
              <w:rPr>
                <w:rFonts w:ascii="Arial Narrow" w:hAnsi="Arial Narrow" w:cs="Arial"/>
                <w:sz w:val="22"/>
                <w:szCs w:val="22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BD8AEA8" w14:textId="77777777" w:rsidR="00077F59" w:rsidRPr="006020AC" w:rsidRDefault="00077F59" w:rsidP="00BE1F2F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6020AC">
              <w:rPr>
                <w:rFonts w:ascii="Arial Narrow" w:hAnsi="Arial Narrow" w:cs="Arial"/>
                <w:sz w:val="22"/>
                <w:szCs w:val="22"/>
              </w:rPr>
              <w:t>1 693 000.00 zł</w:t>
            </w:r>
          </w:p>
        </w:tc>
      </w:tr>
    </w:tbl>
    <w:p w14:paraId="5439CB87" w14:textId="4FB61935" w:rsidR="00A80738" w:rsidRDefault="006020AC" w:rsidP="006020AC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020AC">
        <w:rPr>
          <w:rFonts w:ascii="Arial Narrow" w:hAnsi="Arial Narrow" w:cs="Arial"/>
          <w:i/>
          <w:sz w:val="22"/>
          <w:szCs w:val="22"/>
        </w:rPr>
        <w:t>ZAMAWIAJĄCY</w:t>
      </w:r>
    </w:p>
    <w:p w14:paraId="0E914EC4" w14:textId="77777777" w:rsidR="006020AC" w:rsidRDefault="006020AC" w:rsidP="006020AC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24768277" w14:textId="77777777" w:rsidR="006020AC" w:rsidRDefault="006020AC" w:rsidP="006020AC">
      <w:pPr>
        <w:pStyle w:val="Tekstpodstawowy"/>
        <w:spacing w:before="600" w:after="480"/>
        <w:ind w:left="5239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5A8C78CB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bookmarkStart w:id="1" w:name="_Hlk155848857"/>
    </w:p>
    <w:p w14:paraId="43FCE3F9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FEC5B34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9102418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5170FD1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37440F2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0F219FB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D9FDC71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FC25C6C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FD24CA0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13DC6FC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9EECA7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A822045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62AFE95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6286BB1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EEB8153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78EB942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88DFF6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4CCC4E5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21641FC8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409AC79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DE19138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57AC381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84BF5B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A828521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DEC319E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FEAC681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D26D4FF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9F86A68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EFADE84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3B596AEF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4A0A8CB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6050169B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D16CF86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5FEBE391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7142E145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16326BC8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4C787476" w14:textId="77777777" w:rsidR="006020AC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14:paraId="0B760698" w14:textId="275D970C" w:rsidR="006020AC" w:rsidRPr="00681E50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Wykonano w 1 egz. na </w:t>
      </w:r>
      <w:r>
        <w:rPr>
          <w:rFonts w:ascii="Arial Narrow" w:hAnsi="Arial Narrow"/>
          <w:i/>
          <w:iCs/>
          <w:sz w:val="18"/>
          <w:szCs w:val="20"/>
        </w:rPr>
        <w:t>1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 ark.</w:t>
      </w:r>
    </w:p>
    <w:p w14:paraId="49E79D3B" w14:textId="77777777" w:rsidR="006020AC" w:rsidRPr="00681E50" w:rsidRDefault="006020AC" w:rsidP="006020A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 – a/a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 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10wsk.mil.pl i platforma: e-propublico.pl,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B5</w:t>
      </w:r>
    </w:p>
    <w:p w14:paraId="5587BA1F" w14:textId="77777777" w:rsidR="006020AC" w:rsidRPr="00681E50" w:rsidRDefault="006020AC" w:rsidP="006020AC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1ED0B940" w14:textId="44BE391F" w:rsidR="006020AC" w:rsidRPr="006020AC" w:rsidRDefault="006020AC" w:rsidP="006020AC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</w:t>
      </w:r>
      <w:r w:rsidRPr="00F60D92">
        <w:rPr>
          <w:rFonts w:ascii="Arial Narrow" w:hAnsi="Arial Narrow"/>
          <w:sz w:val="18"/>
        </w:rPr>
        <w:t>:</w:t>
      </w:r>
      <w:bookmarkEnd w:id="1"/>
      <w:r>
        <w:rPr>
          <w:rFonts w:ascii="Arial Narrow" w:hAnsi="Arial Narrow"/>
          <w:sz w:val="18"/>
        </w:rPr>
        <w:t xml:space="preserve"> </w:t>
      </w:r>
      <w:r>
        <w:rPr>
          <w:rFonts w:ascii="Arial Narrow" w:hAnsi="Arial Narrow"/>
          <w:i/>
          <w:iCs/>
          <w:sz w:val="18"/>
        </w:rPr>
        <w:t>3.03.2024 r.</w:t>
      </w:r>
    </w:p>
    <w:p w14:paraId="4841E15E" w14:textId="7F92A0C9" w:rsidR="00C236D3" w:rsidRPr="006020AC" w:rsidRDefault="00077F59" w:rsidP="00173B20">
      <w:pPr>
        <w:jc w:val="right"/>
        <w:rPr>
          <w:rFonts w:ascii="Arial Narrow" w:hAnsi="Arial Narrow" w:cs="Arial"/>
        </w:rPr>
      </w:pPr>
      <w:r w:rsidRPr="006020AC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C236D3" w:rsidRPr="006020AC" w:rsidSect="006020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FD584" w14:textId="77777777" w:rsidR="00C84733" w:rsidRDefault="00C84733">
      <w:r>
        <w:separator/>
      </w:r>
    </w:p>
  </w:endnote>
  <w:endnote w:type="continuationSeparator" w:id="0">
    <w:p w14:paraId="537FC8CE" w14:textId="77777777" w:rsidR="00C84733" w:rsidRDefault="00C84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77487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24542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F0F87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6E58821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E43618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F64F4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4D0B32" w14:textId="77777777" w:rsidR="009F189D" w:rsidRDefault="009F189D">
    <w:pPr>
      <w:pStyle w:val="Stopka"/>
      <w:tabs>
        <w:tab w:val="clear" w:pos="4536"/>
      </w:tabs>
      <w:jc w:val="center"/>
    </w:pPr>
  </w:p>
  <w:p w14:paraId="6CB36F4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36DD43" w14:textId="77777777" w:rsidR="00C84733" w:rsidRDefault="00C84733">
      <w:r>
        <w:separator/>
      </w:r>
    </w:p>
  </w:footnote>
  <w:footnote w:type="continuationSeparator" w:id="0">
    <w:p w14:paraId="5C7C9D4B" w14:textId="77777777" w:rsidR="00C84733" w:rsidRDefault="00C847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5C283" w14:textId="77777777" w:rsidR="00077F59" w:rsidRDefault="00077F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D217AF" w14:textId="77777777" w:rsidR="00077F59" w:rsidRDefault="00077F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FB08A2" w14:textId="77777777" w:rsidR="00077F59" w:rsidRDefault="00077F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733"/>
    <w:rsid w:val="00007727"/>
    <w:rsid w:val="00017720"/>
    <w:rsid w:val="00035488"/>
    <w:rsid w:val="00077F59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020AC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84733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D98389"/>
  <w15:chartTrackingRefBased/>
  <w15:docId w15:val="{60B0039A-F214-4B04-873A-EACFDFC61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20A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020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215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2024-03-06T09:13:00Z</cp:lastPrinted>
  <dcterms:created xsi:type="dcterms:W3CDTF">2024-03-06T09:16:00Z</dcterms:created>
  <dcterms:modified xsi:type="dcterms:W3CDTF">2024-03-06T09:16:00Z</dcterms:modified>
</cp:coreProperties>
</file>