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CF84E" w14:textId="77777777" w:rsidR="00CF7835" w:rsidRPr="00951C53" w:rsidRDefault="00C74341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51C53">
        <w:rPr>
          <w:rFonts w:ascii="Arial Narrow" w:hAnsi="Arial Narrow" w:cs="Arial"/>
          <w:sz w:val="22"/>
          <w:szCs w:val="22"/>
        </w:rPr>
        <w:t>Bydgoszcz</w:t>
      </w:r>
      <w:r w:rsidR="00CF7835" w:rsidRPr="00951C53">
        <w:rPr>
          <w:rFonts w:ascii="Arial Narrow" w:hAnsi="Arial Narrow" w:cs="Arial"/>
          <w:sz w:val="22"/>
          <w:szCs w:val="22"/>
        </w:rPr>
        <w:t xml:space="preserve"> dnia: </w:t>
      </w:r>
      <w:r w:rsidRPr="00951C53">
        <w:rPr>
          <w:rFonts w:ascii="Arial Narrow" w:hAnsi="Arial Narrow" w:cs="Arial"/>
          <w:sz w:val="22"/>
          <w:szCs w:val="22"/>
        </w:rPr>
        <w:t>2024-03-07</w:t>
      </w:r>
    </w:p>
    <w:p w14:paraId="388E985C" w14:textId="77777777" w:rsidR="00CF7835" w:rsidRPr="00951C53" w:rsidRDefault="00C74341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51C5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77DAF6" w14:textId="77777777" w:rsidR="00CF7835" w:rsidRPr="00951C53" w:rsidRDefault="00C74341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51C53">
        <w:rPr>
          <w:rFonts w:ascii="Arial Narrow" w:hAnsi="Arial Narrow" w:cs="Arial"/>
          <w:sz w:val="22"/>
          <w:szCs w:val="22"/>
        </w:rPr>
        <w:t>Powstańców Warszawy</w:t>
      </w:r>
      <w:r w:rsidR="00CF7835" w:rsidRPr="00951C53">
        <w:rPr>
          <w:rFonts w:ascii="Arial Narrow" w:hAnsi="Arial Narrow" w:cs="Arial"/>
          <w:sz w:val="22"/>
          <w:szCs w:val="22"/>
        </w:rPr>
        <w:t xml:space="preserve"> </w:t>
      </w:r>
      <w:r w:rsidRPr="00951C53">
        <w:rPr>
          <w:rFonts w:ascii="Arial Narrow" w:hAnsi="Arial Narrow" w:cs="Arial"/>
          <w:sz w:val="22"/>
          <w:szCs w:val="22"/>
        </w:rPr>
        <w:t>5</w:t>
      </w:r>
    </w:p>
    <w:p w14:paraId="7E17EB87" w14:textId="77777777" w:rsidR="00CF7835" w:rsidRPr="00951C53" w:rsidRDefault="00C74341" w:rsidP="00CF7835">
      <w:pPr>
        <w:rPr>
          <w:rFonts w:ascii="Arial Narrow" w:hAnsi="Arial Narrow" w:cs="Arial"/>
          <w:sz w:val="22"/>
          <w:szCs w:val="22"/>
        </w:rPr>
      </w:pPr>
      <w:r w:rsidRPr="00951C53">
        <w:rPr>
          <w:rFonts w:ascii="Arial Narrow" w:hAnsi="Arial Narrow" w:cs="Arial"/>
          <w:sz w:val="22"/>
          <w:szCs w:val="22"/>
        </w:rPr>
        <w:t>85-681</w:t>
      </w:r>
      <w:r w:rsidR="00CF7835" w:rsidRPr="00951C53">
        <w:rPr>
          <w:rFonts w:ascii="Arial Narrow" w:hAnsi="Arial Narrow" w:cs="Arial"/>
          <w:sz w:val="22"/>
          <w:szCs w:val="22"/>
        </w:rPr>
        <w:t xml:space="preserve"> </w:t>
      </w:r>
      <w:r w:rsidRPr="00951C53">
        <w:rPr>
          <w:rFonts w:ascii="Arial Narrow" w:hAnsi="Arial Narrow" w:cs="Arial"/>
          <w:sz w:val="22"/>
          <w:szCs w:val="22"/>
        </w:rPr>
        <w:t>Bydgoszcz</w:t>
      </w:r>
    </w:p>
    <w:p w14:paraId="76B383EA" w14:textId="77777777" w:rsidR="00CF7835" w:rsidRPr="00951C53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951C5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FD89B2C" w14:textId="77777777" w:rsidR="00CF7835" w:rsidRPr="00951C53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951C53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51C53" w14:paraId="2591642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C5C7DF" w14:textId="77777777" w:rsidR="00CF7835" w:rsidRPr="00951C5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51C5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55BC9B43" w14:textId="77777777" w:rsidR="00CF7835" w:rsidRPr="00951C5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51C5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F9D4AC8" w14:textId="77777777" w:rsidR="00CF7835" w:rsidRPr="00951C5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51C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51C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51C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51C53" w14:paraId="4A0BDB5F" w14:textId="77777777" w:rsidTr="000C1C6D">
        <w:tc>
          <w:tcPr>
            <w:tcW w:w="2269" w:type="dxa"/>
            <w:shd w:val="clear" w:color="auto" w:fill="auto"/>
          </w:tcPr>
          <w:p w14:paraId="104AB4A6" w14:textId="77777777" w:rsidR="00CF7835" w:rsidRPr="00951C5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00FD8D" w14:textId="77777777" w:rsidR="00CF7835" w:rsidRPr="00951C53" w:rsidRDefault="00C7434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b/>
                <w:sz w:val="22"/>
                <w:szCs w:val="22"/>
              </w:rPr>
              <w:t>Dostawa wieży artroskopowej oraz dostawy sukcesywne asortymentu do zabiegów artroskopowych na okres  12 miesięcy</w:t>
            </w:r>
            <w:r w:rsidR="00CF7835" w:rsidRPr="00951C5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74341" w:rsidRPr="00951C53" w14:paraId="4D30D864" w14:textId="77777777" w:rsidTr="007C6B36">
        <w:tc>
          <w:tcPr>
            <w:tcW w:w="2269" w:type="dxa"/>
            <w:shd w:val="clear" w:color="auto" w:fill="auto"/>
          </w:tcPr>
          <w:p w14:paraId="43EB9A7C" w14:textId="77777777" w:rsidR="00C74341" w:rsidRPr="00951C53" w:rsidRDefault="00C74341" w:rsidP="007C6B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92721F" w14:textId="77777777" w:rsidR="00C74341" w:rsidRPr="00951C53" w:rsidRDefault="00C74341" w:rsidP="007C6B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b/>
                <w:sz w:val="22"/>
                <w:szCs w:val="22"/>
              </w:rPr>
              <w:t>11/2024</w:t>
            </w:r>
          </w:p>
        </w:tc>
      </w:tr>
    </w:tbl>
    <w:p w14:paraId="65EA58F4" w14:textId="77777777" w:rsidR="00D665F5" w:rsidRPr="00951C5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951C5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951C53">
        <w:rPr>
          <w:rFonts w:ascii="Arial Narrow" w:hAnsi="Arial Narrow" w:cs="Arial"/>
          <w:sz w:val="22"/>
          <w:szCs w:val="22"/>
        </w:rPr>
        <w:t>2</w:t>
      </w:r>
      <w:r w:rsidRPr="00951C53">
        <w:rPr>
          <w:rFonts w:ascii="Arial Narrow" w:hAnsi="Arial Narrow" w:cs="Arial"/>
          <w:sz w:val="22"/>
          <w:szCs w:val="22"/>
        </w:rPr>
        <w:t xml:space="preserve"> ust. 5 </w:t>
      </w:r>
      <w:r w:rsidRPr="00951C53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951C53">
        <w:rPr>
          <w:rFonts w:ascii="Arial Narrow" w:hAnsi="Arial Narrow" w:cs="Arial"/>
          <w:sz w:val="22"/>
          <w:szCs w:val="22"/>
        </w:rPr>
        <w:t xml:space="preserve"> </w:t>
      </w:r>
      <w:r w:rsidR="00C74341" w:rsidRPr="00951C53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951C53">
        <w:rPr>
          <w:rFonts w:ascii="Arial Narrow" w:hAnsi="Arial Narrow" w:cs="Arial"/>
          <w:sz w:val="22"/>
          <w:szCs w:val="22"/>
        </w:rPr>
        <w:t xml:space="preserve"> </w:t>
      </w:r>
      <w:r w:rsidRPr="00951C53">
        <w:rPr>
          <w:rFonts w:ascii="Arial Narrow" w:hAnsi="Arial Narrow" w:cs="Arial"/>
          <w:sz w:val="22"/>
          <w:szCs w:val="22"/>
        </w:rPr>
        <w:t>udostępnia</w:t>
      </w:r>
      <w:r w:rsidR="00F95C33" w:rsidRPr="00951C53">
        <w:rPr>
          <w:rFonts w:ascii="Arial Narrow" w:hAnsi="Arial Narrow" w:cs="Arial"/>
          <w:sz w:val="22"/>
          <w:szCs w:val="22"/>
        </w:rPr>
        <w:t xml:space="preserve"> </w:t>
      </w:r>
      <w:r w:rsidR="004C7E9B" w:rsidRPr="00951C53">
        <w:rPr>
          <w:rFonts w:ascii="Arial Narrow" w:hAnsi="Arial Narrow" w:cs="Arial"/>
          <w:sz w:val="22"/>
          <w:szCs w:val="22"/>
        </w:rPr>
        <w:t>informacj</w:t>
      </w:r>
      <w:r w:rsidR="00577BC6" w:rsidRPr="00951C53">
        <w:rPr>
          <w:rFonts w:ascii="Arial Narrow" w:hAnsi="Arial Narrow" w:cs="Arial"/>
          <w:sz w:val="22"/>
          <w:szCs w:val="22"/>
        </w:rPr>
        <w:t>ę</w:t>
      </w:r>
      <w:r w:rsidR="00035488" w:rsidRPr="00951C5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51C53">
        <w:rPr>
          <w:rFonts w:ascii="Arial Narrow" w:hAnsi="Arial Narrow" w:cs="Arial"/>
          <w:sz w:val="22"/>
          <w:szCs w:val="22"/>
        </w:rPr>
        <w:t>.</w:t>
      </w:r>
    </w:p>
    <w:p w14:paraId="6A6386AB" w14:textId="77777777" w:rsidR="00A80738" w:rsidRPr="00951C5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51C5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51C53">
        <w:rPr>
          <w:rFonts w:ascii="Arial Narrow" w:hAnsi="Arial Narrow" w:cs="Arial"/>
          <w:sz w:val="22"/>
          <w:szCs w:val="22"/>
        </w:rPr>
        <w:t xml:space="preserve"> w dniu </w:t>
      </w:r>
      <w:r w:rsidR="00C74341" w:rsidRPr="00951C53">
        <w:rPr>
          <w:rFonts w:ascii="Arial Narrow" w:hAnsi="Arial Narrow" w:cs="Arial"/>
          <w:sz w:val="22"/>
          <w:szCs w:val="22"/>
        </w:rPr>
        <w:t>07/03/2024</w:t>
      </w:r>
      <w:r w:rsidR="00FF4AB1" w:rsidRPr="00951C53">
        <w:rPr>
          <w:rFonts w:ascii="Arial Narrow" w:hAnsi="Arial Narrow" w:cs="Arial"/>
          <w:sz w:val="22"/>
          <w:szCs w:val="22"/>
        </w:rPr>
        <w:t xml:space="preserve"> o godz. </w:t>
      </w:r>
      <w:r w:rsidR="00C74341" w:rsidRPr="00951C53">
        <w:rPr>
          <w:rFonts w:ascii="Arial Narrow" w:hAnsi="Arial Narrow" w:cs="Arial"/>
          <w:sz w:val="22"/>
          <w:szCs w:val="22"/>
        </w:rPr>
        <w:t>08:30</w:t>
      </w:r>
      <w:r w:rsidRPr="00951C5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51C53" w14:paraId="0E6D8958" w14:textId="77777777" w:rsidTr="000C1C6D">
        <w:tc>
          <w:tcPr>
            <w:tcW w:w="1276" w:type="dxa"/>
            <w:shd w:val="clear" w:color="auto" w:fill="F2F2F2"/>
            <w:vAlign w:val="center"/>
          </w:tcPr>
          <w:p w14:paraId="07323BE5" w14:textId="77777777" w:rsidR="00D665F5" w:rsidRPr="00951C5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951C53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951C53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D3077A4" w14:textId="77777777" w:rsidR="00D665F5" w:rsidRPr="00951C5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951C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51C53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76A91F1" w14:textId="77777777" w:rsidR="00D665F5" w:rsidRPr="00951C5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C74341" w:rsidRPr="00951C53" w14:paraId="31CA5E41" w14:textId="77777777" w:rsidTr="007C6B36">
        <w:tc>
          <w:tcPr>
            <w:tcW w:w="1276" w:type="dxa"/>
            <w:shd w:val="clear" w:color="auto" w:fill="auto"/>
            <w:vAlign w:val="center"/>
          </w:tcPr>
          <w:p w14:paraId="1B3AB0B0" w14:textId="77777777" w:rsidR="00C74341" w:rsidRPr="00951C53" w:rsidRDefault="00C74341" w:rsidP="007C6B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59920DC" w14:textId="77777777" w:rsidR="00C74341" w:rsidRPr="00951C53" w:rsidRDefault="00C74341" w:rsidP="007C6B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Stryker Polska Sp. z o.o.</w:t>
            </w:r>
          </w:p>
          <w:p w14:paraId="4E8E785B" w14:textId="77777777" w:rsidR="00C74341" w:rsidRPr="00951C53" w:rsidRDefault="00C74341" w:rsidP="007C6B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 xml:space="preserve">Poleczki 35 </w:t>
            </w:r>
          </w:p>
          <w:p w14:paraId="4AAC0C21" w14:textId="77777777" w:rsidR="00C74341" w:rsidRPr="00951C53" w:rsidRDefault="00C74341" w:rsidP="007C6B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5A3C5C" w14:textId="77777777" w:rsidR="00C74341" w:rsidRPr="00951C53" w:rsidRDefault="00C74341" w:rsidP="007C6B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51C53">
              <w:rPr>
                <w:rFonts w:ascii="Arial Narrow" w:hAnsi="Arial Narrow" w:cs="Arial"/>
                <w:sz w:val="22"/>
                <w:szCs w:val="22"/>
              </w:rPr>
              <w:t>533 362.32 zł</w:t>
            </w:r>
          </w:p>
        </w:tc>
      </w:tr>
    </w:tbl>
    <w:p w14:paraId="3B8EAC5F" w14:textId="77777777" w:rsidR="0069085C" w:rsidRPr="00951C53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B777A4C" w14:textId="77777777" w:rsidR="00577BC6" w:rsidRPr="00951C53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19BA1E1" w14:textId="52C017D8" w:rsidR="00A80738" w:rsidRPr="00951C53" w:rsidRDefault="00B038E9" w:rsidP="00B038E9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951C53">
        <w:rPr>
          <w:rFonts w:ascii="Arial Narrow" w:hAnsi="Arial Narrow" w:cs="Arial"/>
          <w:i/>
          <w:sz w:val="22"/>
          <w:szCs w:val="22"/>
        </w:rPr>
        <w:t>ZAMAWIAJĄCY</w:t>
      </w:r>
    </w:p>
    <w:p w14:paraId="4C073E2D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975785C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1DE43A8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9158319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768D02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4FDAA9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27D9E0C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7286371" w14:textId="77777777" w:rsidR="00951C53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FD8F9A" w14:textId="582539D4" w:rsidR="00951C53" w:rsidRPr="00681E50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247AC3B7" w14:textId="23C0550F" w:rsidR="00951C53" w:rsidRPr="00681E50" w:rsidRDefault="00951C53" w:rsidP="00951C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int.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</w:t>
      </w:r>
      <w:r w:rsidR="002777B2">
        <w:rPr>
          <w:rFonts w:ascii="Arial Narrow" w:hAnsi="Arial Narrow"/>
          <w:i/>
          <w:iCs/>
          <w:sz w:val="18"/>
          <w:szCs w:val="18"/>
        </w:rPr>
        <w:t>10</w:t>
      </w:r>
    </w:p>
    <w:p w14:paraId="14B302DF" w14:textId="77777777" w:rsidR="00951C53" w:rsidRPr="00681E50" w:rsidRDefault="00951C53" w:rsidP="00951C5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B. Choroszyńska – tel. 261 417 449</w:t>
      </w:r>
    </w:p>
    <w:p w14:paraId="62C094CC" w14:textId="5DA91AA3" w:rsidR="00951C53" w:rsidRPr="00B038E9" w:rsidRDefault="00951C53" w:rsidP="00951C53">
      <w:pPr>
        <w:pStyle w:val="Tekstpodstawowy"/>
        <w:spacing w:after="480"/>
        <w:jc w:val="left"/>
        <w:rPr>
          <w:rFonts w:ascii="Arial Narrow" w:hAnsi="Arial Narrow" w:cs="Arial"/>
          <w:i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951C53">
        <w:rPr>
          <w:rFonts w:ascii="Arial Narrow" w:hAnsi="Arial Narrow"/>
          <w:i/>
          <w:iCs/>
          <w:sz w:val="18"/>
        </w:rPr>
        <w:t>07.03.2024 r.</w:t>
      </w:r>
    </w:p>
    <w:sectPr w:rsidR="00951C53" w:rsidRPr="00B038E9" w:rsidSect="00A146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13B06" w14:textId="77777777" w:rsidR="00A1462E" w:rsidRDefault="00A1462E">
      <w:r>
        <w:separator/>
      </w:r>
    </w:p>
  </w:endnote>
  <w:endnote w:type="continuationSeparator" w:id="0">
    <w:p w14:paraId="55837208" w14:textId="77777777" w:rsidR="00A1462E" w:rsidRDefault="00A14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AAF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4DCB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60453" w14:textId="77777777" w:rsidR="00960CEB" w:rsidRPr="00986737" w:rsidRDefault="002777B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CEC9A3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D0D72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799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9F0916" w14:textId="77777777" w:rsidR="009F189D" w:rsidRDefault="009F189D">
    <w:pPr>
      <w:pStyle w:val="Stopka"/>
      <w:tabs>
        <w:tab w:val="clear" w:pos="4536"/>
      </w:tabs>
      <w:jc w:val="center"/>
    </w:pPr>
  </w:p>
  <w:p w14:paraId="5F2C6C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65DFCC" w14:textId="77777777" w:rsidR="00A1462E" w:rsidRDefault="00A1462E">
      <w:r>
        <w:separator/>
      </w:r>
    </w:p>
  </w:footnote>
  <w:footnote w:type="continuationSeparator" w:id="0">
    <w:p w14:paraId="04BDDCE4" w14:textId="77777777" w:rsidR="00A1462E" w:rsidRDefault="00A14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5FE4D" w14:textId="77777777" w:rsidR="00C74341" w:rsidRDefault="00C743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5E1C7" w14:textId="77777777" w:rsidR="00C74341" w:rsidRDefault="00C743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E1A70" w14:textId="77777777" w:rsidR="00C74341" w:rsidRDefault="00C743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7649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62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77B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51C53"/>
    <w:rsid w:val="00960CEB"/>
    <w:rsid w:val="009D19BD"/>
    <w:rsid w:val="009F189D"/>
    <w:rsid w:val="00A1462E"/>
    <w:rsid w:val="00A80738"/>
    <w:rsid w:val="00B038E9"/>
    <w:rsid w:val="00C236D3"/>
    <w:rsid w:val="00C659E2"/>
    <w:rsid w:val="00C74341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7B8FF"/>
  <w15:chartTrackingRefBased/>
  <w15:docId w15:val="{C5B1DA73-30FE-4B19-A3A4-D2FF0C400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951C53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51C5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51C5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51C53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51C53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51C5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51C53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51C5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951C5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951C5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51C5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51C53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951C5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51C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2024-03-07T08:21:00Z</dcterms:created>
  <dcterms:modified xsi:type="dcterms:W3CDTF">2024-03-07T08:22:00Z</dcterms:modified>
</cp:coreProperties>
</file>