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:rsidR="00E2393B" w:rsidRPr="00E2393B" w:rsidRDefault="00E2393B" w:rsidP="00E2393B">
      <w:pPr>
        <w:spacing w:line="360" w:lineRule="auto"/>
        <w:rPr>
          <w:b/>
          <w:sz w:val="24"/>
          <w:szCs w:val="24"/>
        </w:rPr>
      </w:pPr>
      <w:r w:rsidRPr="00E2393B">
        <w:rPr>
          <w:b/>
          <w:bCs/>
          <w:sz w:val="24"/>
          <w:szCs w:val="24"/>
        </w:rPr>
        <w:t>ZP3/414/24</w:t>
      </w:r>
    </w:p>
    <w:p w:rsidR="00E2393B" w:rsidRPr="00E2393B" w:rsidRDefault="00E2393B" w:rsidP="00E2393B">
      <w:pPr>
        <w:spacing w:line="360" w:lineRule="auto"/>
        <w:jc w:val="right"/>
        <w:rPr>
          <w:sz w:val="24"/>
          <w:szCs w:val="24"/>
        </w:rPr>
      </w:pPr>
      <w:r w:rsidRPr="00E2393B">
        <w:rPr>
          <w:sz w:val="24"/>
          <w:szCs w:val="24"/>
        </w:rPr>
        <w:t xml:space="preserve">                                                                                                         Poznań, dnia 07.03.2024 r.</w:t>
      </w:r>
    </w:p>
    <w:p w:rsidR="00E2393B" w:rsidRPr="00E2393B" w:rsidRDefault="00E2393B" w:rsidP="00E2393B">
      <w:pPr>
        <w:spacing w:line="360" w:lineRule="auto"/>
        <w:rPr>
          <w:b/>
          <w:sz w:val="24"/>
          <w:szCs w:val="24"/>
          <w:u w:val="single"/>
        </w:rPr>
      </w:pPr>
    </w:p>
    <w:p w:rsidR="00E2393B" w:rsidRP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:rsidR="00E2393B" w:rsidRPr="00E2393B" w:rsidRDefault="00E2393B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07.03.2024  r. o godzinie 11:00 dokonano otwarcia ofert w postępowaniu prowadzonym w trybie przetargu nieograniczonego na: </w:t>
      </w:r>
      <w:r w:rsidRPr="00E2393B">
        <w:rPr>
          <w:b/>
          <w:bCs/>
          <w:i/>
          <w:iCs/>
          <w:sz w:val="24"/>
          <w:szCs w:val="24"/>
          <w:lang w:eastAsia="x-none"/>
        </w:rPr>
        <w:t>dostawę sprzętu  AGD do jednostek organizacyjnych UAM</w:t>
      </w:r>
    </w:p>
    <w:p w:rsidR="00E2393B" w:rsidRPr="00E2393B" w:rsidRDefault="00E2393B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 xml:space="preserve">Zamawiający, działając na podstawie art. 222 ust. 5 ustawy z dnia 11 września 2019 r. Prawo zamówień publicznych (Dz.U. 2023 poz. 1605) udostępnia informację z otwarcia ofert. </w:t>
      </w:r>
      <w:r w:rsidRPr="00E2393B">
        <w:rPr>
          <w:b/>
          <w:sz w:val="24"/>
          <w:szCs w:val="24"/>
        </w:rPr>
        <w:t>Do wyznaczonego terminu złożono 14 ofert:</w:t>
      </w:r>
    </w:p>
    <w:p w:rsidR="00E2393B" w:rsidRPr="00E2393B" w:rsidRDefault="00E2393B" w:rsidP="00E2393B">
      <w:pPr>
        <w:jc w:val="both"/>
        <w:rPr>
          <w:b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2393B" w:rsidTr="000C1C6D">
        <w:tc>
          <w:tcPr>
            <w:tcW w:w="1276" w:type="dxa"/>
            <w:shd w:val="clear" w:color="auto" w:fill="F2F2F2"/>
            <w:vAlign w:val="center"/>
          </w:tcPr>
          <w:p w:rsidR="00D665F5" w:rsidRPr="00E2393B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O</w:t>
            </w:r>
            <w:r w:rsidR="00D665F5" w:rsidRPr="00E2393B">
              <w:rPr>
                <w:sz w:val="24"/>
                <w:szCs w:val="24"/>
              </w:rPr>
              <w:t>fert</w:t>
            </w:r>
            <w:r w:rsidRPr="00E2393B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E2393B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Nazwa</w:t>
            </w:r>
            <w:r w:rsidR="003F57CD"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E2393B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Cena oferty</w:t>
            </w:r>
          </w:p>
        </w:tc>
      </w:tr>
      <w:tr w:rsidR="00316FB8" w:rsidRPr="00E2393B" w:rsidTr="00A51BE8">
        <w:tc>
          <w:tcPr>
            <w:tcW w:w="1276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16FB8" w:rsidRPr="00E2393B" w:rsidRDefault="00316FB8" w:rsidP="00A51BE8">
            <w:pPr>
              <w:spacing w:before="80" w:after="40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 xml:space="preserve">Biuro Inżynieryjne </w:t>
            </w:r>
            <w:proofErr w:type="spellStart"/>
            <w:r w:rsidRPr="00E2393B">
              <w:rPr>
                <w:sz w:val="24"/>
                <w:szCs w:val="24"/>
              </w:rPr>
              <w:t>Martex</w:t>
            </w:r>
            <w:proofErr w:type="spellEnd"/>
            <w:r w:rsidRPr="00E2393B">
              <w:rPr>
                <w:sz w:val="24"/>
                <w:szCs w:val="24"/>
              </w:rPr>
              <w:t xml:space="preserve"> Marcin </w:t>
            </w:r>
            <w:proofErr w:type="spellStart"/>
            <w:r w:rsidRPr="00E2393B">
              <w:rPr>
                <w:sz w:val="24"/>
                <w:szCs w:val="24"/>
              </w:rPr>
              <w:t>Puźniak</w:t>
            </w:r>
            <w:proofErr w:type="spellEnd"/>
          </w:p>
          <w:p w:rsidR="00316FB8" w:rsidRPr="00E2393B" w:rsidRDefault="00316FB8" w:rsidP="00A51BE8">
            <w:pPr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Gorzeszów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19</w:t>
            </w:r>
            <w:r w:rsidRPr="00E2393B">
              <w:rPr>
                <w:sz w:val="24"/>
                <w:szCs w:val="24"/>
              </w:rPr>
              <w:t xml:space="preserve"> </w:t>
            </w:r>
          </w:p>
          <w:p w:rsidR="00316FB8" w:rsidRPr="00E2393B" w:rsidRDefault="00316FB8" w:rsidP="00A51BE8">
            <w:pPr>
              <w:spacing w:after="80"/>
              <w:jc w:val="both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58-405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Krzeszów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65 924.31 zł</w:t>
            </w:r>
          </w:p>
        </w:tc>
      </w:tr>
      <w:tr w:rsidR="00316FB8" w:rsidRPr="00E2393B" w:rsidTr="00A51BE8">
        <w:tc>
          <w:tcPr>
            <w:tcW w:w="1276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16FB8" w:rsidRPr="00E2393B" w:rsidRDefault="00316FB8" w:rsidP="00A51BE8">
            <w:pPr>
              <w:spacing w:before="80" w:after="40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AZDATA Cezary Leszczyński</w:t>
            </w:r>
          </w:p>
          <w:p w:rsidR="00316FB8" w:rsidRPr="00E2393B" w:rsidRDefault="00316FB8" w:rsidP="00A51BE8">
            <w:pPr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Jeleńska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5/28</w:t>
            </w:r>
            <w:r w:rsidRPr="00E2393B">
              <w:rPr>
                <w:sz w:val="24"/>
                <w:szCs w:val="24"/>
              </w:rPr>
              <w:t xml:space="preserve"> </w:t>
            </w:r>
          </w:p>
          <w:p w:rsidR="00316FB8" w:rsidRPr="00E2393B" w:rsidRDefault="00316FB8" w:rsidP="00A51BE8">
            <w:pPr>
              <w:spacing w:after="80"/>
              <w:jc w:val="both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13-230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Lidzbark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74 612.00 zł</w:t>
            </w:r>
          </w:p>
        </w:tc>
      </w:tr>
      <w:tr w:rsidR="00316FB8" w:rsidRPr="00E2393B" w:rsidTr="00A51BE8">
        <w:tc>
          <w:tcPr>
            <w:tcW w:w="1276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316FB8" w:rsidRPr="00E2393B" w:rsidRDefault="00316FB8" w:rsidP="00A51BE8">
            <w:pPr>
              <w:spacing w:before="80" w:after="40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 xml:space="preserve">SALTAR </w:t>
            </w:r>
            <w:proofErr w:type="spellStart"/>
            <w:r w:rsidRPr="00E2393B">
              <w:rPr>
                <w:sz w:val="24"/>
                <w:szCs w:val="24"/>
              </w:rPr>
              <w:t>Group</w:t>
            </w:r>
            <w:proofErr w:type="spellEnd"/>
            <w:r w:rsidRPr="00E2393B">
              <w:rPr>
                <w:sz w:val="24"/>
                <w:szCs w:val="24"/>
              </w:rPr>
              <w:t xml:space="preserve"> Spółka z ograniczoną odpowiedzialnością</w:t>
            </w:r>
          </w:p>
          <w:p w:rsidR="00316FB8" w:rsidRPr="00E2393B" w:rsidRDefault="00316FB8" w:rsidP="00A51BE8">
            <w:pPr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Barwinek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5/26</w:t>
            </w:r>
            <w:r w:rsidRPr="00E2393B">
              <w:rPr>
                <w:sz w:val="24"/>
                <w:szCs w:val="24"/>
              </w:rPr>
              <w:t xml:space="preserve"> </w:t>
            </w:r>
          </w:p>
          <w:p w:rsidR="00316FB8" w:rsidRPr="00E2393B" w:rsidRDefault="00316FB8" w:rsidP="00A51BE8">
            <w:pPr>
              <w:spacing w:after="80"/>
              <w:jc w:val="both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25-150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71 231.50 zł</w:t>
            </w:r>
          </w:p>
        </w:tc>
      </w:tr>
      <w:tr w:rsidR="00316FB8" w:rsidRPr="00E2393B" w:rsidTr="00A51BE8">
        <w:tc>
          <w:tcPr>
            <w:tcW w:w="1276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316FB8" w:rsidRPr="00E2393B" w:rsidRDefault="00316FB8" w:rsidP="00A51BE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E2393B">
              <w:rPr>
                <w:sz w:val="24"/>
                <w:szCs w:val="24"/>
              </w:rPr>
              <w:t>Przedsiebiorstwo</w:t>
            </w:r>
            <w:proofErr w:type="spellEnd"/>
            <w:r w:rsidRPr="00E2393B">
              <w:rPr>
                <w:sz w:val="24"/>
                <w:szCs w:val="24"/>
              </w:rPr>
              <w:t xml:space="preserve"> Handlowo - Usługowe BMS Sp. Jawna </w:t>
            </w:r>
            <w:proofErr w:type="spellStart"/>
            <w:r w:rsidRPr="00E2393B">
              <w:rPr>
                <w:sz w:val="24"/>
                <w:szCs w:val="24"/>
              </w:rPr>
              <w:t>Z.Bielecki</w:t>
            </w:r>
            <w:proofErr w:type="spellEnd"/>
          </w:p>
          <w:p w:rsidR="00316FB8" w:rsidRPr="00E2393B" w:rsidRDefault="00316FB8" w:rsidP="00A51BE8">
            <w:pPr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Staszica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22</w:t>
            </w:r>
            <w:r w:rsidRPr="00E2393B">
              <w:rPr>
                <w:sz w:val="24"/>
                <w:szCs w:val="24"/>
              </w:rPr>
              <w:t xml:space="preserve"> </w:t>
            </w:r>
          </w:p>
          <w:p w:rsidR="00316FB8" w:rsidRPr="00E2393B" w:rsidRDefault="00316FB8" w:rsidP="00A51BE8">
            <w:pPr>
              <w:spacing w:after="80"/>
              <w:jc w:val="both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82-500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65 667.24 zł</w:t>
            </w:r>
          </w:p>
        </w:tc>
      </w:tr>
      <w:tr w:rsidR="00316FB8" w:rsidRPr="00E2393B" w:rsidTr="00A51BE8">
        <w:tc>
          <w:tcPr>
            <w:tcW w:w="1276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316FB8" w:rsidRPr="00E2393B" w:rsidRDefault="00316FB8" w:rsidP="00A51BE8">
            <w:pPr>
              <w:spacing w:before="80" w:after="40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 xml:space="preserve">New Life </w:t>
            </w:r>
            <w:proofErr w:type="spellStart"/>
            <w:r w:rsidRPr="00E2393B">
              <w:rPr>
                <w:sz w:val="24"/>
                <w:szCs w:val="24"/>
              </w:rPr>
              <w:t>Property</w:t>
            </w:r>
            <w:proofErr w:type="spellEnd"/>
            <w:r w:rsidRPr="00E2393B">
              <w:rPr>
                <w:sz w:val="24"/>
                <w:szCs w:val="24"/>
              </w:rPr>
              <w:t xml:space="preserve"> Sp. z o.o.</w:t>
            </w:r>
          </w:p>
          <w:p w:rsidR="00316FB8" w:rsidRPr="00E2393B" w:rsidRDefault="00316FB8" w:rsidP="00A51BE8">
            <w:pPr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Nowogrodzka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64/43</w:t>
            </w:r>
            <w:r w:rsidRPr="00E2393B">
              <w:rPr>
                <w:sz w:val="24"/>
                <w:szCs w:val="24"/>
              </w:rPr>
              <w:t xml:space="preserve"> </w:t>
            </w:r>
          </w:p>
          <w:p w:rsidR="00316FB8" w:rsidRPr="00E2393B" w:rsidRDefault="00316FB8" w:rsidP="00A51BE8">
            <w:pPr>
              <w:spacing w:after="80"/>
              <w:jc w:val="both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02-014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73 919.00 zł</w:t>
            </w:r>
          </w:p>
        </w:tc>
      </w:tr>
      <w:tr w:rsidR="00316FB8" w:rsidRPr="00E2393B" w:rsidTr="00A51BE8">
        <w:tc>
          <w:tcPr>
            <w:tcW w:w="1276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316FB8" w:rsidRPr="00E2393B" w:rsidRDefault="00316FB8" w:rsidP="00A51BE8">
            <w:pPr>
              <w:spacing w:before="80" w:after="40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Kosmal Wojciech Kosmala</w:t>
            </w:r>
          </w:p>
          <w:p w:rsidR="00316FB8" w:rsidRPr="00E2393B" w:rsidRDefault="00316FB8" w:rsidP="00A51BE8">
            <w:pPr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Grabowska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20a</w:t>
            </w:r>
            <w:r w:rsidRPr="00E2393B">
              <w:rPr>
                <w:sz w:val="24"/>
                <w:szCs w:val="24"/>
              </w:rPr>
              <w:t xml:space="preserve"> </w:t>
            </w:r>
          </w:p>
          <w:p w:rsidR="00316FB8" w:rsidRPr="00E2393B" w:rsidRDefault="00316FB8" w:rsidP="00A51BE8">
            <w:pPr>
              <w:spacing w:after="80"/>
              <w:jc w:val="both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82-500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Mareza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72 292.27 zł</w:t>
            </w:r>
          </w:p>
        </w:tc>
      </w:tr>
      <w:tr w:rsidR="00316FB8" w:rsidRPr="00E2393B" w:rsidTr="00A51BE8">
        <w:tc>
          <w:tcPr>
            <w:tcW w:w="1276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316FB8" w:rsidRPr="00E2393B" w:rsidRDefault="00316FB8" w:rsidP="00A51BE8">
            <w:pPr>
              <w:spacing w:before="80" w:after="40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Przedsiębiorstwo Handlowo Usługowe EL HYDRO S.C</w:t>
            </w:r>
          </w:p>
          <w:p w:rsidR="00316FB8" w:rsidRPr="00E2393B" w:rsidRDefault="00316FB8" w:rsidP="00A51BE8">
            <w:pPr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Suchowola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6</w:t>
            </w:r>
            <w:r w:rsidRPr="00E2393B">
              <w:rPr>
                <w:sz w:val="24"/>
                <w:szCs w:val="24"/>
              </w:rPr>
              <w:t xml:space="preserve"> </w:t>
            </w:r>
          </w:p>
          <w:p w:rsidR="00316FB8" w:rsidRPr="00E2393B" w:rsidRDefault="00316FB8" w:rsidP="00A51BE8">
            <w:pPr>
              <w:spacing w:after="80"/>
              <w:jc w:val="both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26-020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Chmielnik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73 323.00 zł</w:t>
            </w:r>
          </w:p>
        </w:tc>
      </w:tr>
      <w:tr w:rsidR="00316FB8" w:rsidRPr="00E2393B" w:rsidTr="00A51BE8">
        <w:tc>
          <w:tcPr>
            <w:tcW w:w="1276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4961" w:type="dxa"/>
            <w:shd w:val="clear" w:color="auto" w:fill="auto"/>
          </w:tcPr>
          <w:p w:rsidR="00316FB8" w:rsidRPr="00E2393B" w:rsidRDefault="00316FB8" w:rsidP="00A51BE8">
            <w:pPr>
              <w:spacing w:before="80" w:after="40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ZONEO OLEKSIEWICZ SPÓŁKA KOMANDYTOWO-AKCYJNA</w:t>
            </w:r>
          </w:p>
          <w:p w:rsidR="00316FB8" w:rsidRPr="00E2393B" w:rsidRDefault="00316FB8" w:rsidP="00A51BE8">
            <w:pPr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NOSKOWSKIEGO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1</w:t>
            </w:r>
            <w:r w:rsidRPr="00E2393B">
              <w:rPr>
                <w:sz w:val="24"/>
                <w:szCs w:val="24"/>
              </w:rPr>
              <w:t xml:space="preserve"> </w:t>
            </w:r>
          </w:p>
          <w:p w:rsidR="00316FB8" w:rsidRPr="00E2393B" w:rsidRDefault="00316FB8" w:rsidP="00A51BE8">
            <w:pPr>
              <w:spacing w:after="80"/>
              <w:jc w:val="both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99-300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72 523.26 zł</w:t>
            </w:r>
          </w:p>
        </w:tc>
      </w:tr>
      <w:tr w:rsidR="00316FB8" w:rsidRPr="00E2393B" w:rsidTr="00A51BE8">
        <w:tc>
          <w:tcPr>
            <w:tcW w:w="1276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316FB8" w:rsidRPr="00E2393B" w:rsidRDefault="00316FB8" w:rsidP="00A51BE8">
            <w:pPr>
              <w:spacing w:before="80" w:after="40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ALTARE SPÓŁKA Z OGRANICZONĄ ODPOWIEDZIALNOŚCIĄ</w:t>
            </w:r>
          </w:p>
          <w:p w:rsidR="00316FB8" w:rsidRPr="00E2393B" w:rsidRDefault="00316FB8" w:rsidP="00A51BE8">
            <w:pPr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Warszawska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151</w:t>
            </w:r>
            <w:r w:rsidRPr="00E2393B">
              <w:rPr>
                <w:sz w:val="24"/>
                <w:szCs w:val="24"/>
              </w:rPr>
              <w:t xml:space="preserve"> </w:t>
            </w:r>
          </w:p>
          <w:p w:rsidR="00316FB8" w:rsidRPr="00E2393B" w:rsidRDefault="00316FB8" w:rsidP="00A51BE8">
            <w:pPr>
              <w:spacing w:after="80"/>
              <w:jc w:val="both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25-547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77 748.47 zł</w:t>
            </w:r>
          </w:p>
        </w:tc>
      </w:tr>
      <w:tr w:rsidR="00316FB8" w:rsidRPr="00E2393B" w:rsidTr="00A51BE8">
        <w:tc>
          <w:tcPr>
            <w:tcW w:w="1276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:rsidR="00316FB8" w:rsidRPr="00E2393B" w:rsidRDefault="00316FB8" w:rsidP="00A51BE8">
            <w:pPr>
              <w:spacing w:before="80" w:after="40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 xml:space="preserve">CEZAR Cezary </w:t>
            </w:r>
            <w:proofErr w:type="spellStart"/>
            <w:r w:rsidRPr="00E2393B">
              <w:rPr>
                <w:sz w:val="24"/>
                <w:szCs w:val="24"/>
              </w:rPr>
              <w:t>Machnio</w:t>
            </w:r>
            <w:proofErr w:type="spellEnd"/>
            <w:r w:rsidRPr="00E2393B">
              <w:rPr>
                <w:sz w:val="24"/>
                <w:szCs w:val="24"/>
              </w:rPr>
              <w:t xml:space="preserve"> i Piotr Gębka Sp. z o.o.</w:t>
            </w:r>
          </w:p>
          <w:p w:rsidR="00316FB8" w:rsidRPr="00E2393B" w:rsidRDefault="00316FB8" w:rsidP="00A51BE8">
            <w:pPr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ul. Wolność 8 lok. 4,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8/4</w:t>
            </w:r>
            <w:r w:rsidRPr="00E2393B">
              <w:rPr>
                <w:sz w:val="24"/>
                <w:szCs w:val="24"/>
              </w:rPr>
              <w:t xml:space="preserve"> </w:t>
            </w:r>
          </w:p>
          <w:p w:rsidR="00316FB8" w:rsidRPr="00E2393B" w:rsidRDefault="00316FB8" w:rsidP="00A51BE8">
            <w:pPr>
              <w:spacing w:after="80"/>
              <w:jc w:val="both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26-600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78 535.50 zł</w:t>
            </w:r>
          </w:p>
        </w:tc>
      </w:tr>
      <w:tr w:rsidR="00316FB8" w:rsidRPr="00E2393B" w:rsidTr="00A51BE8">
        <w:tc>
          <w:tcPr>
            <w:tcW w:w="1276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11</w:t>
            </w:r>
          </w:p>
        </w:tc>
        <w:tc>
          <w:tcPr>
            <w:tcW w:w="4961" w:type="dxa"/>
            <w:shd w:val="clear" w:color="auto" w:fill="auto"/>
          </w:tcPr>
          <w:p w:rsidR="00316FB8" w:rsidRPr="00E2393B" w:rsidRDefault="00316FB8" w:rsidP="00A51BE8">
            <w:pPr>
              <w:spacing w:before="80" w:after="40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F&amp;B Gastro Sp. Z o.o.</w:t>
            </w:r>
          </w:p>
          <w:p w:rsidR="00316FB8" w:rsidRPr="00E2393B" w:rsidRDefault="00316FB8" w:rsidP="00A51BE8">
            <w:pPr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Leona Popielskiego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3</w:t>
            </w:r>
            <w:r w:rsidRPr="00E2393B">
              <w:rPr>
                <w:sz w:val="24"/>
                <w:szCs w:val="24"/>
              </w:rPr>
              <w:t xml:space="preserve"> </w:t>
            </w:r>
          </w:p>
          <w:p w:rsidR="00316FB8" w:rsidRPr="00E2393B" w:rsidRDefault="00316FB8" w:rsidP="00A51BE8">
            <w:pPr>
              <w:spacing w:after="80"/>
              <w:jc w:val="both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52-019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67 871.40 zł</w:t>
            </w:r>
          </w:p>
        </w:tc>
      </w:tr>
      <w:tr w:rsidR="00316FB8" w:rsidRPr="00E2393B" w:rsidTr="00A51BE8">
        <w:tc>
          <w:tcPr>
            <w:tcW w:w="1276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12</w:t>
            </w:r>
          </w:p>
        </w:tc>
        <w:tc>
          <w:tcPr>
            <w:tcW w:w="4961" w:type="dxa"/>
            <w:shd w:val="clear" w:color="auto" w:fill="auto"/>
          </w:tcPr>
          <w:p w:rsidR="00316FB8" w:rsidRPr="00E2393B" w:rsidRDefault="00316FB8" w:rsidP="00A51BE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E2393B">
              <w:rPr>
                <w:sz w:val="24"/>
                <w:szCs w:val="24"/>
              </w:rPr>
              <w:t>WiMaKS</w:t>
            </w:r>
            <w:proofErr w:type="spellEnd"/>
            <w:r w:rsidRPr="00E2393B">
              <w:rPr>
                <w:sz w:val="24"/>
                <w:szCs w:val="24"/>
              </w:rPr>
              <w:t xml:space="preserve"> Skwara Sławomir</w:t>
            </w:r>
          </w:p>
          <w:p w:rsidR="00316FB8" w:rsidRPr="00E2393B" w:rsidRDefault="00316FB8" w:rsidP="00A51BE8">
            <w:pPr>
              <w:rPr>
                <w:sz w:val="24"/>
                <w:szCs w:val="24"/>
              </w:rPr>
            </w:pPr>
            <w:proofErr w:type="spellStart"/>
            <w:r w:rsidRPr="00E2393B">
              <w:rPr>
                <w:sz w:val="24"/>
                <w:szCs w:val="24"/>
              </w:rPr>
              <w:t>Wyszńskiego</w:t>
            </w:r>
            <w:proofErr w:type="spellEnd"/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2a</w:t>
            </w:r>
            <w:r w:rsidRPr="00E2393B">
              <w:rPr>
                <w:sz w:val="24"/>
                <w:szCs w:val="24"/>
              </w:rPr>
              <w:t xml:space="preserve"> </w:t>
            </w:r>
          </w:p>
          <w:p w:rsidR="00316FB8" w:rsidRPr="00E2393B" w:rsidRDefault="00316FB8" w:rsidP="00A51BE8">
            <w:pPr>
              <w:spacing w:after="80"/>
              <w:jc w:val="both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26-300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60 202.35 zł</w:t>
            </w:r>
          </w:p>
        </w:tc>
      </w:tr>
      <w:tr w:rsidR="00316FB8" w:rsidRPr="00E2393B" w:rsidTr="00A51BE8">
        <w:tc>
          <w:tcPr>
            <w:tcW w:w="1276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13</w:t>
            </w:r>
          </w:p>
        </w:tc>
        <w:tc>
          <w:tcPr>
            <w:tcW w:w="4961" w:type="dxa"/>
            <w:shd w:val="clear" w:color="auto" w:fill="auto"/>
          </w:tcPr>
          <w:p w:rsidR="00316FB8" w:rsidRPr="00E2393B" w:rsidRDefault="00316FB8" w:rsidP="00A51BE8">
            <w:pPr>
              <w:spacing w:before="80" w:after="40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13p Sp. z o.o.</w:t>
            </w:r>
          </w:p>
          <w:p w:rsidR="00316FB8" w:rsidRPr="00E2393B" w:rsidRDefault="00316FB8" w:rsidP="00A51BE8">
            <w:pPr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Międzyleska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2-4</w:t>
            </w:r>
            <w:r w:rsidRPr="00E2393B">
              <w:rPr>
                <w:sz w:val="24"/>
                <w:szCs w:val="24"/>
              </w:rPr>
              <w:t xml:space="preserve"> </w:t>
            </w:r>
          </w:p>
          <w:p w:rsidR="00316FB8" w:rsidRPr="00E2393B" w:rsidRDefault="00316FB8" w:rsidP="00A51BE8">
            <w:pPr>
              <w:spacing w:after="80"/>
              <w:jc w:val="both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50-514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71 368.29 zł</w:t>
            </w:r>
          </w:p>
        </w:tc>
      </w:tr>
      <w:tr w:rsidR="00316FB8" w:rsidRPr="00E2393B" w:rsidTr="00A51BE8">
        <w:tc>
          <w:tcPr>
            <w:tcW w:w="1276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14</w:t>
            </w:r>
          </w:p>
        </w:tc>
        <w:tc>
          <w:tcPr>
            <w:tcW w:w="4961" w:type="dxa"/>
            <w:shd w:val="clear" w:color="auto" w:fill="auto"/>
          </w:tcPr>
          <w:p w:rsidR="00316FB8" w:rsidRPr="00E2393B" w:rsidRDefault="00316FB8" w:rsidP="00A51BE8">
            <w:pPr>
              <w:spacing w:before="80" w:after="40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TAS Tomasz Orlikowski</w:t>
            </w:r>
          </w:p>
          <w:p w:rsidR="00316FB8" w:rsidRPr="00E2393B" w:rsidRDefault="00316FB8" w:rsidP="00A51BE8">
            <w:pPr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Grunwaldzka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12/83</w:t>
            </w:r>
            <w:r w:rsidRPr="00E2393B">
              <w:rPr>
                <w:sz w:val="24"/>
                <w:szCs w:val="24"/>
              </w:rPr>
              <w:t xml:space="preserve"> </w:t>
            </w:r>
          </w:p>
          <w:p w:rsidR="00316FB8" w:rsidRPr="00E2393B" w:rsidRDefault="00316FB8" w:rsidP="00A51BE8">
            <w:pPr>
              <w:spacing w:after="80"/>
              <w:jc w:val="both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99-300</w:t>
            </w:r>
            <w:r w:rsidRPr="00E2393B">
              <w:rPr>
                <w:sz w:val="24"/>
                <w:szCs w:val="24"/>
              </w:rPr>
              <w:t xml:space="preserve"> </w:t>
            </w:r>
            <w:r w:rsidRPr="00E2393B">
              <w:rPr>
                <w:sz w:val="24"/>
                <w:szCs w:val="24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FB8" w:rsidRPr="00E2393B" w:rsidRDefault="00316FB8" w:rsidP="00A51B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65 590.98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E239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94" w:rsidRDefault="00155C94">
      <w:r>
        <w:separator/>
      </w:r>
    </w:p>
  </w:endnote>
  <w:endnote w:type="continuationSeparator" w:id="0">
    <w:p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2393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2393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94" w:rsidRDefault="00155C94">
      <w:r>
        <w:separator/>
      </w:r>
    </w:p>
  </w:footnote>
  <w:footnote w:type="continuationSeparator" w:id="0">
    <w:p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5C94"/>
    <w:rsid w:val="00007727"/>
    <w:rsid w:val="00017720"/>
    <w:rsid w:val="00035488"/>
    <w:rsid w:val="000C1C6D"/>
    <w:rsid w:val="000D7F25"/>
    <w:rsid w:val="000E00E5"/>
    <w:rsid w:val="001146A4"/>
    <w:rsid w:val="00155C94"/>
    <w:rsid w:val="00173B20"/>
    <w:rsid w:val="001C69FF"/>
    <w:rsid w:val="0023318D"/>
    <w:rsid w:val="00316FB8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2393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ED8C1F5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2024-03-07T10:58:00Z</dcterms:created>
  <dcterms:modified xsi:type="dcterms:W3CDTF">2024-03-07T10:58:00Z</dcterms:modified>
</cp:coreProperties>
</file>