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6E0A4" w14:textId="3DF4EEFF" w:rsidR="00025386" w:rsidRPr="00B6123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6123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61235" w:rsidRPr="00B61235">
        <w:rPr>
          <w:rFonts w:ascii="Arial Narrow" w:hAnsi="Arial Narrow" w:cs="Arial"/>
          <w:bCs/>
          <w:i w:val="0"/>
          <w:szCs w:val="24"/>
        </w:rPr>
        <w:t>3</w:t>
      </w:r>
      <w:r w:rsidR="007666D6" w:rsidRPr="00B61235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B61235" w14:paraId="24B47422" w14:textId="77777777" w:rsidTr="00467CA2">
        <w:tc>
          <w:tcPr>
            <w:tcW w:w="2800" w:type="dxa"/>
            <w:shd w:val="clear" w:color="auto" w:fill="auto"/>
          </w:tcPr>
          <w:p w14:paraId="6774D954" w14:textId="77777777" w:rsidR="00D520D3" w:rsidRPr="00B6123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61235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B6123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8C25F22" w14:textId="77777777" w:rsidR="00D520D3" w:rsidRPr="00B6123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3C8593F" w14:textId="77777777" w:rsidR="00D520D3" w:rsidRPr="00B6123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6123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147AB6" w14:textId="77777777" w:rsidR="00D520D3" w:rsidRPr="00B6123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612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6123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612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61235" w14:paraId="3934F51C" w14:textId="77777777" w:rsidTr="00467CA2">
        <w:tc>
          <w:tcPr>
            <w:tcW w:w="2800" w:type="dxa"/>
            <w:shd w:val="clear" w:color="auto" w:fill="auto"/>
          </w:tcPr>
          <w:p w14:paraId="39D7F1ED" w14:textId="77777777" w:rsidR="00D520D3" w:rsidRPr="00B6123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6123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C68E611" w14:textId="77777777" w:rsidR="00D520D3" w:rsidRPr="00B6123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F4EF344" w14:textId="77777777" w:rsidR="00D520D3" w:rsidRPr="00B6123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6123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D7506C" w14:textId="77777777" w:rsidR="00D520D3" w:rsidRPr="00B6123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612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61235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B612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FABFDA7" w14:textId="77777777" w:rsidR="00B62AD0" w:rsidRPr="00B61235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61235" w14:paraId="38109B1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42EB846" w14:textId="77777777" w:rsidR="00053927" w:rsidRPr="00B6123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6123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F602FA5" w14:textId="77777777" w:rsidR="00053927" w:rsidRPr="00B6123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B61235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B61235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B61235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01AAC80" w14:textId="1B9B270D" w:rsidR="0071340C" w:rsidRPr="00B6123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6123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612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6123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612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6123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6123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A11A2" w:rsidRPr="00B61235">
        <w:rPr>
          <w:rFonts w:ascii="Arial Narrow" w:hAnsi="Arial Narrow" w:cs="Arial"/>
          <w:sz w:val="24"/>
          <w:szCs w:val="24"/>
        </w:rPr>
        <w:t>(</w:t>
      </w:r>
      <w:proofErr w:type="spellStart"/>
      <w:r w:rsidR="00BA11A2" w:rsidRPr="00B61235">
        <w:rPr>
          <w:rFonts w:ascii="Arial Narrow" w:hAnsi="Arial Narrow" w:cs="Arial"/>
          <w:sz w:val="24"/>
          <w:szCs w:val="24"/>
        </w:rPr>
        <w:t>t.j</w:t>
      </w:r>
      <w:proofErr w:type="spellEnd"/>
      <w:r w:rsidR="00BA11A2" w:rsidRPr="00B61235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B612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612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6123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612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612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6123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61235" w14:paraId="0C06924A" w14:textId="77777777" w:rsidTr="00467CA2">
        <w:tc>
          <w:tcPr>
            <w:tcW w:w="2269" w:type="dxa"/>
            <w:shd w:val="clear" w:color="auto" w:fill="auto"/>
          </w:tcPr>
          <w:p w14:paraId="4A58A0F6" w14:textId="77777777" w:rsidR="00D520D3" w:rsidRPr="00B6123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612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23DDF3" w14:textId="70A9C08A" w:rsidR="00D520D3" w:rsidRPr="00B61235" w:rsidRDefault="00BA11A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6123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oprogramowania Kadrowo-Płacowego i Planowania czasu pracy pracowników z wdrożeniem oraz integracją danych z systemy Symfonia i do bazy przejściowej systemu centralnego MON</w:t>
            </w:r>
            <w:r w:rsidR="00D520D3" w:rsidRPr="00B6123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A11A2" w:rsidRPr="00B61235" w14:paraId="4BD90B54" w14:textId="77777777" w:rsidTr="00FC71FF">
        <w:tc>
          <w:tcPr>
            <w:tcW w:w="2269" w:type="dxa"/>
            <w:shd w:val="clear" w:color="auto" w:fill="auto"/>
          </w:tcPr>
          <w:p w14:paraId="7326E0A5" w14:textId="77777777" w:rsidR="00BA11A2" w:rsidRPr="00B61235" w:rsidRDefault="00BA11A2" w:rsidP="00FC71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612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8509E3" w14:textId="77777777" w:rsidR="00BA11A2" w:rsidRPr="00B61235" w:rsidRDefault="00BA11A2" w:rsidP="00FC71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6123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30/2024</w:t>
            </w:r>
          </w:p>
        </w:tc>
      </w:tr>
    </w:tbl>
    <w:p w14:paraId="60946264" w14:textId="77777777" w:rsidR="00DC652A" w:rsidRPr="00B61235" w:rsidRDefault="00BA11A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612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B6123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378F7E1B" w14:textId="77777777" w:rsidR="00DC652A" w:rsidRPr="00B6123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6123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6E59B3E" w14:textId="77777777" w:rsidR="0071340C" w:rsidRPr="00B6123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B61235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B61235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B61235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1814D4E" w14:textId="77777777" w:rsidR="0071340C" w:rsidRPr="00B6123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87F4A27" w14:textId="77777777" w:rsidR="0071340C" w:rsidRPr="00B6123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6123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64CA971" w14:textId="77777777" w:rsidR="0071340C" w:rsidRPr="00B612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6123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60D08E0" w14:textId="77777777" w:rsidR="0071340C" w:rsidRPr="00B6123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B6123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B61235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B6123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D1A5564" w14:textId="77777777" w:rsidR="0071340C" w:rsidRPr="00B612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64A92E8" w14:textId="77777777" w:rsidR="0071340C" w:rsidRPr="00B612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5F27CE3" w14:textId="77777777" w:rsidR="00DC652A" w:rsidRPr="00B6123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6123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6123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6123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02ADE98F" w14:textId="77777777" w:rsidR="00DC652A" w:rsidRPr="00B6123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6123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6123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6123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6123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6123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612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6123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4E5C54D" w14:textId="77777777" w:rsidR="0093388F" w:rsidRPr="00B6123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B6123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DCEF736" w14:textId="77777777" w:rsidR="0093388F" w:rsidRPr="00B6123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6123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7EEB419" w14:textId="77777777" w:rsidR="0093388F" w:rsidRPr="00B6123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B6123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B8008FC" w14:textId="77777777" w:rsidR="00CB29AC" w:rsidRPr="00B6123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61235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09E58697" w14:textId="77777777" w:rsidR="00CB29AC" w:rsidRPr="00B6123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6123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568F691" w14:textId="77777777" w:rsidR="00830970" w:rsidRPr="00B6123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612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B612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612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6123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66C7FCDA" w14:textId="77777777" w:rsidR="00E27ABB" w:rsidRPr="00B6123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6123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B61235" w14:paraId="58A11116" w14:textId="77777777" w:rsidTr="00467CA2">
        <w:tc>
          <w:tcPr>
            <w:tcW w:w="2660" w:type="dxa"/>
            <w:shd w:val="clear" w:color="auto" w:fill="auto"/>
          </w:tcPr>
          <w:p w14:paraId="213C31C8" w14:textId="77777777" w:rsidR="00D520D3" w:rsidRPr="00B6123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D4E7F6E" w14:textId="77777777" w:rsidR="00D520D3" w:rsidRPr="00B6123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6123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77B5428" w14:textId="77777777" w:rsidR="00D520D3" w:rsidRPr="00B6123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612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1588164" w14:textId="77777777" w:rsidR="00D520D3" w:rsidRPr="00B6123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B687A4C" w14:textId="77777777" w:rsidR="00D520D3" w:rsidRPr="00B6123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6123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2288C74" w14:textId="77777777" w:rsidR="00D520D3" w:rsidRPr="00B6123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612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A11A2" w:rsidRPr="00B612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612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B612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B612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61955C1" w14:textId="77777777" w:rsidR="00E27ABB" w:rsidRPr="00B6123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61235" w:rsidSect="00103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BE867" w14:textId="77777777" w:rsidR="00103EDB" w:rsidRDefault="00103EDB" w:rsidP="00025386">
      <w:pPr>
        <w:spacing w:after="0" w:line="240" w:lineRule="auto"/>
      </w:pPr>
      <w:r>
        <w:separator/>
      </w:r>
    </w:p>
  </w:endnote>
  <w:endnote w:type="continuationSeparator" w:id="0">
    <w:p w14:paraId="34DBD9BE" w14:textId="77777777" w:rsidR="00103EDB" w:rsidRDefault="00103E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F25A" w14:textId="77777777" w:rsidR="00BA11A2" w:rsidRDefault="00BA11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F2B8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FE217C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0F5108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48850B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CAF8D" w14:textId="77777777" w:rsidR="00BA11A2" w:rsidRDefault="00BA11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134D1" w14:textId="77777777" w:rsidR="00103EDB" w:rsidRDefault="00103EDB" w:rsidP="00025386">
      <w:pPr>
        <w:spacing w:after="0" w:line="240" w:lineRule="auto"/>
      </w:pPr>
      <w:r>
        <w:separator/>
      </w:r>
    </w:p>
  </w:footnote>
  <w:footnote w:type="continuationSeparator" w:id="0">
    <w:p w14:paraId="25ADF6A5" w14:textId="77777777" w:rsidR="00103EDB" w:rsidRDefault="00103E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72002" w14:textId="77777777" w:rsidR="00BA11A2" w:rsidRDefault="00BA11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E8A09" w14:textId="77777777" w:rsidR="00BA11A2" w:rsidRDefault="00BA11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B9226" w14:textId="77777777" w:rsidR="00BA11A2" w:rsidRDefault="00BA11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0116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3EDB"/>
    <w:rsid w:val="00025386"/>
    <w:rsid w:val="000423B9"/>
    <w:rsid w:val="00053927"/>
    <w:rsid w:val="00066C44"/>
    <w:rsid w:val="00071D4C"/>
    <w:rsid w:val="00084786"/>
    <w:rsid w:val="00103EDB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1235"/>
    <w:rsid w:val="00B62AD0"/>
    <w:rsid w:val="00B77707"/>
    <w:rsid w:val="00BA11A2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1E2094"/>
  <w15:chartTrackingRefBased/>
  <w15:docId w15:val="{E4F01F15-CD6A-45A1-803E-FC9836AF5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2024-03-06T10:44:00Z</dcterms:created>
  <dcterms:modified xsi:type="dcterms:W3CDTF">2024-03-06T10:44:00Z</dcterms:modified>
</cp:coreProperties>
</file>