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56C2" w14:textId="10EF3D3A" w:rsidR="00D62E6E" w:rsidRPr="00635C3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35C3B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35C3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35C3B" w14:paraId="17C8BCE2" w14:textId="77777777" w:rsidTr="00D62E6E">
        <w:tc>
          <w:tcPr>
            <w:tcW w:w="2800" w:type="dxa"/>
            <w:shd w:val="clear" w:color="auto" w:fill="auto"/>
          </w:tcPr>
          <w:p w14:paraId="2E1A011B" w14:textId="77777777" w:rsidR="00D62E6E" w:rsidRPr="00635C3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5C3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5C3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A93E3A" w14:textId="77777777" w:rsidR="00D62E6E" w:rsidRPr="00635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C5139C" w14:textId="77777777" w:rsidR="00D62E6E" w:rsidRPr="00635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E07A9" w14:textId="77777777" w:rsidR="00D62E6E" w:rsidRPr="00635C3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5C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5C3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5C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35C3B" w14:paraId="4706C8C0" w14:textId="77777777" w:rsidTr="00D62E6E">
        <w:tc>
          <w:tcPr>
            <w:tcW w:w="2800" w:type="dxa"/>
            <w:shd w:val="clear" w:color="auto" w:fill="auto"/>
          </w:tcPr>
          <w:p w14:paraId="0B02DF74" w14:textId="77777777" w:rsidR="00D62E6E" w:rsidRPr="00635C3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5C3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432535" w14:textId="77777777" w:rsidR="00D62E6E" w:rsidRPr="00635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2F72159" w14:textId="77777777" w:rsidR="00D62E6E" w:rsidRPr="00635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C70490" w14:textId="77777777" w:rsidR="00D62E6E" w:rsidRPr="00635C3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5C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5C3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5C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504FAE" w14:textId="77777777" w:rsidR="00BC121E" w:rsidRPr="00635C3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55BC" w:rsidRPr="00635C3B" w14:paraId="490759B1" w14:textId="77777777" w:rsidTr="00FC71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0DAF90" w14:textId="77777777" w:rsidR="003255BC" w:rsidRPr="00635C3B" w:rsidRDefault="003255BC" w:rsidP="00FC71F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614E99F" w14:textId="77777777" w:rsidR="003255BC" w:rsidRPr="00635C3B" w:rsidRDefault="003255BC" w:rsidP="00FC71F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35C3B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635C3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1B536F73" w14:textId="77777777" w:rsidR="003255BC" w:rsidRPr="00635C3B" w:rsidRDefault="003255BC" w:rsidP="00FC71F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AE75DD3" w14:textId="77777777" w:rsidR="003255BC" w:rsidRPr="00635C3B" w:rsidRDefault="003255BC" w:rsidP="00FC71F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A08C6D3" w14:textId="77777777" w:rsidR="00BC121E" w:rsidRPr="00635C3B" w:rsidRDefault="003255B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35C3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35C3B" w14:paraId="4CE2D53B" w14:textId="77777777" w:rsidTr="00D62E6E">
        <w:tc>
          <w:tcPr>
            <w:tcW w:w="2269" w:type="dxa"/>
            <w:shd w:val="clear" w:color="auto" w:fill="auto"/>
          </w:tcPr>
          <w:p w14:paraId="7DC0593A" w14:textId="77777777" w:rsidR="00D62E6E" w:rsidRPr="00635C3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2BF856" w14:textId="77777777" w:rsidR="00D62E6E" w:rsidRPr="00635C3B" w:rsidRDefault="003255B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D62E6E" w:rsidRPr="00635C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55BC" w:rsidRPr="00635C3B" w14:paraId="2FFB6D6B" w14:textId="77777777" w:rsidTr="00FC71FF">
        <w:tc>
          <w:tcPr>
            <w:tcW w:w="2269" w:type="dxa"/>
            <w:shd w:val="clear" w:color="auto" w:fill="auto"/>
          </w:tcPr>
          <w:p w14:paraId="351B180B" w14:textId="77777777" w:rsidR="003255BC" w:rsidRPr="00635C3B" w:rsidRDefault="003255BC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762F24" w14:textId="77777777" w:rsidR="003255BC" w:rsidRPr="00635C3B" w:rsidRDefault="003255BC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30/2024</w:t>
            </w:r>
          </w:p>
        </w:tc>
      </w:tr>
    </w:tbl>
    <w:p w14:paraId="5BA166BB" w14:textId="77777777" w:rsidR="00BC121E" w:rsidRPr="00635C3B" w:rsidRDefault="003255B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35C3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35C3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35C3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9EEEB00" w14:textId="77777777" w:rsidR="00BC121E" w:rsidRPr="00635C3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35C3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F766D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35C3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35C3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35C3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DBA3B63" w14:textId="77777777" w:rsidR="00BC121E" w:rsidRPr="00635C3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D65F3C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35C3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35C3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C851D62" w14:textId="77777777" w:rsidR="00BF69A4" w:rsidRPr="00635C3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35C3B" w14:paraId="1B375AD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F8F8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FF6B1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D1C6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35C3B" w14:paraId="56EAE2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5CA7F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3E6F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E90F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35C3B" w14:paraId="57A9906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B08F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025E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8E43" w14:textId="77777777" w:rsidR="00BC121E" w:rsidRPr="00635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F16C1FA" w14:textId="77777777" w:rsidR="00BC121E" w:rsidRPr="00635C3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35C3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71C4A85" w14:textId="77777777" w:rsidR="00BC121E" w:rsidRPr="00635C3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35C3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639AB9" w14:textId="77777777" w:rsidR="00067B62" w:rsidRPr="00635C3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35C3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35C3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35C3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F336CD8" w14:textId="77777777" w:rsidR="00067B62" w:rsidRPr="00635C3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35C3B" w14:paraId="2C719D3B" w14:textId="77777777" w:rsidTr="00620E37">
        <w:tc>
          <w:tcPr>
            <w:tcW w:w="2660" w:type="dxa"/>
            <w:shd w:val="clear" w:color="auto" w:fill="auto"/>
          </w:tcPr>
          <w:p w14:paraId="32E378CE" w14:textId="77777777" w:rsidR="00BC121E" w:rsidRPr="00635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B9E449C" w14:textId="77777777" w:rsidR="00BC121E" w:rsidRPr="00635C3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BB0357" w14:textId="77777777" w:rsidR="00BC121E" w:rsidRPr="00635C3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E7C054F" w14:textId="77777777" w:rsidR="00BC121E" w:rsidRPr="00635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E48655" w14:textId="77777777" w:rsidR="00BC121E" w:rsidRPr="00635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025488" w14:textId="77777777" w:rsidR="00BC121E" w:rsidRPr="00635C3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255BC"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35C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DA9A046" w14:textId="77777777" w:rsidR="00106AC7" w:rsidRPr="00635C3B" w:rsidRDefault="00106AC7" w:rsidP="00BC121E">
      <w:pPr>
        <w:rPr>
          <w:rFonts w:ascii="Arial Narrow" w:hAnsi="Arial Narrow"/>
        </w:rPr>
      </w:pPr>
    </w:p>
    <w:sectPr w:rsidR="00106AC7" w:rsidRPr="00635C3B" w:rsidSect="0020214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14C1D" w14:textId="77777777" w:rsidR="0020214D" w:rsidRDefault="0020214D">
      <w:r>
        <w:separator/>
      </w:r>
    </w:p>
  </w:endnote>
  <w:endnote w:type="continuationSeparator" w:id="0">
    <w:p w14:paraId="4FE3C941" w14:textId="77777777" w:rsidR="0020214D" w:rsidRDefault="00202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1C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C1378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0A9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9FCE3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C463A67">
        <v:line id="_x0000_s1025" style="position:absolute;left:0;text-align:left;z-index:251657728" from="-3.85pt,8.7pt" to="455.15pt,8.7pt"/>
      </w:pict>
    </w:r>
  </w:p>
  <w:p w14:paraId="30B811B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5EB07" w14:textId="77777777" w:rsidR="003255BC" w:rsidRDefault="00325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4B3C9" w14:textId="77777777" w:rsidR="0020214D" w:rsidRDefault="0020214D">
      <w:r>
        <w:separator/>
      </w:r>
    </w:p>
  </w:footnote>
  <w:footnote w:type="continuationSeparator" w:id="0">
    <w:p w14:paraId="40AECD0A" w14:textId="77777777" w:rsidR="0020214D" w:rsidRDefault="00202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C6581" w14:textId="77777777" w:rsidR="003255BC" w:rsidRDefault="00325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E0B0" w14:textId="77777777" w:rsidR="003255BC" w:rsidRDefault="00325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5B6A6" w14:textId="77777777" w:rsidR="003255BC" w:rsidRDefault="00325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103174">
    <w:abstractNumId w:val="13"/>
  </w:num>
  <w:num w:numId="2" w16cid:durableId="589587884">
    <w:abstractNumId w:val="0"/>
  </w:num>
  <w:num w:numId="3" w16cid:durableId="1335916011">
    <w:abstractNumId w:val="11"/>
  </w:num>
  <w:num w:numId="4" w16cid:durableId="314843228">
    <w:abstractNumId w:val="8"/>
  </w:num>
  <w:num w:numId="5" w16cid:durableId="788401652">
    <w:abstractNumId w:val="7"/>
  </w:num>
  <w:num w:numId="6" w16cid:durableId="37975026">
    <w:abstractNumId w:val="1"/>
  </w:num>
  <w:num w:numId="7" w16cid:durableId="1459714047">
    <w:abstractNumId w:val="6"/>
  </w:num>
  <w:num w:numId="8" w16cid:durableId="1140726316">
    <w:abstractNumId w:val="3"/>
  </w:num>
  <w:num w:numId="9" w16cid:durableId="797181665">
    <w:abstractNumId w:val="2"/>
  </w:num>
  <w:num w:numId="10" w16cid:durableId="98988130">
    <w:abstractNumId w:val="5"/>
  </w:num>
  <w:num w:numId="11" w16cid:durableId="754011230">
    <w:abstractNumId w:val="10"/>
  </w:num>
  <w:num w:numId="12" w16cid:durableId="1749183252">
    <w:abstractNumId w:val="4"/>
  </w:num>
  <w:num w:numId="13" w16cid:durableId="625546859">
    <w:abstractNumId w:val="9"/>
  </w:num>
  <w:num w:numId="14" w16cid:durableId="904799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14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214D"/>
    <w:rsid w:val="00204613"/>
    <w:rsid w:val="002478C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55B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5C3B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C4888"/>
  <w15:chartTrackingRefBased/>
  <w15:docId w15:val="{DC0C57E8-6F3C-478C-9B4F-3E68159A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2024-03-06T10:48:00Z</dcterms:created>
  <dcterms:modified xsi:type="dcterms:W3CDTF">2024-03-06T10:48:00Z</dcterms:modified>
</cp:coreProperties>
</file>