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37C62" w14:textId="77777777" w:rsidR="003E6519" w:rsidRPr="00654436" w:rsidRDefault="00B16086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54436">
        <w:rPr>
          <w:rFonts w:ascii="Arial Narrow" w:hAnsi="Arial Narrow" w:cs="Arial"/>
          <w:sz w:val="22"/>
          <w:szCs w:val="22"/>
        </w:rPr>
        <w:t>Bydgoszcz</w:t>
      </w:r>
      <w:r w:rsidR="003E6519" w:rsidRPr="00654436">
        <w:rPr>
          <w:rFonts w:ascii="Arial Narrow" w:hAnsi="Arial Narrow" w:cs="Arial"/>
          <w:sz w:val="22"/>
          <w:szCs w:val="22"/>
        </w:rPr>
        <w:t xml:space="preserve"> dnia: </w:t>
      </w:r>
      <w:r w:rsidRPr="00654436">
        <w:rPr>
          <w:rFonts w:ascii="Arial Narrow" w:hAnsi="Arial Narrow" w:cs="Arial"/>
          <w:sz w:val="22"/>
          <w:szCs w:val="22"/>
        </w:rPr>
        <w:t>2024-03-08</w:t>
      </w:r>
    </w:p>
    <w:p w14:paraId="21B784BC" w14:textId="77777777" w:rsidR="003E6519" w:rsidRPr="00654436" w:rsidRDefault="00B16086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443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86BECEF" w14:textId="77777777" w:rsidR="003E6519" w:rsidRPr="00654436" w:rsidRDefault="00B16086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4436">
        <w:rPr>
          <w:rFonts w:ascii="Arial Narrow" w:hAnsi="Arial Narrow" w:cs="Arial"/>
          <w:sz w:val="22"/>
          <w:szCs w:val="22"/>
        </w:rPr>
        <w:t>Powstańców Warszawy</w:t>
      </w:r>
      <w:r w:rsidR="003E6519" w:rsidRPr="00654436">
        <w:rPr>
          <w:rFonts w:ascii="Arial Narrow" w:hAnsi="Arial Narrow" w:cs="Arial"/>
          <w:sz w:val="22"/>
          <w:szCs w:val="22"/>
        </w:rPr>
        <w:t xml:space="preserve"> </w:t>
      </w:r>
      <w:r w:rsidRPr="00654436">
        <w:rPr>
          <w:rFonts w:ascii="Arial Narrow" w:hAnsi="Arial Narrow" w:cs="Arial"/>
          <w:sz w:val="22"/>
          <w:szCs w:val="22"/>
        </w:rPr>
        <w:t>5</w:t>
      </w:r>
    </w:p>
    <w:p w14:paraId="7F6D4132" w14:textId="77777777" w:rsidR="003E6519" w:rsidRPr="00654436" w:rsidRDefault="00B16086" w:rsidP="003E6519">
      <w:pPr>
        <w:rPr>
          <w:rFonts w:ascii="Arial Narrow" w:hAnsi="Arial Narrow" w:cs="Arial"/>
          <w:sz w:val="22"/>
          <w:szCs w:val="22"/>
        </w:rPr>
      </w:pPr>
      <w:r w:rsidRPr="00654436">
        <w:rPr>
          <w:rFonts w:ascii="Arial Narrow" w:hAnsi="Arial Narrow" w:cs="Arial"/>
          <w:sz w:val="22"/>
          <w:szCs w:val="22"/>
        </w:rPr>
        <w:t>85-681</w:t>
      </w:r>
      <w:r w:rsidR="003E6519" w:rsidRPr="00654436">
        <w:rPr>
          <w:rFonts w:ascii="Arial Narrow" w:hAnsi="Arial Narrow" w:cs="Arial"/>
          <w:sz w:val="22"/>
          <w:szCs w:val="22"/>
        </w:rPr>
        <w:t xml:space="preserve"> </w:t>
      </w:r>
      <w:r w:rsidRPr="00654436">
        <w:rPr>
          <w:rFonts w:ascii="Arial Narrow" w:hAnsi="Arial Narrow" w:cs="Arial"/>
          <w:sz w:val="22"/>
          <w:szCs w:val="22"/>
        </w:rPr>
        <w:t>Bydgoszcz</w:t>
      </w:r>
    </w:p>
    <w:p w14:paraId="1D6B1A18" w14:textId="77777777" w:rsidR="003E6519" w:rsidRPr="00654436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65443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30D4D92C" w14:textId="77777777" w:rsidR="003E6519" w:rsidRPr="00654436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654436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654436" w14:paraId="3D72CBA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9C2747" w14:textId="77777777" w:rsidR="003E6519" w:rsidRPr="0065443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319BB4C6" w14:textId="77777777" w:rsidR="003E6519" w:rsidRPr="0065443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77FB7039" w14:textId="77777777" w:rsidR="003E6519" w:rsidRPr="0065443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54436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40D4182" w14:textId="77777777" w:rsidR="003E6519" w:rsidRPr="0065443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443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443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443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654436" w14:paraId="4B0265E2" w14:textId="77777777" w:rsidTr="001A0FA2">
        <w:tc>
          <w:tcPr>
            <w:tcW w:w="2269" w:type="dxa"/>
            <w:shd w:val="clear" w:color="auto" w:fill="auto"/>
          </w:tcPr>
          <w:p w14:paraId="0B96C304" w14:textId="77777777" w:rsidR="003E6519" w:rsidRPr="0065443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C41911" w14:textId="77777777" w:rsidR="003E6519" w:rsidRPr="00654436" w:rsidRDefault="00B1608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bCs/>
                <w:sz w:val="22"/>
                <w:szCs w:val="22"/>
              </w:rPr>
              <w:t>Wyposażenie oddziału Gastroenterologii i zakup drobnego sprzętu medycznego</w:t>
            </w:r>
            <w:r w:rsidR="003E6519" w:rsidRPr="0065443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B16086" w:rsidRPr="00654436" w14:paraId="2F906980" w14:textId="77777777" w:rsidTr="008C4A7B">
        <w:tc>
          <w:tcPr>
            <w:tcW w:w="2269" w:type="dxa"/>
            <w:shd w:val="clear" w:color="auto" w:fill="auto"/>
          </w:tcPr>
          <w:p w14:paraId="360B7E99" w14:textId="77777777" w:rsidR="00B16086" w:rsidRPr="00654436" w:rsidRDefault="00B16086" w:rsidP="008C4A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0471D8" w14:textId="77777777" w:rsidR="00B16086" w:rsidRPr="00654436" w:rsidRDefault="00B16086" w:rsidP="008C4A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bCs/>
                <w:sz w:val="22"/>
                <w:szCs w:val="22"/>
              </w:rPr>
              <w:t>26/2024</w:t>
            </w:r>
          </w:p>
        </w:tc>
      </w:tr>
    </w:tbl>
    <w:p w14:paraId="522C1B0E" w14:textId="77777777" w:rsidR="00890B92" w:rsidRPr="0065443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443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54436">
        <w:rPr>
          <w:rFonts w:ascii="Arial Narrow" w:hAnsi="Arial Narrow" w:cs="Arial"/>
          <w:sz w:val="22"/>
          <w:szCs w:val="22"/>
        </w:rPr>
        <w:t>22</w:t>
      </w:r>
      <w:r w:rsidR="0049054E" w:rsidRPr="00654436">
        <w:rPr>
          <w:rFonts w:ascii="Arial Narrow" w:hAnsi="Arial Narrow" w:cs="Arial"/>
          <w:sz w:val="22"/>
          <w:szCs w:val="22"/>
        </w:rPr>
        <w:t>2</w:t>
      </w:r>
      <w:r w:rsidRPr="0065443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54436">
        <w:rPr>
          <w:rFonts w:ascii="Arial Narrow" w:hAnsi="Arial Narrow" w:cs="Arial"/>
          <w:sz w:val="22"/>
          <w:szCs w:val="22"/>
        </w:rPr>
        <w:t>4</w:t>
      </w:r>
      <w:r w:rsidRPr="00654436">
        <w:rPr>
          <w:rFonts w:ascii="Arial Narrow" w:hAnsi="Arial Narrow" w:cs="Arial"/>
          <w:sz w:val="22"/>
          <w:szCs w:val="22"/>
        </w:rPr>
        <w:t xml:space="preserve"> </w:t>
      </w:r>
      <w:r w:rsidR="00890B92" w:rsidRPr="0065443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54436">
        <w:rPr>
          <w:rFonts w:ascii="Arial Narrow" w:hAnsi="Arial Narrow" w:cs="Arial"/>
          <w:sz w:val="22"/>
          <w:szCs w:val="22"/>
        </w:rPr>
        <w:t xml:space="preserve"> </w:t>
      </w:r>
      <w:r w:rsidR="00B16086" w:rsidRPr="00654436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654436">
        <w:rPr>
          <w:rFonts w:ascii="Arial Narrow" w:hAnsi="Arial Narrow" w:cs="Arial"/>
          <w:sz w:val="22"/>
          <w:szCs w:val="22"/>
        </w:rPr>
        <w:t xml:space="preserve"> </w:t>
      </w:r>
      <w:r w:rsidR="00890B92" w:rsidRPr="00654436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654436">
        <w:rPr>
          <w:rFonts w:ascii="Arial Narrow" w:hAnsi="Arial Narrow" w:cs="Arial"/>
          <w:sz w:val="22"/>
          <w:szCs w:val="22"/>
        </w:rPr>
        <w:t xml:space="preserve"> dla</w:t>
      </w:r>
      <w:r w:rsidR="00890B92" w:rsidRPr="00654436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16086" w:rsidRPr="00654436" w14:paraId="63C973DC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16D3D6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1 zamówienia w wysokości 6 200.00 zł brutto;</w:t>
            </w:r>
          </w:p>
        </w:tc>
      </w:tr>
      <w:tr w:rsidR="00B16086" w:rsidRPr="00654436" w14:paraId="29B61928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6EA4D3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2 zamówienia w wysokości 18 000.00 zł brutto;</w:t>
            </w:r>
          </w:p>
        </w:tc>
      </w:tr>
      <w:tr w:rsidR="00B16086" w:rsidRPr="00654436" w14:paraId="117B4954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9EFD997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3 zamówienia w wysokości 26 800.00 zł brutto;</w:t>
            </w:r>
          </w:p>
        </w:tc>
      </w:tr>
      <w:tr w:rsidR="00B16086" w:rsidRPr="00654436" w14:paraId="6BE960EC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B8DC54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4 zamówienia w wysokości 43 500.00 zł brutto;</w:t>
            </w:r>
          </w:p>
        </w:tc>
      </w:tr>
      <w:tr w:rsidR="00B16086" w:rsidRPr="00654436" w14:paraId="4EE97ABA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3838D7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5 zamówienia w wysokości 8 000.00 zł brutto;</w:t>
            </w:r>
          </w:p>
        </w:tc>
      </w:tr>
      <w:tr w:rsidR="00B16086" w:rsidRPr="00654436" w14:paraId="617DED42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161DB0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6 zamówienia w wysokości 15 550.00 zł brutto;</w:t>
            </w:r>
          </w:p>
        </w:tc>
      </w:tr>
      <w:tr w:rsidR="00B16086" w:rsidRPr="00654436" w14:paraId="2DD2ADDE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03F4CA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7 zamówienia w wysokości 15 100.00 zł brutto;</w:t>
            </w:r>
          </w:p>
        </w:tc>
      </w:tr>
      <w:tr w:rsidR="00B16086" w:rsidRPr="00654436" w14:paraId="6A9406C9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64F83E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8 zamówienia w wysokości 37 000.00 zł brutto;</w:t>
            </w:r>
          </w:p>
        </w:tc>
      </w:tr>
      <w:tr w:rsidR="00B16086" w:rsidRPr="00654436" w14:paraId="5081DB12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D549ED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9 zamówienia w wysokości 39 000.00 zł brutto;</w:t>
            </w:r>
          </w:p>
        </w:tc>
      </w:tr>
      <w:tr w:rsidR="00B16086" w:rsidRPr="00654436" w14:paraId="36897CCB" w14:textId="77777777" w:rsidTr="008C4A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BE1071" w14:textId="77777777" w:rsidR="00B16086" w:rsidRPr="00654436" w:rsidRDefault="00B16086" w:rsidP="008C4A7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654436">
              <w:rPr>
                <w:rFonts w:ascii="Arial Narrow" w:hAnsi="Arial Narrow" w:cs="Arial"/>
                <w:sz w:val="22"/>
                <w:szCs w:val="22"/>
              </w:rPr>
              <w:t>części 10 zamówienia w wysokości 8 600.00 zł brutto;</w:t>
            </w:r>
          </w:p>
        </w:tc>
      </w:tr>
    </w:tbl>
    <w:p w14:paraId="30A005C3" w14:textId="77777777" w:rsidR="00654436" w:rsidRDefault="00654436" w:rsidP="00654436">
      <w:pPr>
        <w:pStyle w:val="Tekstpodstawowy"/>
        <w:spacing w:after="360"/>
        <w:rPr>
          <w:rFonts w:ascii="Arial Narrow" w:hAnsi="Arial Narrow" w:cs="Arial"/>
          <w:i/>
          <w:sz w:val="22"/>
          <w:szCs w:val="22"/>
        </w:rPr>
      </w:pPr>
    </w:p>
    <w:p w14:paraId="4571DC04" w14:textId="67B1F20F" w:rsidR="00A80738" w:rsidRDefault="00A80738" w:rsidP="00654436">
      <w:pPr>
        <w:pStyle w:val="Tekstpodstawowy"/>
        <w:spacing w:after="360"/>
        <w:ind w:left="7080" w:firstLine="708"/>
        <w:rPr>
          <w:rFonts w:ascii="Arial Narrow" w:hAnsi="Arial Narrow" w:cs="Arial"/>
          <w:i/>
          <w:sz w:val="22"/>
          <w:szCs w:val="22"/>
        </w:rPr>
      </w:pPr>
      <w:r w:rsidRPr="00654436">
        <w:rPr>
          <w:rFonts w:ascii="Arial Narrow" w:hAnsi="Arial Narrow" w:cs="Arial"/>
          <w:i/>
          <w:sz w:val="22"/>
          <w:szCs w:val="22"/>
        </w:rPr>
        <w:t>Zamawiający</w:t>
      </w:r>
    </w:p>
    <w:p w14:paraId="7D5BE85B" w14:textId="08B0FE3F" w:rsidR="00654436" w:rsidRPr="00654436" w:rsidRDefault="00654436" w:rsidP="006544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54436">
        <w:rPr>
          <w:rFonts w:ascii="Arial Narrow" w:hAnsi="Arial Narrow"/>
          <w:sz w:val="16"/>
          <w:szCs w:val="16"/>
        </w:rPr>
        <w:t xml:space="preserve">Wykonano w 1 egz. na </w:t>
      </w:r>
      <w:r>
        <w:rPr>
          <w:rFonts w:ascii="Arial Narrow" w:hAnsi="Arial Narrow"/>
          <w:sz w:val="16"/>
          <w:szCs w:val="16"/>
        </w:rPr>
        <w:t xml:space="preserve">1 </w:t>
      </w:r>
      <w:r w:rsidRPr="00654436">
        <w:rPr>
          <w:rFonts w:ascii="Arial Narrow" w:hAnsi="Arial Narrow"/>
          <w:sz w:val="16"/>
          <w:szCs w:val="16"/>
        </w:rPr>
        <w:t>ark.</w:t>
      </w:r>
    </w:p>
    <w:p w14:paraId="49EDDE86" w14:textId="77777777" w:rsidR="00654436" w:rsidRPr="00654436" w:rsidRDefault="00654436" w:rsidP="0065443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54436">
        <w:rPr>
          <w:rFonts w:ascii="Arial Narrow" w:hAnsi="Arial Narrow"/>
          <w:sz w:val="16"/>
          <w:szCs w:val="16"/>
        </w:rPr>
        <w:t>Egz. 1 – a/a SZPubl.  str. int. 10wsk.mil.pl i platforma: e-propublico.pl</w:t>
      </w:r>
    </w:p>
    <w:p w14:paraId="457E9112" w14:textId="77777777" w:rsidR="00654436" w:rsidRPr="00654436" w:rsidRDefault="00654436" w:rsidP="00654436">
      <w:pPr>
        <w:rPr>
          <w:rFonts w:ascii="Arial Narrow" w:hAnsi="Arial Narrow"/>
          <w:sz w:val="16"/>
          <w:szCs w:val="16"/>
        </w:rPr>
      </w:pPr>
      <w:r w:rsidRPr="00654436">
        <w:rPr>
          <w:rFonts w:ascii="Arial Narrow" w:hAnsi="Arial Narrow"/>
          <w:sz w:val="16"/>
          <w:szCs w:val="16"/>
        </w:rPr>
        <w:t>Wyk. M. Sierek – tel. 261 417 449</w:t>
      </w:r>
    </w:p>
    <w:p w14:paraId="239049F0" w14:textId="6F066D03" w:rsidR="00654436" w:rsidRPr="00654436" w:rsidRDefault="00654436" w:rsidP="00654436">
      <w:pPr>
        <w:rPr>
          <w:rFonts w:ascii="Arial Narrow" w:hAnsi="Arial Narrow"/>
          <w:sz w:val="16"/>
          <w:szCs w:val="16"/>
        </w:rPr>
      </w:pPr>
      <w:r w:rsidRPr="00654436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08.03.2024 r.</w:t>
      </w:r>
    </w:p>
    <w:sectPr w:rsidR="00654436" w:rsidRPr="00654436" w:rsidSect="00BE77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292A5" w14:textId="77777777" w:rsidR="00BE775A" w:rsidRDefault="00BE775A">
      <w:r>
        <w:separator/>
      </w:r>
    </w:p>
  </w:endnote>
  <w:endnote w:type="continuationSeparator" w:id="0">
    <w:p w14:paraId="457C4DD3" w14:textId="77777777" w:rsidR="00BE775A" w:rsidRDefault="00BE7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42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361B8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A997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5ED838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755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2F5BA2" w14:textId="77777777" w:rsidR="009F189D" w:rsidRDefault="009F189D">
    <w:pPr>
      <w:pStyle w:val="Stopka"/>
      <w:tabs>
        <w:tab w:val="clear" w:pos="4536"/>
      </w:tabs>
      <w:jc w:val="center"/>
    </w:pPr>
  </w:p>
  <w:p w14:paraId="06DB43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C279" w14:textId="77777777" w:rsidR="00BE775A" w:rsidRDefault="00BE775A">
      <w:r>
        <w:separator/>
      </w:r>
    </w:p>
  </w:footnote>
  <w:footnote w:type="continuationSeparator" w:id="0">
    <w:p w14:paraId="1992472F" w14:textId="77777777" w:rsidR="00BE775A" w:rsidRDefault="00BE7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675B" w14:textId="77777777" w:rsidR="00B16086" w:rsidRDefault="00B160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2AA66" w14:textId="77777777" w:rsidR="00B16086" w:rsidRDefault="00B160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71DDF" w14:textId="77777777" w:rsidR="00B16086" w:rsidRDefault="00B160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775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54436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16086"/>
    <w:rsid w:val="00BE7129"/>
    <w:rsid w:val="00BE775A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48EA1"/>
  <w15:chartTrackingRefBased/>
  <w15:docId w15:val="{DCB2AB07-3CE1-438C-879A-D3DF8A065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5443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544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2024-03-08T05:55:00Z</dcterms:created>
  <dcterms:modified xsi:type="dcterms:W3CDTF">2024-03-08T05:56:00Z</dcterms:modified>
</cp:coreProperties>
</file>