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8A579" w14:textId="77777777" w:rsidR="00986737" w:rsidRPr="007C0ACB" w:rsidRDefault="008E66EF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7C0ACB">
        <w:rPr>
          <w:rFonts w:ascii="Arial Narrow" w:hAnsi="Arial Narrow" w:cs="Arial"/>
          <w:sz w:val="22"/>
          <w:szCs w:val="22"/>
        </w:rPr>
        <w:t>Bydgoszcz</w:t>
      </w:r>
      <w:r w:rsidR="00986737" w:rsidRPr="007C0ACB">
        <w:rPr>
          <w:rFonts w:ascii="Arial Narrow" w:hAnsi="Arial Narrow" w:cs="Arial"/>
          <w:sz w:val="22"/>
          <w:szCs w:val="22"/>
        </w:rPr>
        <w:t xml:space="preserve"> dnia: </w:t>
      </w:r>
      <w:r w:rsidRPr="007C0ACB">
        <w:rPr>
          <w:rFonts w:ascii="Arial Narrow" w:hAnsi="Arial Narrow" w:cs="Arial"/>
          <w:sz w:val="22"/>
          <w:szCs w:val="22"/>
        </w:rPr>
        <w:t>2024-03-08</w:t>
      </w:r>
    </w:p>
    <w:p w14:paraId="0050F963" w14:textId="77777777" w:rsidR="00986737" w:rsidRPr="007C0ACB" w:rsidRDefault="008E66EF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C0AC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D7C0A0E" w14:textId="77777777" w:rsidR="00986737" w:rsidRPr="007C0ACB" w:rsidRDefault="008E66EF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C0ACB">
        <w:rPr>
          <w:rFonts w:ascii="Arial Narrow" w:hAnsi="Arial Narrow" w:cs="Arial"/>
          <w:sz w:val="22"/>
          <w:szCs w:val="22"/>
        </w:rPr>
        <w:t>Powstańców Warszawy</w:t>
      </w:r>
      <w:r w:rsidR="00986737" w:rsidRPr="007C0ACB">
        <w:rPr>
          <w:rFonts w:ascii="Arial Narrow" w:hAnsi="Arial Narrow" w:cs="Arial"/>
          <w:sz w:val="22"/>
          <w:szCs w:val="22"/>
        </w:rPr>
        <w:t xml:space="preserve"> </w:t>
      </w:r>
      <w:r w:rsidRPr="007C0ACB">
        <w:rPr>
          <w:rFonts w:ascii="Arial Narrow" w:hAnsi="Arial Narrow" w:cs="Arial"/>
          <w:sz w:val="22"/>
          <w:szCs w:val="22"/>
        </w:rPr>
        <w:t>5</w:t>
      </w:r>
    </w:p>
    <w:p w14:paraId="5A9A92AD" w14:textId="77777777" w:rsidR="00986737" w:rsidRPr="007C0ACB" w:rsidRDefault="008E66EF" w:rsidP="00986737">
      <w:pPr>
        <w:rPr>
          <w:rFonts w:ascii="Arial Narrow" w:hAnsi="Arial Narrow" w:cs="Arial"/>
          <w:sz w:val="22"/>
          <w:szCs w:val="22"/>
        </w:rPr>
      </w:pPr>
      <w:r w:rsidRPr="007C0ACB">
        <w:rPr>
          <w:rFonts w:ascii="Arial Narrow" w:hAnsi="Arial Narrow" w:cs="Arial"/>
          <w:sz w:val="22"/>
          <w:szCs w:val="22"/>
        </w:rPr>
        <w:t>85-681</w:t>
      </w:r>
      <w:r w:rsidR="00986737" w:rsidRPr="007C0ACB">
        <w:rPr>
          <w:rFonts w:ascii="Arial Narrow" w:hAnsi="Arial Narrow" w:cs="Arial"/>
          <w:sz w:val="22"/>
          <w:szCs w:val="22"/>
        </w:rPr>
        <w:t xml:space="preserve"> </w:t>
      </w:r>
      <w:r w:rsidRPr="007C0ACB">
        <w:rPr>
          <w:rFonts w:ascii="Arial Narrow" w:hAnsi="Arial Narrow" w:cs="Arial"/>
          <w:sz w:val="22"/>
          <w:szCs w:val="22"/>
        </w:rPr>
        <w:t>Bydgoszcz</w:t>
      </w:r>
    </w:p>
    <w:p w14:paraId="76F9EC08" w14:textId="77777777" w:rsidR="00986737" w:rsidRPr="007C0ACB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7C0AC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6CE0F267" w14:textId="77777777" w:rsidR="00986737" w:rsidRPr="007C0ACB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7C0ACB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C0ACB" w14:paraId="48F908F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C0513B" w14:textId="77777777" w:rsidR="00986737" w:rsidRPr="007C0AC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14DAD9D5" w14:textId="77777777" w:rsidR="00986737" w:rsidRPr="007C0AC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7C0AC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AE386E3" w14:textId="77777777" w:rsidR="00986737" w:rsidRPr="007C0AC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C0AC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C0AC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C0AC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C0ACB" w14:paraId="665A2A74" w14:textId="77777777" w:rsidTr="005A632E">
        <w:tc>
          <w:tcPr>
            <w:tcW w:w="2269" w:type="dxa"/>
            <w:shd w:val="clear" w:color="auto" w:fill="auto"/>
          </w:tcPr>
          <w:p w14:paraId="75BA8961" w14:textId="77777777" w:rsidR="00986737" w:rsidRPr="007C0AC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35430E" w14:textId="77777777" w:rsidR="00986737" w:rsidRPr="007C0ACB" w:rsidRDefault="008E66E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bCs/>
                <w:sz w:val="22"/>
                <w:szCs w:val="22"/>
              </w:rPr>
              <w:t>Wyposażenie oddziału Gastroenterologii i zakup drobnego sprzętu medycznego</w:t>
            </w:r>
            <w:r w:rsidR="00986737" w:rsidRPr="007C0A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E66EF" w:rsidRPr="007C0ACB" w14:paraId="00D54012" w14:textId="77777777" w:rsidTr="00CE0E05">
        <w:tc>
          <w:tcPr>
            <w:tcW w:w="2269" w:type="dxa"/>
            <w:shd w:val="clear" w:color="auto" w:fill="auto"/>
          </w:tcPr>
          <w:p w14:paraId="2C1B9117" w14:textId="77777777" w:rsidR="008E66EF" w:rsidRPr="007C0ACB" w:rsidRDefault="008E66EF" w:rsidP="00CE0E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99D6E1" w14:textId="77777777" w:rsidR="008E66EF" w:rsidRPr="007C0ACB" w:rsidRDefault="008E66EF" w:rsidP="00CE0E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bCs/>
                <w:sz w:val="22"/>
                <w:szCs w:val="22"/>
              </w:rPr>
              <w:t>26/2024</w:t>
            </w:r>
          </w:p>
        </w:tc>
      </w:tr>
    </w:tbl>
    <w:p w14:paraId="1007AD36" w14:textId="77777777" w:rsidR="00A80738" w:rsidRPr="007C0AC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118CACB7" w14:textId="77777777" w:rsidR="00D665F5" w:rsidRPr="007C0AC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C0AC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7C0ACB">
        <w:rPr>
          <w:rFonts w:ascii="Arial Narrow" w:hAnsi="Arial Narrow" w:cs="Arial"/>
          <w:sz w:val="22"/>
          <w:szCs w:val="22"/>
        </w:rPr>
        <w:t>2</w:t>
      </w:r>
      <w:r w:rsidRPr="007C0ACB">
        <w:rPr>
          <w:rFonts w:ascii="Arial Narrow" w:hAnsi="Arial Narrow" w:cs="Arial"/>
          <w:sz w:val="22"/>
          <w:szCs w:val="22"/>
        </w:rPr>
        <w:t xml:space="preserve"> ust. 5 </w:t>
      </w:r>
      <w:r w:rsidRPr="007C0AC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C0ACB">
        <w:rPr>
          <w:rFonts w:ascii="Arial Narrow" w:hAnsi="Arial Narrow" w:cs="Arial"/>
          <w:sz w:val="22"/>
          <w:szCs w:val="22"/>
        </w:rPr>
        <w:t xml:space="preserve"> </w:t>
      </w:r>
      <w:r w:rsidR="008E66EF" w:rsidRPr="007C0ACB">
        <w:rPr>
          <w:rFonts w:ascii="Arial Narrow" w:hAnsi="Arial Narrow" w:cs="Arial"/>
          <w:sz w:val="22"/>
          <w:szCs w:val="22"/>
        </w:rPr>
        <w:t>(</w:t>
      </w:r>
      <w:proofErr w:type="spellStart"/>
      <w:r w:rsidR="008E66EF" w:rsidRPr="007C0ACB">
        <w:rPr>
          <w:rFonts w:ascii="Arial Narrow" w:hAnsi="Arial Narrow" w:cs="Arial"/>
          <w:sz w:val="22"/>
          <w:szCs w:val="22"/>
        </w:rPr>
        <w:t>t.j</w:t>
      </w:r>
      <w:proofErr w:type="spellEnd"/>
      <w:r w:rsidR="008E66EF" w:rsidRPr="007C0AC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7C0ACB">
        <w:rPr>
          <w:rFonts w:ascii="Arial Narrow" w:hAnsi="Arial Narrow" w:cs="Arial"/>
          <w:sz w:val="22"/>
          <w:szCs w:val="22"/>
        </w:rPr>
        <w:t xml:space="preserve"> </w:t>
      </w:r>
      <w:r w:rsidRPr="007C0ACB">
        <w:rPr>
          <w:rFonts w:ascii="Arial Narrow" w:hAnsi="Arial Narrow" w:cs="Arial"/>
          <w:sz w:val="22"/>
          <w:szCs w:val="22"/>
        </w:rPr>
        <w:t>udostępnia</w:t>
      </w:r>
      <w:r w:rsidR="00F95C33" w:rsidRPr="007C0ACB">
        <w:rPr>
          <w:rFonts w:ascii="Arial Narrow" w:hAnsi="Arial Narrow" w:cs="Arial"/>
          <w:sz w:val="22"/>
          <w:szCs w:val="22"/>
        </w:rPr>
        <w:t xml:space="preserve"> </w:t>
      </w:r>
      <w:r w:rsidR="004C7E9B" w:rsidRPr="007C0ACB">
        <w:rPr>
          <w:rFonts w:ascii="Arial Narrow" w:hAnsi="Arial Narrow" w:cs="Arial"/>
          <w:sz w:val="22"/>
          <w:szCs w:val="22"/>
        </w:rPr>
        <w:t>informacj</w:t>
      </w:r>
      <w:r w:rsidR="00577BC6" w:rsidRPr="007C0ACB">
        <w:rPr>
          <w:rFonts w:ascii="Arial Narrow" w:hAnsi="Arial Narrow" w:cs="Arial"/>
          <w:sz w:val="22"/>
          <w:szCs w:val="22"/>
        </w:rPr>
        <w:t>ę</w:t>
      </w:r>
      <w:r w:rsidR="00035488" w:rsidRPr="007C0AC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C0ACB">
        <w:rPr>
          <w:rFonts w:ascii="Arial Narrow" w:hAnsi="Arial Narrow" w:cs="Arial"/>
          <w:sz w:val="22"/>
          <w:szCs w:val="22"/>
        </w:rPr>
        <w:t>.</w:t>
      </w:r>
    </w:p>
    <w:p w14:paraId="5CCA9B05" w14:textId="77777777" w:rsidR="00A80738" w:rsidRPr="007C0AC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7C0AC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C0ACB">
        <w:rPr>
          <w:rFonts w:ascii="Arial Narrow" w:hAnsi="Arial Narrow" w:cs="Arial"/>
          <w:sz w:val="22"/>
          <w:szCs w:val="22"/>
        </w:rPr>
        <w:t xml:space="preserve"> w dniu </w:t>
      </w:r>
      <w:r w:rsidR="008E66EF" w:rsidRPr="007C0ACB">
        <w:rPr>
          <w:rFonts w:ascii="Arial Narrow" w:hAnsi="Arial Narrow" w:cs="Arial"/>
          <w:sz w:val="22"/>
          <w:szCs w:val="22"/>
        </w:rPr>
        <w:t>08/03/2024</w:t>
      </w:r>
      <w:r w:rsidR="00FF4AB1" w:rsidRPr="007C0ACB">
        <w:rPr>
          <w:rFonts w:ascii="Arial Narrow" w:hAnsi="Arial Narrow" w:cs="Arial"/>
          <w:sz w:val="22"/>
          <w:szCs w:val="22"/>
        </w:rPr>
        <w:t xml:space="preserve"> o godz. </w:t>
      </w:r>
      <w:r w:rsidR="008E66EF" w:rsidRPr="007C0ACB">
        <w:rPr>
          <w:rFonts w:ascii="Arial Narrow" w:hAnsi="Arial Narrow" w:cs="Arial"/>
          <w:sz w:val="22"/>
          <w:szCs w:val="22"/>
        </w:rPr>
        <w:t>08:15</w:t>
      </w:r>
      <w:r w:rsidRPr="007C0AC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C0ACB" w14:paraId="7A57D663" w14:textId="77777777" w:rsidTr="005A632E">
        <w:tc>
          <w:tcPr>
            <w:tcW w:w="1276" w:type="dxa"/>
            <w:shd w:val="clear" w:color="auto" w:fill="F2F2F2"/>
            <w:vAlign w:val="center"/>
          </w:tcPr>
          <w:p w14:paraId="63A9E94A" w14:textId="77777777" w:rsidR="006B27ED" w:rsidRPr="007C0AC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7C0ACB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867B592" w14:textId="77777777" w:rsidR="006B27ED" w:rsidRPr="007C0AC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DAD54EB" w14:textId="77777777" w:rsidR="006B27ED" w:rsidRPr="007C0AC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D9F7BA9" w14:textId="77777777" w:rsidR="006B27ED" w:rsidRPr="007C0AC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8E66EF" w:rsidRPr="007C0ACB" w14:paraId="5B551253" w14:textId="77777777" w:rsidTr="00CE0E05">
        <w:tc>
          <w:tcPr>
            <w:tcW w:w="1276" w:type="dxa"/>
            <w:shd w:val="clear" w:color="auto" w:fill="auto"/>
            <w:vAlign w:val="center"/>
          </w:tcPr>
          <w:p w14:paraId="16C8858F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B88083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226F8F5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1C29A0E7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40E85DA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31BE0F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38 772.00 zł</w:t>
            </w:r>
          </w:p>
        </w:tc>
      </w:tr>
      <w:tr w:rsidR="008E66EF" w:rsidRPr="007C0ACB" w14:paraId="61FE98A6" w14:textId="77777777" w:rsidTr="00CE0E05">
        <w:tc>
          <w:tcPr>
            <w:tcW w:w="1276" w:type="dxa"/>
            <w:shd w:val="clear" w:color="auto" w:fill="auto"/>
            <w:vAlign w:val="center"/>
          </w:tcPr>
          <w:p w14:paraId="69ACE1ED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6430E4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6B474F8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14:paraId="73F81546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Majowa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F550DB4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71-374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FB5BD3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26 730.00 zł</w:t>
            </w:r>
          </w:p>
        </w:tc>
      </w:tr>
      <w:tr w:rsidR="008E66EF" w:rsidRPr="007C0ACB" w14:paraId="0EEB6ABF" w14:textId="77777777" w:rsidTr="00CE0E05">
        <w:tc>
          <w:tcPr>
            <w:tcW w:w="1276" w:type="dxa"/>
            <w:shd w:val="clear" w:color="auto" w:fill="auto"/>
            <w:vAlign w:val="center"/>
          </w:tcPr>
          <w:p w14:paraId="7F3300D3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B3ADC3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21E0FA6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t>Revita</w:t>
            </w:r>
            <w:proofErr w:type="spellEnd"/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Ewa Krutul</w:t>
            </w:r>
          </w:p>
          <w:p w14:paraId="764B05CE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Podamirowo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30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72A9A03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76-031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Mścice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632766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21 749.99 zł</w:t>
            </w:r>
          </w:p>
        </w:tc>
      </w:tr>
      <w:tr w:rsidR="008E66EF" w:rsidRPr="007C0ACB" w14:paraId="3F9BFA53" w14:textId="77777777" w:rsidTr="00CE0E05">
        <w:tc>
          <w:tcPr>
            <w:tcW w:w="1276" w:type="dxa"/>
            <w:shd w:val="clear" w:color="auto" w:fill="auto"/>
            <w:vAlign w:val="center"/>
          </w:tcPr>
          <w:p w14:paraId="786ACA12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D70695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B244749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19CFAE76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Popiełuszki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F64B0C5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10-693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DE4F7A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6 270.00 zł</w:t>
            </w:r>
          </w:p>
        </w:tc>
      </w:tr>
      <w:tr w:rsidR="008E66EF" w:rsidRPr="007C0ACB" w14:paraId="3C5F5AA1" w14:textId="77777777" w:rsidTr="00CE0E05">
        <w:tc>
          <w:tcPr>
            <w:tcW w:w="1276" w:type="dxa"/>
            <w:shd w:val="clear" w:color="auto" w:fill="auto"/>
            <w:vAlign w:val="center"/>
          </w:tcPr>
          <w:p w14:paraId="5DDF176B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9258D5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366D1F9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2A921B32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Popiełuszki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22A098E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10-693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BD75DC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20 699.97 zł</w:t>
            </w:r>
          </w:p>
        </w:tc>
      </w:tr>
      <w:tr w:rsidR="008E66EF" w:rsidRPr="007C0ACB" w14:paraId="1E3CF133" w14:textId="77777777" w:rsidTr="00CE0E05">
        <w:tc>
          <w:tcPr>
            <w:tcW w:w="1276" w:type="dxa"/>
            <w:shd w:val="clear" w:color="auto" w:fill="auto"/>
            <w:vAlign w:val="center"/>
          </w:tcPr>
          <w:p w14:paraId="3124A6EF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24ED7F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1B816B3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lastRenderedPageBreak/>
              <w:t>Cezal</w:t>
            </w:r>
            <w:proofErr w:type="spellEnd"/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Lublin Sp. z o.o.</w:t>
            </w:r>
          </w:p>
          <w:p w14:paraId="7E4BAAA3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Al. Spółdzielczości Pracy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38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7DE38B6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20-147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325D94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lastRenderedPageBreak/>
              <w:t>8 532.00 zł</w:t>
            </w:r>
          </w:p>
        </w:tc>
      </w:tr>
      <w:tr w:rsidR="008E66EF" w:rsidRPr="007C0ACB" w14:paraId="4572D48B" w14:textId="77777777" w:rsidTr="00CE0E05">
        <w:tc>
          <w:tcPr>
            <w:tcW w:w="1276" w:type="dxa"/>
            <w:shd w:val="clear" w:color="auto" w:fill="auto"/>
            <w:vAlign w:val="center"/>
          </w:tcPr>
          <w:p w14:paraId="22FE03BA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E1B404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EC3AED5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t>Cezal</w:t>
            </w:r>
            <w:proofErr w:type="spellEnd"/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Lublin Sp. z o.o.</w:t>
            </w:r>
          </w:p>
          <w:p w14:paraId="7416EFC0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Al. Spółdzielczości Pracy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38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EF898CE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20-147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0ADAA6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20 995.20 zł</w:t>
            </w:r>
          </w:p>
        </w:tc>
      </w:tr>
      <w:tr w:rsidR="008E66EF" w:rsidRPr="007C0ACB" w14:paraId="29BF80DE" w14:textId="77777777" w:rsidTr="00CE0E05">
        <w:tc>
          <w:tcPr>
            <w:tcW w:w="1276" w:type="dxa"/>
            <w:shd w:val="clear" w:color="auto" w:fill="auto"/>
            <w:vAlign w:val="center"/>
          </w:tcPr>
          <w:p w14:paraId="6150A1D9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5DFB5D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9811073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t>Unitechnika</w:t>
            </w:r>
            <w:proofErr w:type="spellEnd"/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SA</w:t>
            </w:r>
          </w:p>
          <w:p w14:paraId="7760FABE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Szamotulska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59 b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E804B99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60-566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E12118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17 483.04 zł</w:t>
            </w:r>
          </w:p>
        </w:tc>
      </w:tr>
      <w:tr w:rsidR="008E66EF" w:rsidRPr="007C0ACB" w14:paraId="3D2C4EE3" w14:textId="77777777" w:rsidTr="00CE0E05">
        <w:tc>
          <w:tcPr>
            <w:tcW w:w="1276" w:type="dxa"/>
            <w:shd w:val="clear" w:color="auto" w:fill="auto"/>
            <w:vAlign w:val="center"/>
          </w:tcPr>
          <w:p w14:paraId="32BF94E6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C003A2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3585404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t>MediCardia</w:t>
            </w:r>
            <w:proofErr w:type="spellEnd"/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Monika Modlińska</w:t>
            </w:r>
          </w:p>
          <w:p w14:paraId="5E9BE229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Toskańska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D402E64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66-003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Zabór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407098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43 929.00 zł</w:t>
            </w:r>
          </w:p>
        </w:tc>
      </w:tr>
      <w:tr w:rsidR="008E66EF" w:rsidRPr="007C0ACB" w14:paraId="794FDDDD" w14:textId="77777777" w:rsidTr="00CE0E05">
        <w:tc>
          <w:tcPr>
            <w:tcW w:w="1276" w:type="dxa"/>
            <w:shd w:val="clear" w:color="auto" w:fill="auto"/>
            <w:vAlign w:val="center"/>
          </w:tcPr>
          <w:p w14:paraId="67DB21DF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AF45D2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B167303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Zakład Techniki Medycznej "TECH-MED" Sp. z o.o.</w:t>
            </w:r>
          </w:p>
          <w:p w14:paraId="37471F3E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E866F9B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745E3B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8 186.40 zł</w:t>
            </w:r>
          </w:p>
        </w:tc>
      </w:tr>
      <w:tr w:rsidR="008E66EF" w:rsidRPr="007C0ACB" w14:paraId="1CFA717E" w14:textId="77777777" w:rsidTr="00CE0E05">
        <w:tc>
          <w:tcPr>
            <w:tcW w:w="1276" w:type="dxa"/>
            <w:shd w:val="clear" w:color="auto" w:fill="auto"/>
            <w:vAlign w:val="center"/>
          </w:tcPr>
          <w:p w14:paraId="07FF5EBA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E1A75C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DDE718D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Zakład Techniki Medycznej "TECH-MED" Sp. z o.o.</w:t>
            </w:r>
          </w:p>
          <w:p w14:paraId="09B71541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FB708CC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D95E10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15 433.20 zł</w:t>
            </w:r>
          </w:p>
        </w:tc>
      </w:tr>
      <w:tr w:rsidR="008E66EF" w:rsidRPr="007C0ACB" w14:paraId="6605C6F4" w14:textId="77777777" w:rsidTr="00CE0E05">
        <w:tc>
          <w:tcPr>
            <w:tcW w:w="1276" w:type="dxa"/>
            <w:shd w:val="clear" w:color="auto" w:fill="auto"/>
            <w:vAlign w:val="center"/>
          </w:tcPr>
          <w:p w14:paraId="4EE0B4E8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8902B9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C3A2FE7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Zakład Techniki Medycznej "TECH-MED" Sp. z o.o.</w:t>
            </w:r>
          </w:p>
          <w:p w14:paraId="4F4C6957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171FFD4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703DF5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14 725.80 zł</w:t>
            </w:r>
          </w:p>
        </w:tc>
      </w:tr>
      <w:tr w:rsidR="008E66EF" w:rsidRPr="007C0ACB" w14:paraId="53C599DF" w14:textId="77777777" w:rsidTr="00CE0E05">
        <w:tc>
          <w:tcPr>
            <w:tcW w:w="1276" w:type="dxa"/>
            <w:shd w:val="clear" w:color="auto" w:fill="auto"/>
            <w:vAlign w:val="center"/>
          </w:tcPr>
          <w:p w14:paraId="06AE6E83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D25255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BAD704D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Zakład Techniki Medycznej "TECH-MED" Sp. z o.o.</w:t>
            </w:r>
          </w:p>
          <w:p w14:paraId="27BA29B1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BDE3E79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0F7344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35 730.00 zł</w:t>
            </w:r>
          </w:p>
        </w:tc>
      </w:tr>
      <w:tr w:rsidR="008E66EF" w:rsidRPr="007C0ACB" w14:paraId="72D560F1" w14:textId="77777777" w:rsidTr="00CE0E05">
        <w:tc>
          <w:tcPr>
            <w:tcW w:w="1276" w:type="dxa"/>
            <w:shd w:val="clear" w:color="auto" w:fill="auto"/>
            <w:vAlign w:val="center"/>
          </w:tcPr>
          <w:p w14:paraId="5EACD341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15D40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2BD324A9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Zakład Techniki Medycznej "TECH-MED" Sp. z o.o.</w:t>
            </w:r>
          </w:p>
          <w:p w14:paraId="5E323B03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80ED734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62BC0E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8 526.60 zł</w:t>
            </w:r>
          </w:p>
        </w:tc>
      </w:tr>
      <w:tr w:rsidR="008E66EF" w:rsidRPr="007C0ACB" w14:paraId="6744DF3C" w14:textId="77777777" w:rsidTr="00CE0E05">
        <w:tc>
          <w:tcPr>
            <w:tcW w:w="1276" w:type="dxa"/>
            <w:shd w:val="clear" w:color="auto" w:fill="auto"/>
            <w:vAlign w:val="center"/>
          </w:tcPr>
          <w:p w14:paraId="7EF4E121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6D9844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E77241E" w14:textId="77777777" w:rsidR="008E66EF" w:rsidRPr="007C0ACB" w:rsidRDefault="008E66EF" w:rsidP="00CE0E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Stop Sun Anna </w:t>
            </w:r>
            <w:proofErr w:type="spellStart"/>
            <w:r w:rsidRPr="007C0ACB">
              <w:rPr>
                <w:rFonts w:ascii="Arial Narrow" w:hAnsi="Arial Narrow" w:cs="Arial"/>
                <w:sz w:val="22"/>
                <w:szCs w:val="22"/>
              </w:rPr>
              <w:t>Miącz</w:t>
            </w:r>
            <w:proofErr w:type="spellEnd"/>
            <w:r w:rsidRPr="007C0ACB">
              <w:rPr>
                <w:rFonts w:ascii="Arial Narrow" w:hAnsi="Arial Narrow" w:cs="Arial"/>
                <w:sz w:val="22"/>
                <w:szCs w:val="22"/>
              </w:rPr>
              <w:t>-Kopczyńska</w:t>
            </w:r>
          </w:p>
          <w:p w14:paraId="6BB194AC" w14:textId="77777777" w:rsidR="008E66EF" w:rsidRPr="007C0ACB" w:rsidRDefault="008E66EF" w:rsidP="00CE0E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Rusałka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6A17B67" w14:textId="77777777" w:rsidR="008E66EF" w:rsidRPr="007C0ACB" w:rsidRDefault="008E66EF" w:rsidP="00CE0E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20-103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ACB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07EE11" w14:textId="77777777" w:rsidR="008E66EF" w:rsidRPr="007C0ACB" w:rsidRDefault="008E66EF" w:rsidP="00CE0E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ACB">
              <w:rPr>
                <w:rFonts w:ascii="Arial Narrow" w:hAnsi="Arial Narrow" w:cs="Arial"/>
                <w:sz w:val="22"/>
                <w:szCs w:val="22"/>
              </w:rPr>
              <w:t>4 151.25 zł</w:t>
            </w:r>
          </w:p>
        </w:tc>
      </w:tr>
    </w:tbl>
    <w:p w14:paraId="5834F190" w14:textId="77777777" w:rsidR="00A80738" w:rsidRPr="007C0AC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C0ACB">
        <w:rPr>
          <w:rFonts w:ascii="Arial Narrow" w:hAnsi="Arial Narrow" w:cs="Arial"/>
          <w:i/>
          <w:sz w:val="22"/>
          <w:szCs w:val="22"/>
        </w:rPr>
        <w:t>Zamawiający</w:t>
      </w:r>
    </w:p>
    <w:p w14:paraId="069A6A84" w14:textId="77777777" w:rsidR="007C0ACB" w:rsidRDefault="007C0ACB" w:rsidP="007C0AC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3871BBE9" w14:textId="77777777" w:rsidR="007C0ACB" w:rsidRDefault="007C0ACB" w:rsidP="007C0AC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5F7972E4" w14:textId="77777777" w:rsidR="007C0ACB" w:rsidRDefault="007C0ACB" w:rsidP="007C0AC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4D8F32FC" w14:textId="7E42B07C" w:rsidR="007C0ACB" w:rsidRPr="007C0ACB" w:rsidRDefault="007C0ACB" w:rsidP="007C0AC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C0ACB">
        <w:rPr>
          <w:rFonts w:ascii="Arial Narrow" w:hAnsi="Arial Narrow"/>
          <w:sz w:val="16"/>
          <w:szCs w:val="16"/>
        </w:rPr>
        <w:t>Wykonano w 1 egz. na 1 ark.</w:t>
      </w:r>
    </w:p>
    <w:p w14:paraId="09A3DBD8" w14:textId="77777777" w:rsidR="007C0ACB" w:rsidRPr="007C0ACB" w:rsidRDefault="007C0ACB" w:rsidP="007C0AC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C0ACB">
        <w:rPr>
          <w:rFonts w:ascii="Arial Narrow" w:hAnsi="Arial Narrow"/>
          <w:sz w:val="16"/>
          <w:szCs w:val="16"/>
        </w:rPr>
        <w:t xml:space="preserve">Egz. 1 –platforma: e-propublico.pl, strona www Zamawiającego, </w:t>
      </w:r>
      <w:proofErr w:type="spellStart"/>
      <w:r w:rsidRPr="007C0ACB">
        <w:rPr>
          <w:rFonts w:ascii="Arial Narrow" w:hAnsi="Arial Narrow"/>
          <w:sz w:val="16"/>
          <w:szCs w:val="16"/>
        </w:rPr>
        <w:t>SZPubl</w:t>
      </w:r>
      <w:proofErr w:type="spellEnd"/>
      <w:r w:rsidRPr="007C0ACB">
        <w:rPr>
          <w:rFonts w:ascii="Arial Narrow" w:hAnsi="Arial Narrow"/>
          <w:sz w:val="16"/>
          <w:szCs w:val="16"/>
        </w:rPr>
        <w:t>. T2612 B5</w:t>
      </w:r>
    </w:p>
    <w:p w14:paraId="6E35AF54" w14:textId="77777777" w:rsidR="007C0ACB" w:rsidRPr="007C0ACB" w:rsidRDefault="007C0ACB" w:rsidP="007C0ACB">
      <w:pPr>
        <w:rPr>
          <w:rFonts w:ascii="Arial Narrow" w:hAnsi="Arial Narrow"/>
          <w:sz w:val="16"/>
          <w:szCs w:val="16"/>
        </w:rPr>
      </w:pPr>
      <w:r w:rsidRPr="007C0ACB">
        <w:rPr>
          <w:rFonts w:ascii="Arial Narrow" w:hAnsi="Arial Narrow"/>
          <w:sz w:val="16"/>
          <w:szCs w:val="16"/>
        </w:rPr>
        <w:t>Wyk. M. Sierek – tel. 261 417 449</w:t>
      </w:r>
    </w:p>
    <w:p w14:paraId="1C941CC2" w14:textId="5A524C87" w:rsidR="007C0ACB" w:rsidRPr="007C0ACB" w:rsidRDefault="007C0ACB" w:rsidP="007C0ACB">
      <w:pPr>
        <w:rPr>
          <w:rFonts w:ascii="Arial Narrow" w:hAnsi="Arial Narrow"/>
          <w:sz w:val="16"/>
          <w:szCs w:val="16"/>
        </w:rPr>
      </w:pPr>
      <w:r w:rsidRPr="007C0ACB">
        <w:rPr>
          <w:rFonts w:ascii="Arial Narrow" w:hAnsi="Arial Narrow"/>
          <w:sz w:val="16"/>
          <w:szCs w:val="16"/>
        </w:rPr>
        <w:t xml:space="preserve">Data: </w:t>
      </w:r>
      <w:r w:rsidRPr="007C0ACB">
        <w:rPr>
          <w:rFonts w:ascii="Arial Narrow" w:hAnsi="Arial Narrow"/>
          <w:sz w:val="16"/>
          <w:szCs w:val="16"/>
        </w:rPr>
        <w:t>08.03.2024 r.</w:t>
      </w:r>
    </w:p>
    <w:bookmarkEnd w:id="0"/>
    <w:sectPr w:rsidR="007C0ACB" w:rsidRPr="007C0ACB" w:rsidSect="00C743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4BB99" w14:textId="77777777" w:rsidR="00C743BF" w:rsidRDefault="00C743BF">
      <w:r>
        <w:separator/>
      </w:r>
    </w:p>
  </w:endnote>
  <w:endnote w:type="continuationSeparator" w:id="0">
    <w:p w14:paraId="3D61817A" w14:textId="77777777" w:rsidR="00C743BF" w:rsidRDefault="00C74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F61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5A18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ECF5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3924C5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B7406C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8FF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4F8988" w14:textId="77777777" w:rsidR="009F189D" w:rsidRDefault="009F189D">
    <w:pPr>
      <w:pStyle w:val="Stopka"/>
      <w:tabs>
        <w:tab w:val="clear" w:pos="4536"/>
      </w:tabs>
      <w:jc w:val="center"/>
    </w:pPr>
  </w:p>
  <w:p w14:paraId="165BFD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9E4B0" w14:textId="77777777" w:rsidR="00C743BF" w:rsidRDefault="00C743BF">
      <w:r>
        <w:separator/>
      </w:r>
    </w:p>
  </w:footnote>
  <w:footnote w:type="continuationSeparator" w:id="0">
    <w:p w14:paraId="7740C269" w14:textId="77777777" w:rsidR="00C743BF" w:rsidRDefault="00C74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5DBE6" w14:textId="77777777" w:rsidR="008E66EF" w:rsidRDefault="008E66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79BC2" w14:textId="77777777" w:rsidR="008E66EF" w:rsidRDefault="008E66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B7ED6" w14:textId="77777777" w:rsidR="008E66EF" w:rsidRDefault="008E66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3B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C0ACB"/>
    <w:rsid w:val="00843263"/>
    <w:rsid w:val="00861E75"/>
    <w:rsid w:val="008E66EF"/>
    <w:rsid w:val="00986737"/>
    <w:rsid w:val="009D19BD"/>
    <w:rsid w:val="009F189D"/>
    <w:rsid w:val="00A80738"/>
    <w:rsid w:val="00BB547B"/>
    <w:rsid w:val="00C236D3"/>
    <w:rsid w:val="00C659E2"/>
    <w:rsid w:val="00C743BF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55B7E9"/>
  <w15:chartTrackingRefBased/>
  <w15:docId w15:val="{93AF07F8-0C56-44A2-8395-C76C6F50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C0AC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C0A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350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2024-03-08T09:10:00Z</dcterms:created>
  <dcterms:modified xsi:type="dcterms:W3CDTF">2024-03-08T09:15:00Z</dcterms:modified>
</cp:coreProperties>
</file>