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ED1C51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926E89">
        <w:rPr>
          <w:rFonts w:ascii="Arial" w:eastAsia="Calibri" w:hAnsi="Arial" w:cs="Arial"/>
          <w:bCs/>
          <w:sz w:val="22"/>
          <w:szCs w:val="22"/>
          <w:lang w:eastAsia="en-US"/>
        </w:rPr>
        <w:t xml:space="preserve">4 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>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926E89" w:rsidRPr="00926E89" w:rsidRDefault="005E622E" w:rsidP="00926E89">
      <w:pPr>
        <w:jc w:val="both"/>
        <w:rPr>
          <w:rFonts w:ascii="Arial" w:hAnsi="Arial" w:cs="Arial"/>
          <w:b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926E89" w:rsidRPr="00926E89">
        <w:rPr>
          <w:rFonts w:ascii="Arial" w:hAnsi="Arial" w:cs="Arial"/>
          <w:b/>
          <w:sz w:val="22"/>
        </w:rPr>
        <w:t>Dostawa sprzętu komputerowego dla jednostek Uniwersytetu im. Adama Mickiewicza w Poznaniu – przedmiot z</w:t>
      </w:r>
      <w:r w:rsidR="00ED4B04">
        <w:rPr>
          <w:rFonts w:ascii="Arial" w:hAnsi="Arial" w:cs="Arial"/>
          <w:b/>
          <w:sz w:val="22"/>
        </w:rPr>
        <w:t>amówienia został podzielony na 5</w:t>
      </w:r>
      <w:bookmarkStart w:id="0" w:name="_GoBack"/>
      <w:bookmarkEnd w:id="0"/>
      <w:r w:rsidR="00926E89" w:rsidRPr="00926E89">
        <w:rPr>
          <w:rFonts w:ascii="Arial" w:hAnsi="Arial" w:cs="Arial"/>
          <w:b/>
          <w:sz w:val="22"/>
        </w:rPr>
        <w:t xml:space="preserve"> części:</w:t>
      </w:r>
    </w:p>
    <w:p w:rsidR="00990DA4" w:rsidRDefault="00990DA4" w:rsidP="00990DA4">
      <w:pPr>
        <w:jc w:val="both"/>
        <w:rPr>
          <w:rFonts w:ascii="Arial" w:hAnsi="Arial" w:cs="Arial"/>
          <w:b/>
          <w:sz w:val="22"/>
        </w:rPr>
      </w:pPr>
    </w:p>
    <w:p w:rsidR="00990DA4" w:rsidRDefault="00990DA4" w:rsidP="00990DA4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część 1: dostawa sprzętu komputerowego dla Wydziału Biologii UAM w Poznaniu</w:t>
      </w:r>
    </w:p>
    <w:p w:rsidR="00990DA4" w:rsidRDefault="00990DA4" w:rsidP="00990DA4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część 2: dostawa sprzętu komputerowego dla Biologii UAM w Poznaniu,</w:t>
      </w:r>
    </w:p>
    <w:p w:rsidR="00990DA4" w:rsidRDefault="00990DA4" w:rsidP="00990DA4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część 3: dostawa sprzętu komputerowego dla Wydziału Psychologii i </w:t>
      </w:r>
      <w:proofErr w:type="spellStart"/>
      <w:r>
        <w:rPr>
          <w:rFonts w:ascii="Arial" w:hAnsi="Arial" w:cs="Arial"/>
          <w:b/>
          <w:bCs/>
          <w:iCs/>
          <w:sz w:val="22"/>
          <w:szCs w:val="22"/>
        </w:rPr>
        <w:t>Kognitywistyki</w:t>
      </w:r>
      <w:proofErr w:type="spellEnd"/>
      <w:r>
        <w:rPr>
          <w:rFonts w:ascii="Arial" w:hAnsi="Arial" w:cs="Arial"/>
          <w:b/>
          <w:bCs/>
          <w:iCs/>
          <w:sz w:val="22"/>
          <w:szCs w:val="22"/>
        </w:rPr>
        <w:t xml:space="preserve"> UAM w Poznaniu </w:t>
      </w:r>
    </w:p>
    <w:p w:rsidR="00990DA4" w:rsidRDefault="00990DA4" w:rsidP="00990DA4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część 4: dostawa sprzętu komputerowego dla Wydziału  </w:t>
      </w:r>
      <w:r>
        <w:rPr>
          <w:rFonts w:ascii="Arial" w:hAnsi="Arial" w:cs="Arial"/>
          <w:b/>
          <w:sz w:val="22"/>
        </w:rPr>
        <w:t>Nauk Geograficznych i Geologicznych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 UAM w Poznaniu</w:t>
      </w:r>
    </w:p>
    <w:p w:rsidR="00177522" w:rsidRPr="00261D8A" w:rsidRDefault="00177522" w:rsidP="00177522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261D8A">
        <w:rPr>
          <w:rFonts w:ascii="Arial" w:hAnsi="Arial" w:cs="Arial"/>
          <w:b/>
          <w:bCs/>
          <w:iCs/>
          <w:sz w:val="22"/>
          <w:szCs w:val="22"/>
        </w:rPr>
        <w:t>część 5: dostawa sprz</w:t>
      </w:r>
      <w:r w:rsidR="00261D8A" w:rsidRPr="00261D8A">
        <w:rPr>
          <w:rFonts w:ascii="Arial" w:hAnsi="Arial" w:cs="Arial"/>
          <w:b/>
          <w:bCs/>
          <w:iCs/>
          <w:sz w:val="22"/>
          <w:szCs w:val="22"/>
        </w:rPr>
        <w:t xml:space="preserve">ętu komputerowego dla Wydziału Matematyki i Informatyki </w:t>
      </w:r>
      <w:r w:rsidRPr="00261D8A">
        <w:rPr>
          <w:rFonts w:ascii="Arial" w:hAnsi="Arial" w:cs="Arial"/>
          <w:b/>
          <w:bCs/>
          <w:iCs/>
          <w:sz w:val="22"/>
          <w:szCs w:val="22"/>
        </w:rPr>
        <w:t>UAM w Poznaniu</w:t>
      </w:r>
    </w:p>
    <w:p w:rsidR="00F50D78" w:rsidRDefault="00F50D78" w:rsidP="00FA5337">
      <w:pPr>
        <w:jc w:val="both"/>
        <w:rPr>
          <w:rFonts w:ascii="Arial" w:hAnsi="Arial" w:cs="Arial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2E3F84">
      <w:rPr>
        <w:rFonts w:ascii="Arial" w:hAnsi="Arial" w:cs="Arial"/>
        <w:i/>
      </w:rPr>
      <w:t>P</w:t>
    </w:r>
    <w:r w:rsidR="00990DA4">
      <w:rPr>
        <w:rFonts w:ascii="Arial" w:hAnsi="Arial" w:cs="Arial"/>
        <w:i/>
      </w:rPr>
      <w:t>3</w:t>
    </w:r>
    <w:r w:rsidR="002E3F84">
      <w:rPr>
        <w:rFonts w:ascii="Arial" w:hAnsi="Arial" w:cs="Arial"/>
        <w:i/>
      </w:rPr>
      <w:t>/</w:t>
    </w:r>
    <w:r w:rsidR="00990DA4">
      <w:rPr>
        <w:rFonts w:ascii="Arial" w:hAnsi="Arial" w:cs="Arial"/>
        <w:i/>
      </w:rPr>
      <w:t>652</w:t>
    </w:r>
    <w:r w:rsidR="00926E89">
      <w:rPr>
        <w:rFonts w:ascii="Arial" w:hAnsi="Arial" w:cs="Arial"/>
        <w:i/>
      </w:rPr>
      <w:t>/2</w:t>
    </w:r>
    <w:r w:rsidR="00990DA4">
      <w:rPr>
        <w:rFonts w:ascii="Arial" w:hAnsi="Arial" w:cs="Arial"/>
        <w:i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7522"/>
    <w:rsid w:val="00204613"/>
    <w:rsid w:val="00261D8A"/>
    <w:rsid w:val="0029410C"/>
    <w:rsid w:val="002B1E07"/>
    <w:rsid w:val="002C2DE7"/>
    <w:rsid w:val="002D160C"/>
    <w:rsid w:val="002D3BDF"/>
    <w:rsid w:val="002E3F84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3529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26E89"/>
    <w:rsid w:val="00952336"/>
    <w:rsid w:val="00990DA4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E7CCE"/>
    <w:rsid w:val="00DF334B"/>
    <w:rsid w:val="00E37A20"/>
    <w:rsid w:val="00E65F26"/>
    <w:rsid w:val="00EB5766"/>
    <w:rsid w:val="00EC667E"/>
    <w:rsid w:val="00ED1C51"/>
    <w:rsid w:val="00ED4B04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20E23A2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4CC2D-1D49-46AB-A09B-BB1C14E06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</cp:revision>
  <cp:lastPrinted>2024-03-07T13:26:00Z</cp:lastPrinted>
  <dcterms:created xsi:type="dcterms:W3CDTF">2024-03-08T09:47:00Z</dcterms:created>
  <dcterms:modified xsi:type="dcterms:W3CDTF">2024-03-08T09:47:00Z</dcterms:modified>
</cp:coreProperties>
</file>