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02C55" w14:textId="77777777" w:rsidR="00B36EDA" w:rsidRPr="006C5676" w:rsidRDefault="00293A2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C5676">
        <w:rPr>
          <w:rFonts w:ascii="Arial Narrow" w:hAnsi="Arial Narrow" w:cs="Arial"/>
          <w:sz w:val="22"/>
          <w:szCs w:val="22"/>
        </w:rPr>
        <w:t>Bydgoszcz</w:t>
      </w:r>
      <w:r w:rsidR="00B36EDA" w:rsidRPr="006C5676">
        <w:rPr>
          <w:rFonts w:ascii="Arial Narrow" w:hAnsi="Arial Narrow" w:cs="Arial"/>
          <w:sz w:val="22"/>
          <w:szCs w:val="22"/>
        </w:rPr>
        <w:t xml:space="preserve"> dnia: </w:t>
      </w:r>
      <w:r w:rsidRPr="006C5676">
        <w:rPr>
          <w:rFonts w:ascii="Arial Narrow" w:hAnsi="Arial Narrow" w:cs="Arial"/>
          <w:sz w:val="22"/>
          <w:szCs w:val="22"/>
        </w:rPr>
        <w:t>2024-03-08</w:t>
      </w:r>
    </w:p>
    <w:p w14:paraId="30C17F9D" w14:textId="77777777" w:rsidR="00B36EDA" w:rsidRPr="006C5676" w:rsidRDefault="00293A2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C567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A496F7F" w14:textId="77777777" w:rsidR="00B36EDA" w:rsidRPr="006C5676" w:rsidRDefault="00293A2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C5676">
        <w:rPr>
          <w:rFonts w:ascii="Arial Narrow" w:hAnsi="Arial Narrow" w:cs="Arial"/>
          <w:sz w:val="22"/>
          <w:szCs w:val="22"/>
        </w:rPr>
        <w:t>Powstańców Warszawy</w:t>
      </w:r>
      <w:r w:rsidR="00B36EDA" w:rsidRPr="006C5676">
        <w:rPr>
          <w:rFonts w:ascii="Arial Narrow" w:hAnsi="Arial Narrow" w:cs="Arial"/>
          <w:sz w:val="22"/>
          <w:szCs w:val="22"/>
        </w:rPr>
        <w:t xml:space="preserve"> </w:t>
      </w:r>
      <w:r w:rsidRPr="006C5676">
        <w:rPr>
          <w:rFonts w:ascii="Arial Narrow" w:hAnsi="Arial Narrow" w:cs="Arial"/>
          <w:sz w:val="22"/>
          <w:szCs w:val="22"/>
        </w:rPr>
        <w:t>5</w:t>
      </w:r>
    </w:p>
    <w:p w14:paraId="3E471D39" w14:textId="77777777" w:rsidR="00B36EDA" w:rsidRPr="006C5676" w:rsidRDefault="00293A2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C5676">
        <w:rPr>
          <w:rFonts w:ascii="Arial Narrow" w:hAnsi="Arial Narrow" w:cs="Arial"/>
          <w:sz w:val="22"/>
          <w:szCs w:val="22"/>
        </w:rPr>
        <w:t>85-681</w:t>
      </w:r>
      <w:r w:rsidR="00B36EDA" w:rsidRPr="006C5676">
        <w:rPr>
          <w:rFonts w:ascii="Arial Narrow" w:hAnsi="Arial Narrow" w:cs="Arial"/>
          <w:sz w:val="22"/>
          <w:szCs w:val="22"/>
        </w:rPr>
        <w:t xml:space="preserve"> </w:t>
      </w:r>
      <w:r w:rsidRPr="006C5676">
        <w:rPr>
          <w:rFonts w:ascii="Arial Narrow" w:hAnsi="Arial Narrow" w:cs="Arial"/>
          <w:sz w:val="22"/>
          <w:szCs w:val="22"/>
        </w:rPr>
        <w:t>Bydgoszcz</w:t>
      </w:r>
    </w:p>
    <w:p w14:paraId="4938F57D" w14:textId="77777777" w:rsidR="00B36EDA" w:rsidRPr="006C5676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C567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92E97D3" w14:textId="77777777" w:rsidR="00B36EDA" w:rsidRPr="006C567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C567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B834434" w14:textId="77777777" w:rsidR="00B36EDA" w:rsidRPr="006C567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5676" w14:paraId="71082383" w14:textId="77777777" w:rsidTr="00B36EDA">
        <w:tc>
          <w:tcPr>
            <w:tcW w:w="9923" w:type="dxa"/>
            <w:shd w:val="clear" w:color="auto" w:fill="F2F2F2"/>
            <w:hideMark/>
          </w:tcPr>
          <w:p w14:paraId="75DC74D3" w14:textId="017F4346" w:rsidR="00B36EDA" w:rsidRPr="006C5676" w:rsidRDefault="00B4719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257ABF43" w14:textId="77777777" w:rsidR="00B36EDA" w:rsidRPr="006C567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60473EF1" w14:textId="77777777" w:rsidR="00B36EDA" w:rsidRPr="006C567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8468230" w14:textId="77777777" w:rsidR="00B36EDA" w:rsidRPr="006C567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C567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C567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C567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5676" w14:paraId="0E03DB89" w14:textId="77777777" w:rsidTr="00B36EDA">
        <w:tc>
          <w:tcPr>
            <w:tcW w:w="2269" w:type="dxa"/>
            <w:shd w:val="clear" w:color="auto" w:fill="auto"/>
          </w:tcPr>
          <w:p w14:paraId="33FD2EB9" w14:textId="77777777" w:rsidR="00B36EDA" w:rsidRPr="006C567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2F64D65" w14:textId="77777777" w:rsidR="00B36EDA" w:rsidRPr="006C5676" w:rsidRDefault="00293A2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Dostawy materiałów eksploatacyjnych do aparatury medycznej i sprzętu jednorazowego użytku</w:t>
            </w:r>
          </w:p>
        </w:tc>
      </w:tr>
      <w:tr w:rsidR="00293A27" w:rsidRPr="006C5676" w14:paraId="7ABA90E5" w14:textId="77777777" w:rsidTr="00F96003">
        <w:tc>
          <w:tcPr>
            <w:tcW w:w="2269" w:type="dxa"/>
            <w:shd w:val="clear" w:color="auto" w:fill="auto"/>
          </w:tcPr>
          <w:p w14:paraId="4509C0F4" w14:textId="77777777" w:rsidR="00293A27" w:rsidRPr="006C5676" w:rsidRDefault="00293A27" w:rsidP="00F960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23C3499" w14:textId="77777777" w:rsidR="00293A27" w:rsidRPr="006C5676" w:rsidRDefault="00293A27" w:rsidP="00F960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10/2024</w:t>
            </w:r>
          </w:p>
        </w:tc>
      </w:tr>
    </w:tbl>
    <w:p w14:paraId="62558DB0" w14:textId="77777777" w:rsidR="00B36EDA" w:rsidRPr="006C567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7297361" w14:textId="77777777" w:rsidR="00B36EDA" w:rsidRPr="006C567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C5676">
        <w:rPr>
          <w:rFonts w:ascii="Arial Narrow" w:hAnsi="Arial Narrow" w:cs="Arial"/>
          <w:sz w:val="22"/>
          <w:szCs w:val="22"/>
        </w:rPr>
        <w:t xml:space="preserve">Zamawiający, </w:t>
      </w:r>
      <w:r w:rsidR="00293A27" w:rsidRPr="006C5676">
        <w:rPr>
          <w:rFonts w:ascii="Arial Narrow" w:hAnsi="Arial Narrow" w:cs="Arial"/>
          <w:b/>
          <w:sz w:val="22"/>
          <w:szCs w:val="22"/>
        </w:rPr>
        <w:t>10WSzKzP SPZOZ</w:t>
      </w:r>
      <w:r w:rsidRPr="006C567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293A27" w:rsidRPr="006C5676">
        <w:rPr>
          <w:rFonts w:ascii="Arial Narrow" w:hAnsi="Arial Narrow" w:cs="Arial"/>
          <w:sz w:val="22"/>
          <w:szCs w:val="22"/>
        </w:rPr>
        <w:t>(</w:t>
      </w:r>
      <w:proofErr w:type="spellStart"/>
      <w:r w:rsidR="00293A27" w:rsidRPr="006C5676">
        <w:rPr>
          <w:rFonts w:ascii="Arial Narrow" w:hAnsi="Arial Narrow" w:cs="Arial"/>
          <w:sz w:val="22"/>
          <w:szCs w:val="22"/>
        </w:rPr>
        <w:t>t.j</w:t>
      </w:r>
      <w:proofErr w:type="spellEnd"/>
      <w:r w:rsidR="00293A27" w:rsidRPr="006C5676">
        <w:rPr>
          <w:rFonts w:ascii="Arial Narrow" w:hAnsi="Arial Narrow" w:cs="Arial"/>
          <w:sz w:val="22"/>
          <w:szCs w:val="22"/>
        </w:rPr>
        <w:t>. Dz. U. z 2023r. poz. 1605)</w:t>
      </w:r>
      <w:r w:rsidRPr="006C567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6C5676">
        <w:rPr>
          <w:rFonts w:ascii="Arial Narrow" w:hAnsi="Arial Narrow" w:cs="Arial"/>
          <w:sz w:val="22"/>
          <w:szCs w:val="22"/>
        </w:rPr>
        <w:t>Pzp</w:t>
      </w:r>
      <w:proofErr w:type="spellEnd"/>
      <w:r w:rsidRPr="006C5676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93A27" w:rsidRPr="006C5676" w14:paraId="2B0A09F6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C0CEE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>: Plomby na centralną sterylizację</w:t>
            </w:r>
          </w:p>
          <w:p w14:paraId="06C8E540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Informer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40F731B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</w:t>
            </w:r>
          </w:p>
          <w:p w14:paraId="3FBFCF1D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  <w:p w14:paraId="3C79727D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18 634.50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29EEEB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5BF681D" w14:textId="37C92BEA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616CF0BF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EBA6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>: Materiały eksploatacyjne do witrektomii</w:t>
            </w:r>
          </w:p>
          <w:p w14:paraId="45590B82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ABJ-</w:t>
            </w: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Vision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41B49A8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Główna 76 </w:t>
            </w:r>
          </w:p>
          <w:p w14:paraId="25E553D3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95-041 Gałków Duży</w:t>
            </w:r>
          </w:p>
          <w:p w14:paraId="69CD9C6B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66 317.40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F69BC0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2C1D74A" w14:textId="7DBE4A1D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071383FA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CB871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>: Akcesoria do analizatorów CO2 Tosca</w:t>
            </w:r>
          </w:p>
          <w:p w14:paraId="1F1C847F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Radiometer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413AD84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Ul. Kolejowa 5/7 </w:t>
            </w:r>
          </w:p>
          <w:p w14:paraId="21F46F55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01-217 Warszawa</w:t>
            </w:r>
          </w:p>
          <w:p w14:paraId="395FC335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32 072.72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D08BFE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0974A8B" w14:textId="714B0DEC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4726FDF1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BA42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: Wzierniki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anoskopowe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i gumki proktologiczne</w:t>
            </w:r>
          </w:p>
          <w:p w14:paraId="20881E71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SUN-MED Spółka Cywilna</w:t>
            </w:r>
          </w:p>
          <w:p w14:paraId="21048BD3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Franciszkańska 104/112 /105</w:t>
            </w:r>
          </w:p>
          <w:p w14:paraId="4674EF06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91-845 Łódź</w:t>
            </w:r>
          </w:p>
          <w:p w14:paraId="0F029D10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3 661.20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502728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7FB1A27" w14:textId="391F669F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201BE4AD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8F419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: Akcesoria do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otochirurgi</w:t>
            </w:r>
            <w:proofErr w:type="spellEnd"/>
          </w:p>
          <w:p w14:paraId="2CE92BFD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MEDAG Aparatura Medyczna </w:t>
            </w:r>
            <w:proofErr w:type="spellStart"/>
            <w:proofErr w:type="gram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P.Augustynowicz</w:t>
            </w:r>
            <w:proofErr w:type="spellEnd"/>
            <w:proofErr w:type="gram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Jawna</w:t>
            </w:r>
          </w:p>
          <w:p w14:paraId="084958A3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Brylantowa 24 /3</w:t>
            </w:r>
          </w:p>
          <w:p w14:paraId="00DA22E3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52-214 Wrocław</w:t>
            </w:r>
          </w:p>
          <w:p w14:paraId="4B78FE62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9 525.60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C3DDF9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427A619" w14:textId="0B44F2AE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2B9A10C9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8149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8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: Materiały eksploatacyjne do ssaków,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Oxylitre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Elmasler</w:t>
            </w:r>
            <w:proofErr w:type="spellEnd"/>
          </w:p>
          <w:p w14:paraId="1F0CAF74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Duolux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Medical Sp. z o.o.</w:t>
            </w:r>
          </w:p>
          <w:p w14:paraId="44B3B820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os. Bolesława Chrobrego 40f /53</w:t>
            </w:r>
          </w:p>
          <w:p w14:paraId="3DAB8C4D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60-681 Poznań</w:t>
            </w:r>
          </w:p>
          <w:p w14:paraId="7932364B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25 844.40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59D0A9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EA6AF26" w14:textId="0997E8A7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6B0E3198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A98A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>: Komora wilgotna na oko</w:t>
            </w:r>
          </w:p>
          <w:p w14:paraId="3FAEE7A7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MANA MEDICAL </w:t>
            </w: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14:paraId="33F9C750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Piechoty Łanowej 46 </w:t>
            </w:r>
          </w:p>
          <w:p w14:paraId="10601325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02-951 WARSZAWA</w:t>
            </w:r>
          </w:p>
          <w:p w14:paraId="50CB2611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1 170.72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8039C9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E35A52A" w14:textId="596B860A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589E4BF4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7F72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11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>: Wzierniki sterylne jednorazowe</w:t>
            </w:r>
          </w:p>
          <w:p w14:paraId="5AD2E931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Polmil</w:t>
            </w:r>
            <w:proofErr w:type="spellEnd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6848E027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</w:t>
            </w:r>
          </w:p>
          <w:p w14:paraId="4ECC32D3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14:paraId="0AC6AFC2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4 989.60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51568F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2725E73" w14:textId="268B8917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293A27" w:rsidRPr="006C5676" w14:paraId="4AB1A21C" w14:textId="77777777" w:rsidTr="00293A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A8E1" w14:textId="77777777" w:rsidR="00293A27" w:rsidRPr="006C5676" w:rsidRDefault="00293A27" w:rsidP="00F9600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: Elektroda do defibrylatora CU Medical System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iPAD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SP1</w:t>
            </w:r>
          </w:p>
          <w:p w14:paraId="385FA664" w14:textId="77777777" w:rsidR="00293A27" w:rsidRPr="006C5676" w:rsidRDefault="00293A27" w:rsidP="00F9600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 xml:space="preserve">Sklep Medyczny Marta </w:t>
            </w:r>
            <w:proofErr w:type="spellStart"/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Kadzewicz</w:t>
            </w:r>
            <w:proofErr w:type="spellEnd"/>
          </w:p>
          <w:p w14:paraId="487F1E53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 xml:space="preserve">Popiełuszki 15 </w:t>
            </w:r>
          </w:p>
          <w:p w14:paraId="4FBB2161" w14:textId="77777777" w:rsidR="00293A27" w:rsidRPr="006C5676" w:rsidRDefault="00293A27" w:rsidP="00F9600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10-693 Olsztyn</w:t>
            </w:r>
          </w:p>
          <w:p w14:paraId="58FC6E2A" w14:textId="77777777" w:rsidR="00293A27" w:rsidRPr="006C5676" w:rsidRDefault="00293A27" w:rsidP="00F9600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5676">
              <w:rPr>
                <w:rFonts w:ascii="Arial Narrow" w:hAnsi="Arial Narrow" w:cs="Arial"/>
                <w:b/>
                <w:sz w:val="22"/>
                <w:szCs w:val="22"/>
              </w:rPr>
              <w:t>896.99 zł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1B189F" w14:textId="77777777" w:rsidR="00293A27" w:rsidRPr="006C5676" w:rsidRDefault="00293A27" w:rsidP="00F9600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56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58C8406" w14:textId="57329CE8" w:rsidR="00293A27" w:rsidRPr="006C5676" w:rsidRDefault="00293A27" w:rsidP="00F96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6C5676" w:rsidRPr="006C5676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1BA4F466" w14:textId="77777777" w:rsidR="00B36EDA" w:rsidRPr="006C567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C5676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6C567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C5676" w14:paraId="73AB47D1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40B9EF" w14:textId="77777777" w:rsidR="00B36EDA" w:rsidRPr="006C56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9C73D" w14:textId="77777777" w:rsidR="00B36EDA" w:rsidRPr="006C56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CD3897" w14:textId="77777777" w:rsidR="00B36EDA" w:rsidRPr="006C56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00D2FF" w14:textId="77777777" w:rsidR="00B36EDA" w:rsidRPr="006C56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93A27" w:rsidRPr="006C5676" w14:paraId="401E5D33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F0C3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Plomby na centralną sterylizację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A9F6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Informer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C8C2D5E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Winogrady 118</w:t>
            </w:r>
          </w:p>
          <w:p w14:paraId="78B5314F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18C7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E5EF38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517103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AB6E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12FE4ECE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36E1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Materiały eksploatacyjne do witrektomii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4F46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ABJ-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Vision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415FBBC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Główna 76</w:t>
            </w:r>
          </w:p>
          <w:p w14:paraId="4A6723D4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4F42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5AB8F9C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1B13E98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2EC6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3E0A5C9F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1E564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4 - Akcesoria do analizatorów CO2 Tosca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9FBC7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8ECE1F4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Ul. Kolejowa 5/7</w:t>
            </w:r>
          </w:p>
          <w:p w14:paraId="52A50D41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01-217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589F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F2695B7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64A7209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93F8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6A39E492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1D3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5 - Wzierniki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anoskopowe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i gumki proktologiczne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F468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SUN-MED Spółka Cywilna</w:t>
            </w:r>
          </w:p>
          <w:p w14:paraId="10F9338B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Franciszkańska 104/112/105</w:t>
            </w:r>
          </w:p>
          <w:p w14:paraId="433B1557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8D2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F694C1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598AFB2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3959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5A1BCEBA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9BB1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5 - Wzierniki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anoskopowe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i gumki proktologiczne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A94B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D3A93D5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B4660AB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7578F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CE7082D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26319086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226EA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93A27" w:rsidRPr="006C5676" w14:paraId="32ABAC84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88BD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6 - Akcesoria do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otochirurgi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8AC53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proofErr w:type="gram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P.Augustynowicz</w:t>
            </w:r>
            <w:proofErr w:type="spellEnd"/>
            <w:proofErr w:type="gram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0B07DB20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Brylantowa 24/3</w:t>
            </w:r>
          </w:p>
          <w:p w14:paraId="476E0E8D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52-214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0C57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8B34CA2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18FB354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5424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5F859787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09B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8 - Materiały eksploatacyjne do ssaków,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Oxylitre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Elmasler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6914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555EF5B6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os. Bolesława Chrobrego 40f/53</w:t>
            </w:r>
          </w:p>
          <w:p w14:paraId="370531F7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AB51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A6B336A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DA06669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C28F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626D682D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FCFF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9 - Taśmy rehabilitacyjne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8C25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PHPU LEBA-SPORT Lech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Kupran</w:t>
            </w:r>
            <w:proofErr w:type="spellEnd"/>
          </w:p>
          <w:p w14:paraId="208D2230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Dworcowa 62/115</w:t>
            </w:r>
          </w:p>
          <w:p w14:paraId="61654E7F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10-437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14DC9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991BDDC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72D7058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CE7E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01298EE2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6D3A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10 - Komora wilgotna na oko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0C9C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MANA MEDICAL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14:paraId="1CA17B8A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Piechoty Łanowej 46</w:t>
            </w:r>
          </w:p>
          <w:p w14:paraId="7A0D1FD1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A9397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4CF76D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ABCD5D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1FED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7CEF875B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2807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10 - Komora wilgotna na oko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69A9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2CB16AED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14:paraId="2D5FBEF8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04C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979906B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47A64212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8747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93A27" w:rsidRPr="006C5676" w14:paraId="3C21549E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A2BA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11 - Wzierniki sterylne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6602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7110330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12B42594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49C7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CA514CF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41C27E9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DFE7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93A27" w:rsidRPr="006C5676" w14:paraId="2C77379F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17F9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11 - Wzierniki sterylne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9ED8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1E6BA2E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lastRenderedPageBreak/>
              <w:t>Pod Borem 18</w:t>
            </w:r>
          </w:p>
          <w:p w14:paraId="6B815E42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0B3A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14:paraId="655D96A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52692B55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2B3B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93A27" w:rsidRPr="006C5676" w14:paraId="64124E72" w14:textId="77777777" w:rsidTr="00293A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A9A6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13 - Elektroda do defibrylatora CU Medical System </w:t>
            </w:r>
            <w:proofErr w:type="spellStart"/>
            <w:r w:rsidRPr="006C5676">
              <w:rPr>
                <w:rFonts w:ascii="Arial Narrow" w:hAnsi="Arial Narrow" w:cs="Arial"/>
                <w:sz w:val="22"/>
                <w:szCs w:val="22"/>
              </w:rPr>
              <w:t>iPAD</w:t>
            </w:r>
            <w:proofErr w:type="spellEnd"/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SP1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2BCE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6C5676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1FD76A42" w14:textId="77777777" w:rsidR="00293A27" w:rsidRPr="006C5676" w:rsidRDefault="00293A27" w:rsidP="00F960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Popiełuszki 15</w:t>
            </w:r>
          </w:p>
          <w:p w14:paraId="26143973" w14:textId="77777777" w:rsidR="00293A27" w:rsidRPr="006C5676" w:rsidRDefault="00293A27" w:rsidP="00F960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B196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365CC44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35A2173" w14:textId="77777777" w:rsidR="00293A27" w:rsidRPr="006C5676" w:rsidRDefault="00293A27" w:rsidP="00F960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FCF7" w14:textId="77777777" w:rsidR="00293A27" w:rsidRPr="006C5676" w:rsidRDefault="00293A27" w:rsidP="00F960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56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D584687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C5676">
        <w:rPr>
          <w:rFonts w:ascii="Arial Narrow" w:hAnsi="Arial Narrow" w:cs="Arial"/>
          <w:i/>
          <w:sz w:val="22"/>
          <w:szCs w:val="22"/>
        </w:rPr>
        <w:t>Zamawiający</w:t>
      </w:r>
    </w:p>
    <w:p w14:paraId="004B1699" w14:textId="77777777" w:rsidR="006C5676" w:rsidRDefault="006C5676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637C219" w14:textId="77777777" w:rsidR="006C5676" w:rsidRDefault="006C5676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DAC7C76" w14:textId="77777777" w:rsidR="006C5676" w:rsidRDefault="006C5676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2651EDF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4EF2F4AB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132A0D83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0C00FFC0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0A69F748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213C6B5A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631F6EDF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787DCF3C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2421D5B2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182E88B0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155074D4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42453B2D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063910C2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1DF4DD70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088F8069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58212CCB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6B7853F4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77B114DB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6840327F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3F55DDCB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67485DB1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3B0B39DE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7E533E6D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332BF4E5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29220D1B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1082E72F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54F6AAD5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479057D5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4B39DE17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4746D235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</w:p>
    <w:p w14:paraId="224AFC4C" w14:textId="7541BA64" w:rsidR="006C5676" w:rsidRPr="00B9724A" w:rsidRDefault="006C5676" w:rsidP="006C567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31BDC554" w14:textId="77777777" w:rsidR="006C5676" w:rsidRDefault="006C5676" w:rsidP="006C56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5847F990" w14:textId="77777777" w:rsidR="006C5676" w:rsidRPr="00B9724A" w:rsidRDefault="006C5676" w:rsidP="006C56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5C3DDF2E" w14:textId="64C60E66" w:rsidR="006C5676" w:rsidRDefault="006C5676" w:rsidP="006C56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08.03.2024 r.</w:t>
      </w:r>
    </w:p>
    <w:bookmarkEnd w:id="0"/>
    <w:sectPr w:rsidR="006C5676" w:rsidSect="00BC38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1B4F1" w14:textId="77777777" w:rsidR="00BC3850" w:rsidRDefault="00BC3850">
      <w:r>
        <w:separator/>
      </w:r>
    </w:p>
  </w:endnote>
  <w:endnote w:type="continuationSeparator" w:id="0">
    <w:p w14:paraId="55BDE123" w14:textId="77777777" w:rsidR="00BC3850" w:rsidRDefault="00BC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089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EB3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F88E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8889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D7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1ADA1" w14:textId="77777777" w:rsidR="00BC3850" w:rsidRDefault="00BC3850">
      <w:r>
        <w:separator/>
      </w:r>
    </w:p>
  </w:footnote>
  <w:footnote w:type="continuationSeparator" w:id="0">
    <w:p w14:paraId="162693D9" w14:textId="77777777" w:rsidR="00BC3850" w:rsidRDefault="00BC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FDD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703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378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850"/>
    <w:rsid w:val="00022322"/>
    <w:rsid w:val="00042497"/>
    <w:rsid w:val="000C1E6F"/>
    <w:rsid w:val="000E4E56"/>
    <w:rsid w:val="001A1468"/>
    <w:rsid w:val="001B7815"/>
    <w:rsid w:val="00211A34"/>
    <w:rsid w:val="00293A2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567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4719D"/>
    <w:rsid w:val="00B8185B"/>
    <w:rsid w:val="00BC3850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4EF2B"/>
  <w15:chartTrackingRefBased/>
  <w15:docId w15:val="{509CF5A8-9B84-4D3F-B603-50994208B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1066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2024-03-08T10:23:00Z</cp:lastPrinted>
  <dcterms:created xsi:type="dcterms:W3CDTF">2024-03-08T10:26:00Z</dcterms:created>
  <dcterms:modified xsi:type="dcterms:W3CDTF">2024-03-08T10:26:00Z</dcterms:modified>
</cp:coreProperties>
</file>