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F4611" w14:textId="77777777" w:rsidR="00D34297" w:rsidRPr="00C23F51" w:rsidRDefault="00826EA0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C23F51">
        <w:rPr>
          <w:rFonts w:ascii="Arial Narrow" w:hAnsi="Arial Narrow" w:cs="Arial"/>
          <w:sz w:val="24"/>
          <w:szCs w:val="24"/>
        </w:rPr>
        <w:t>Bydgoszcz</w:t>
      </w:r>
      <w:r w:rsidR="00D34297" w:rsidRPr="00C23F51">
        <w:rPr>
          <w:rFonts w:ascii="Arial Narrow" w:hAnsi="Arial Narrow" w:cs="Arial"/>
          <w:sz w:val="24"/>
          <w:szCs w:val="24"/>
        </w:rPr>
        <w:t xml:space="preserve"> dnia: </w:t>
      </w:r>
      <w:r w:rsidRPr="00C23F51">
        <w:rPr>
          <w:rFonts w:ascii="Arial Narrow" w:hAnsi="Arial Narrow" w:cs="Arial"/>
          <w:sz w:val="24"/>
          <w:szCs w:val="24"/>
        </w:rPr>
        <w:t>2024-03-08</w:t>
      </w:r>
    </w:p>
    <w:p w14:paraId="451FC89E" w14:textId="77777777" w:rsidR="00D34297" w:rsidRPr="00C23F51" w:rsidRDefault="00826EA0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C23F51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6F6026CE" w14:textId="77777777" w:rsidR="00D34297" w:rsidRPr="00C23F51" w:rsidRDefault="00826EA0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C23F51">
        <w:rPr>
          <w:rFonts w:ascii="Arial Narrow" w:hAnsi="Arial Narrow" w:cs="Arial"/>
          <w:sz w:val="24"/>
          <w:szCs w:val="24"/>
        </w:rPr>
        <w:t>Powstańców Warszawy</w:t>
      </w:r>
      <w:r w:rsidR="00D34297" w:rsidRPr="00C23F51">
        <w:rPr>
          <w:rFonts w:ascii="Arial Narrow" w:hAnsi="Arial Narrow" w:cs="Arial"/>
          <w:sz w:val="24"/>
          <w:szCs w:val="24"/>
        </w:rPr>
        <w:t xml:space="preserve"> </w:t>
      </w:r>
      <w:r w:rsidRPr="00C23F51">
        <w:rPr>
          <w:rFonts w:ascii="Arial Narrow" w:hAnsi="Arial Narrow" w:cs="Arial"/>
          <w:sz w:val="24"/>
          <w:szCs w:val="24"/>
        </w:rPr>
        <w:t>5</w:t>
      </w:r>
    </w:p>
    <w:p w14:paraId="56BDA76B" w14:textId="77777777" w:rsidR="00D34297" w:rsidRPr="00C23F51" w:rsidRDefault="00826EA0" w:rsidP="00D34297">
      <w:pPr>
        <w:rPr>
          <w:rFonts w:ascii="Arial Narrow" w:hAnsi="Arial Narrow" w:cs="Arial"/>
          <w:sz w:val="24"/>
          <w:szCs w:val="24"/>
        </w:rPr>
      </w:pPr>
      <w:r w:rsidRPr="00C23F51">
        <w:rPr>
          <w:rFonts w:ascii="Arial Narrow" w:hAnsi="Arial Narrow" w:cs="Arial"/>
          <w:sz w:val="24"/>
          <w:szCs w:val="24"/>
        </w:rPr>
        <w:t>85-681</w:t>
      </w:r>
      <w:r w:rsidR="00D34297" w:rsidRPr="00C23F51">
        <w:rPr>
          <w:rFonts w:ascii="Arial Narrow" w:hAnsi="Arial Narrow" w:cs="Arial"/>
          <w:sz w:val="24"/>
          <w:szCs w:val="24"/>
        </w:rPr>
        <w:t xml:space="preserve"> </w:t>
      </w:r>
      <w:r w:rsidRPr="00C23F51">
        <w:rPr>
          <w:rFonts w:ascii="Arial Narrow" w:hAnsi="Arial Narrow" w:cs="Arial"/>
          <w:sz w:val="24"/>
          <w:szCs w:val="24"/>
        </w:rPr>
        <w:t>Bydgoszcz</w:t>
      </w:r>
    </w:p>
    <w:p w14:paraId="44CC9401" w14:textId="77777777" w:rsidR="00D34297" w:rsidRPr="00C23F51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23F51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7756C5EC" w14:textId="77777777" w:rsidR="00D34297" w:rsidRPr="00C23F51" w:rsidRDefault="00D34297" w:rsidP="00D34297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C23F51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63B9564" w14:textId="3A3613D7" w:rsidR="00C23F51" w:rsidRPr="00C23F51" w:rsidRDefault="00C23F51" w:rsidP="00D34297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C23F51">
        <w:rPr>
          <w:rFonts w:ascii="Arial Narrow" w:hAnsi="Arial Narrow" w:cs="Arial"/>
          <w:b/>
          <w:sz w:val="22"/>
          <w:szCs w:val="22"/>
        </w:rPr>
        <w:t xml:space="preserve">Pismo nr </w:t>
      </w:r>
      <w:r w:rsidR="009D5D0B">
        <w:rPr>
          <w:rFonts w:ascii="Arial Narrow" w:hAnsi="Arial Narrow" w:cs="Arial"/>
          <w:b/>
          <w:sz w:val="22"/>
          <w:szCs w:val="22"/>
        </w:rPr>
        <w:t>2059</w:t>
      </w:r>
      <w:r w:rsidRPr="00C23F51">
        <w:rPr>
          <w:rFonts w:ascii="Arial Narrow" w:hAnsi="Arial Narrow" w:cs="Arial"/>
          <w:b/>
          <w:sz w:val="22"/>
          <w:szCs w:val="22"/>
        </w:rPr>
        <w:t>/24</w:t>
      </w:r>
    </w:p>
    <w:p w14:paraId="56F3ED96" w14:textId="77777777" w:rsidR="00D34297" w:rsidRPr="00C23F51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C23F51">
        <w:rPr>
          <w:rFonts w:ascii="Arial Narrow" w:hAnsi="Arial Narrow" w:cs="Arial"/>
          <w:b/>
          <w:sz w:val="24"/>
          <w:szCs w:val="24"/>
        </w:rPr>
        <w:t>WYKONAWCY</w:t>
      </w:r>
    </w:p>
    <w:p w14:paraId="66EE8143" w14:textId="77777777" w:rsidR="00D34297" w:rsidRPr="00C23F51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4"/>
          <w:szCs w:val="24"/>
        </w:rPr>
      </w:pPr>
      <w:r w:rsidRPr="00C23F51">
        <w:rPr>
          <w:rFonts w:ascii="Arial Narrow" w:hAnsi="Arial Narrow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C23F51" w14:paraId="249A1C33" w14:textId="77777777" w:rsidTr="00D34297">
        <w:tc>
          <w:tcPr>
            <w:tcW w:w="9180" w:type="dxa"/>
            <w:shd w:val="clear" w:color="auto" w:fill="F2F2F2"/>
            <w:hideMark/>
          </w:tcPr>
          <w:p w14:paraId="66E1C526" w14:textId="77777777" w:rsidR="00D34297" w:rsidRPr="00C23F51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23F5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7E552C86" w14:textId="77777777" w:rsidR="00D34297" w:rsidRPr="00C23F51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23F51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47388C65" w14:textId="77777777" w:rsidR="00D34297" w:rsidRPr="00C23F5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5F6EDD8D" w14:textId="77777777" w:rsidR="00D34297" w:rsidRPr="00C23F51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C23F51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C23F51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C23F51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C23F51" w14:paraId="0192B3D9" w14:textId="77777777" w:rsidTr="00310284">
        <w:tc>
          <w:tcPr>
            <w:tcW w:w="2269" w:type="dxa"/>
            <w:shd w:val="clear" w:color="auto" w:fill="auto"/>
          </w:tcPr>
          <w:p w14:paraId="3B36426A" w14:textId="77777777" w:rsidR="00D34297" w:rsidRPr="00C23F51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B9EAE55" w14:textId="77777777" w:rsidR="00D34297" w:rsidRPr="00C23F51" w:rsidRDefault="00826EA0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bCs/>
                <w:sz w:val="24"/>
                <w:szCs w:val="24"/>
              </w:rPr>
              <w:t>Dostawy materiałów eksploatacyjnych do aparatury medycznej i sprzętu jednorazowego użytku</w:t>
            </w:r>
          </w:p>
        </w:tc>
      </w:tr>
      <w:tr w:rsidR="00826EA0" w:rsidRPr="00C23F51" w14:paraId="22AB037E" w14:textId="77777777" w:rsidTr="0072371B">
        <w:tc>
          <w:tcPr>
            <w:tcW w:w="2269" w:type="dxa"/>
            <w:shd w:val="clear" w:color="auto" w:fill="auto"/>
          </w:tcPr>
          <w:p w14:paraId="740A2B73" w14:textId="77777777" w:rsidR="00826EA0" w:rsidRPr="00C23F51" w:rsidRDefault="00826EA0" w:rsidP="0072371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531CDA5" w14:textId="77777777" w:rsidR="00826EA0" w:rsidRPr="00C23F51" w:rsidRDefault="00826EA0" w:rsidP="0072371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bCs/>
                <w:sz w:val="24"/>
                <w:szCs w:val="24"/>
              </w:rPr>
              <w:t>10/2024</w:t>
            </w:r>
          </w:p>
        </w:tc>
      </w:tr>
    </w:tbl>
    <w:p w14:paraId="15B1B65E" w14:textId="77777777" w:rsidR="00010B31" w:rsidRPr="00C23F51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14:paraId="5DADF376" w14:textId="07BE4DD6" w:rsidR="00010B31" w:rsidRPr="00C23F51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C23F51">
        <w:rPr>
          <w:rFonts w:ascii="Arial Narrow" w:hAnsi="Arial Narrow" w:cs="Arial"/>
          <w:sz w:val="24"/>
          <w:szCs w:val="24"/>
        </w:rPr>
        <w:t xml:space="preserve">Zamawiający, </w:t>
      </w:r>
      <w:r w:rsidR="00826EA0" w:rsidRPr="00C23F51">
        <w:rPr>
          <w:rFonts w:ascii="Arial Narrow" w:hAnsi="Arial Narrow" w:cs="Arial"/>
          <w:b/>
          <w:sz w:val="24"/>
          <w:szCs w:val="24"/>
        </w:rPr>
        <w:t>10WSzKzP SPZOZ</w:t>
      </w:r>
      <w:r w:rsidRPr="00C23F51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826EA0" w:rsidRPr="00C23F51">
        <w:rPr>
          <w:rFonts w:ascii="Arial Narrow" w:hAnsi="Arial Narrow" w:cs="Arial"/>
          <w:sz w:val="24"/>
          <w:szCs w:val="24"/>
        </w:rPr>
        <w:t>(</w:t>
      </w:r>
      <w:proofErr w:type="spellStart"/>
      <w:r w:rsidR="00826EA0" w:rsidRPr="00C23F51">
        <w:rPr>
          <w:rFonts w:ascii="Arial Narrow" w:hAnsi="Arial Narrow" w:cs="Arial"/>
          <w:sz w:val="24"/>
          <w:szCs w:val="24"/>
        </w:rPr>
        <w:t>t.j</w:t>
      </w:r>
      <w:proofErr w:type="spellEnd"/>
      <w:r w:rsidR="00826EA0" w:rsidRPr="00C23F51">
        <w:rPr>
          <w:rFonts w:ascii="Arial Narrow" w:hAnsi="Arial Narrow" w:cs="Arial"/>
          <w:sz w:val="24"/>
          <w:szCs w:val="24"/>
        </w:rPr>
        <w:t>. Dz. U. z 2023r. poz. 1605)</w:t>
      </w:r>
      <w:r w:rsidRPr="00C23F51">
        <w:rPr>
          <w:rFonts w:ascii="Arial Narrow" w:hAnsi="Arial Narrow" w:cs="Arial"/>
          <w:sz w:val="24"/>
          <w:szCs w:val="24"/>
        </w:rPr>
        <w:t xml:space="preserve">, zwanej dalej „ustawą </w:t>
      </w:r>
      <w:proofErr w:type="spellStart"/>
      <w:r w:rsidRPr="00C23F51">
        <w:rPr>
          <w:rFonts w:ascii="Arial Narrow" w:hAnsi="Arial Narrow" w:cs="Arial"/>
          <w:sz w:val="24"/>
          <w:szCs w:val="24"/>
        </w:rPr>
        <w:t>Pzp</w:t>
      </w:r>
      <w:proofErr w:type="spellEnd"/>
      <w:r w:rsidRPr="00C23F51">
        <w:rPr>
          <w:rFonts w:ascii="Arial Narrow" w:hAnsi="Arial Narrow" w:cs="Arial"/>
          <w:sz w:val="24"/>
          <w:szCs w:val="24"/>
        </w:rPr>
        <w:t xml:space="preserve">”, </w:t>
      </w:r>
      <w:r w:rsidR="00C23F51" w:rsidRPr="00C23F51">
        <w:rPr>
          <w:rFonts w:ascii="Arial Narrow" w:hAnsi="Arial Narrow" w:cs="Arial"/>
          <w:sz w:val="24"/>
          <w:szCs w:val="24"/>
        </w:rPr>
        <w:t>zawiadamia,</w:t>
      </w:r>
      <w:r w:rsidRPr="00C23F51">
        <w:rPr>
          <w:rFonts w:ascii="Arial Narrow" w:hAnsi="Arial Narrow" w:cs="Arial"/>
          <w:sz w:val="24"/>
          <w:szCs w:val="24"/>
        </w:rPr>
        <w:t xml:space="preserve"> że unieważnia postępowanie o udzielenie zamówienia publicznego </w:t>
      </w:r>
      <w:r w:rsidR="00010B31" w:rsidRPr="00C23F51">
        <w:rPr>
          <w:rFonts w:ascii="Arial Narrow" w:hAnsi="Arial Narrow" w:cs="Arial"/>
          <w:sz w:val="24"/>
          <w:szCs w:val="24"/>
        </w:rPr>
        <w:t>na</w:t>
      </w:r>
      <w:r w:rsidRPr="00C23F51">
        <w:rPr>
          <w:rFonts w:ascii="Arial Narrow" w:hAnsi="Arial Narrow" w:cs="Arial"/>
          <w:sz w:val="24"/>
          <w:szCs w:val="24"/>
        </w:rPr>
        <w:t xml:space="preserve"> </w:t>
      </w:r>
      <w:r w:rsidR="00D8293D" w:rsidRPr="00C23F51">
        <w:rPr>
          <w:rFonts w:ascii="Arial Narrow" w:hAnsi="Arial Narrow" w:cs="Arial"/>
          <w:sz w:val="24"/>
          <w:szCs w:val="24"/>
        </w:rPr>
        <w:t>na</w:t>
      </w:r>
      <w:r w:rsidR="00010B31" w:rsidRPr="00C23F51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C23F51" w14:paraId="6EC7947E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1E25C" w14:textId="77777777" w:rsidR="00D44D12" w:rsidRPr="00C23F51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5E439" w14:textId="77777777" w:rsidR="00D44D12" w:rsidRPr="00C23F51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14:paraId="798141D5" w14:textId="77777777" w:rsidR="00D44D12" w:rsidRPr="00C23F51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826EA0" w:rsidRPr="00C23F51" w14:paraId="122DAE31" w14:textId="77777777" w:rsidTr="0072371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89962" w14:textId="77777777" w:rsidR="00826EA0" w:rsidRPr="00C23F51" w:rsidRDefault="00826EA0" w:rsidP="0072371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14F4B" w14:textId="77777777" w:rsidR="00826EA0" w:rsidRPr="00C23F51" w:rsidRDefault="00826EA0" w:rsidP="0072371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b/>
                <w:sz w:val="24"/>
                <w:szCs w:val="24"/>
              </w:rPr>
              <w:t>Materiały eksploatacyjne do zabiegów ginekologicznych</w:t>
            </w:r>
          </w:p>
          <w:p w14:paraId="5A8BD27A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41167141" w14:textId="77777777" w:rsidR="00826EA0" w:rsidRPr="00C23F51" w:rsidRDefault="00826EA0" w:rsidP="0072371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C23F5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1503A9C6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2641B75D" w14:textId="77777777" w:rsidR="00826EA0" w:rsidRDefault="00826EA0" w:rsidP="0072371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  <w:p w14:paraId="4894DEA1" w14:textId="77777777" w:rsidR="00C23F51" w:rsidRPr="00C23F51" w:rsidRDefault="00C23F51" w:rsidP="0072371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</w:p>
        </w:tc>
      </w:tr>
      <w:tr w:rsidR="00826EA0" w:rsidRPr="00C23F51" w14:paraId="55BDE5CF" w14:textId="77777777" w:rsidTr="0072371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05042" w14:textId="77777777" w:rsidR="00826EA0" w:rsidRPr="00C23F51" w:rsidRDefault="00826EA0" w:rsidP="0072371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3F89A" w14:textId="77777777" w:rsidR="00826EA0" w:rsidRPr="00C23F51" w:rsidRDefault="00826EA0" w:rsidP="0072371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b/>
                <w:sz w:val="24"/>
                <w:szCs w:val="24"/>
              </w:rPr>
              <w:t>Zestaw do pomiarów hemodynamicznych</w:t>
            </w:r>
          </w:p>
          <w:p w14:paraId="4DB4F2E7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1D76248" w14:textId="77777777" w:rsidR="00826EA0" w:rsidRPr="00C23F51" w:rsidRDefault="00826EA0" w:rsidP="0072371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C23F5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2EE2403F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38C76D6E" w14:textId="77777777" w:rsidR="00826EA0" w:rsidRPr="00C23F51" w:rsidRDefault="00826EA0" w:rsidP="0072371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26EA0" w:rsidRPr="00C23F51" w14:paraId="11FDCFD2" w14:textId="77777777" w:rsidTr="0072371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0FA9" w14:textId="77777777" w:rsidR="00826EA0" w:rsidRPr="00C23F51" w:rsidRDefault="00826EA0" w:rsidP="0072371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12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3C1F3" w14:textId="77777777" w:rsidR="00826EA0" w:rsidRPr="00C23F51" w:rsidRDefault="00826EA0" w:rsidP="0072371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b/>
                <w:sz w:val="24"/>
                <w:szCs w:val="24"/>
              </w:rPr>
              <w:t>Igły typu motylek</w:t>
            </w:r>
          </w:p>
          <w:p w14:paraId="48A47559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836AAA6" w14:textId="77777777" w:rsidR="00826EA0" w:rsidRPr="00C23F51" w:rsidRDefault="00826EA0" w:rsidP="0072371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C23F5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143DA1E9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1B7927F0" w14:textId="77777777" w:rsidR="00826EA0" w:rsidRPr="00C23F51" w:rsidRDefault="00826EA0" w:rsidP="0072371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  <w:tr w:rsidR="00826EA0" w:rsidRPr="00C23F51" w14:paraId="5F841AC1" w14:textId="77777777" w:rsidTr="0072371B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7684" w14:textId="77777777" w:rsidR="00826EA0" w:rsidRPr="00C23F51" w:rsidRDefault="00826EA0" w:rsidP="0072371B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14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18DE0" w14:textId="77777777" w:rsidR="00826EA0" w:rsidRPr="00C23F51" w:rsidRDefault="00826EA0" w:rsidP="0072371B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b/>
                <w:sz w:val="24"/>
                <w:szCs w:val="24"/>
              </w:rPr>
              <w:t xml:space="preserve">Strzykawki 1 ml trzyczęściowe </w:t>
            </w:r>
            <w:proofErr w:type="spellStart"/>
            <w:r w:rsidRPr="00C23F51">
              <w:rPr>
                <w:rFonts w:ascii="Arial Narrow" w:hAnsi="Arial Narrow" w:cs="Arial"/>
                <w:b/>
                <w:sz w:val="24"/>
                <w:szCs w:val="24"/>
              </w:rPr>
              <w:t>Luer</w:t>
            </w:r>
            <w:proofErr w:type="spellEnd"/>
            <w:r w:rsidRPr="00C23F51">
              <w:rPr>
                <w:rFonts w:ascii="Arial Narrow" w:hAnsi="Arial Narrow" w:cs="Arial"/>
                <w:b/>
                <w:sz w:val="24"/>
                <w:szCs w:val="24"/>
              </w:rPr>
              <w:t>-Lock</w:t>
            </w:r>
          </w:p>
          <w:p w14:paraId="10ECC81C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66C585DA" w14:textId="77777777" w:rsidR="00826EA0" w:rsidRPr="00C23F51" w:rsidRDefault="00826EA0" w:rsidP="0072371B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Art. 255 pkt. 1 ustawy </w:t>
            </w:r>
            <w:proofErr w:type="spellStart"/>
            <w:r w:rsidRPr="00C23F51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C23F51">
              <w:rPr>
                <w:rFonts w:ascii="Arial Narrow" w:hAnsi="Arial Narrow" w:cs="Arial"/>
                <w:sz w:val="24"/>
                <w:szCs w:val="24"/>
              </w:rPr>
              <w:t xml:space="preserve"> - nie złożono żadnego wniosku o dopuszczenie do udziału w postępowaniu albo żadnej oferty.</w:t>
            </w:r>
          </w:p>
          <w:p w14:paraId="42ACF86D" w14:textId="77777777" w:rsidR="00826EA0" w:rsidRPr="00C23F51" w:rsidRDefault="00826EA0" w:rsidP="0072371B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C23F51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14:paraId="00C34D96" w14:textId="77777777" w:rsidR="00826EA0" w:rsidRPr="00C23F51" w:rsidRDefault="00826EA0" w:rsidP="0072371B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23F51">
              <w:rPr>
                <w:rFonts w:ascii="Arial Narrow" w:hAnsi="Arial Narrow" w:cs="Arial"/>
                <w:sz w:val="24"/>
                <w:szCs w:val="24"/>
              </w:rPr>
              <w:t>Na przedmiotowe zadanie nie została złożona żadna oferta.</w:t>
            </w:r>
          </w:p>
        </w:tc>
      </w:tr>
    </w:tbl>
    <w:p w14:paraId="6A033ED8" w14:textId="77777777" w:rsidR="00010B31" w:rsidRDefault="00010B3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C23F51">
        <w:rPr>
          <w:rFonts w:ascii="Arial Narrow" w:hAnsi="Arial Narrow" w:cs="Arial"/>
          <w:i/>
          <w:szCs w:val="24"/>
        </w:rPr>
        <w:t>Zamawiający</w:t>
      </w:r>
    </w:p>
    <w:p w14:paraId="47610E01" w14:textId="77777777" w:rsidR="00C23F51" w:rsidRDefault="00C23F51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00455C77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EC61AD6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726E263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EB88AFA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60B1AF7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939AE3E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7702C25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698013B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4E904D4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671E7BE" w14:textId="77777777" w:rsidR="00C23F51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347460D" w14:textId="147CD523" w:rsidR="00C23F51" w:rsidRPr="00CA7892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.ark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14:paraId="405752C4" w14:textId="77777777" w:rsidR="00C23F51" w:rsidRPr="009D5D0B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9D5D0B">
        <w:rPr>
          <w:rFonts w:ascii="Arial Narrow" w:hAnsi="Arial Narrow"/>
          <w:sz w:val="18"/>
          <w:szCs w:val="20"/>
        </w:rPr>
        <w:t xml:space="preserve">Egz. 1 – a/a kancelaria  </w:t>
      </w:r>
    </w:p>
    <w:p w14:paraId="710EEE36" w14:textId="77777777" w:rsidR="00C23F51" w:rsidRPr="009D5D0B" w:rsidRDefault="00C23F51" w:rsidP="00C23F5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9D5D0B">
        <w:rPr>
          <w:rFonts w:ascii="Arial Narrow" w:hAnsi="Arial Narrow"/>
          <w:sz w:val="18"/>
          <w:szCs w:val="20"/>
        </w:rPr>
        <w:t xml:space="preserve">Egz. 2 – uczestnicy postępowania str. </w:t>
      </w:r>
      <w:proofErr w:type="spellStart"/>
      <w:r w:rsidRPr="009D5D0B">
        <w:rPr>
          <w:rFonts w:ascii="Arial Narrow" w:hAnsi="Arial Narrow"/>
          <w:sz w:val="18"/>
          <w:szCs w:val="20"/>
        </w:rPr>
        <w:t>int</w:t>
      </w:r>
      <w:proofErr w:type="spellEnd"/>
      <w:r w:rsidRPr="009D5D0B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9D5D0B">
        <w:rPr>
          <w:rFonts w:ascii="Arial Narrow" w:hAnsi="Arial Narrow"/>
          <w:sz w:val="18"/>
          <w:szCs w:val="18"/>
        </w:rPr>
        <w:t>SZPubl</w:t>
      </w:r>
      <w:proofErr w:type="spellEnd"/>
      <w:r w:rsidRPr="009D5D0B">
        <w:rPr>
          <w:rFonts w:ascii="Arial Narrow" w:hAnsi="Arial Narrow"/>
          <w:sz w:val="18"/>
          <w:szCs w:val="18"/>
        </w:rPr>
        <w:t>. T2612 B5</w:t>
      </w:r>
    </w:p>
    <w:p w14:paraId="64D5729E" w14:textId="77777777" w:rsidR="00C23F51" w:rsidRPr="00B9724A" w:rsidRDefault="00C23F51" w:rsidP="00C23F5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M. Sierek</w:t>
      </w:r>
      <w:r w:rsidRPr="00B9724A">
        <w:rPr>
          <w:rFonts w:ascii="Arial Narrow" w:hAnsi="Arial Narrow"/>
          <w:sz w:val="18"/>
        </w:rPr>
        <w:t xml:space="preserve"> – tel. 261 417 449</w:t>
      </w:r>
    </w:p>
    <w:p w14:paraId="6B9B11E7" w14:textId="1898BA51" w:rsidR="00C23F51" w:rsidRDefault="00C23F51" w:rsidP="00C23F51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08.03.2024 r.</w:t>
      </w:r>
    </w:p>
    <w:sectPr w:rsidR="00C23F51" w:rsidSect="00642FF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324BF" w14:textId="77777777" w:rsidR="00642FF8" w:rsidRDefault="00642FF8" w:rsidP="00D34297">
      <w:r>
        <w:separator/>
      </w:r>
    </w:p>
  </w:endnote>
  <w:endnote w:type="continuationSeparator" w:id="0">
    <w:p w14:paraId="77A7AB2F" w14:textId="77777777" w:rsidR="00642FF8" w:rsidRDefault="00642FF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6D46E5" w14:textId="77777777" w:rsidR="00826EA0" w:rsidRDefault="00826E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DF9E8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9A9337D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6239D" w14:textId="77777777" w:rsidR="00826EA0" w:rsidRDefault="00826E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034B6F" w14:textId="77777777" w:rsidR="00642FF8" w:rsidRDefault="00642FF8" w:rsidP="00D34297">
      <w:r>
        <w:separator/>
      </w:r>
    </w:p>
  </w:footnote>
  <w:footnote w:type="continuationSeparator" w:id="0">
    <w:p w14:paraId="47CABE1C" w14:textId="77777777" w:rsidR="00642FF8" w:rsidRDefault="00642FF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4467C3" w14:textId="77777777" w:rsidR="00826EA0" w:rsidRDefault="00826E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3D097D" w14:textId="77777777" w:rsidR="00826EA0" w:rsidRDefault="00826E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903DB" w14:textId="77777777" w:rsidR="00826EA0" w:rsidRDefault="00826E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2FF8"/>
    <w:rsid w:val="00010B31"/>
    <w:rsid w:val="00104963"/>
    <w:rsid w:val="00150F65"/>
    <w:rsid w:val="002A7DFF"/>
    <w:rsid w:val="00310284"/>
    <w:rsid w:val="004E2226"/>
    <w:rsid w:val="005464E2"/>
    <w:rsid w:val="00642FF8"/>
    <w:rsid w:val="00823326"/>
    <w:rsid w:val="00826EA0"/>
    <w:rsid w:val="00856A3E"/>
    <w:rsid w:val="00894412"/>
    <w:rsid w:val="009462DF"/>
    <w:rsid w:val="009500EB"/>
    <w:rsid w:val="00993EFC"/>
    <w:rsid w:val="009D5D0B"/>
    <w:rsid w:val="00AB3E72"/>
    <w:rsid w:val="00AC1A4B"/>
    <w:rsid w:val="00C23F51"/>
    <w:rsid w:val="00D34297"/>
    <w:rsid w:val="00D41670"/>
    <w:rsid w:val="00D44D12"/>
    <w:rsid w:val="00D8293D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E4E5DD"/>
  <w15:chartTrackingRefBased/>
  <w15:docId w15:val="{A8E36217-2F3D-4B2D-B13D-B1BECD12A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C23F51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C23F5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2</cp:revision>
  <cp:lastPrinted>2024-03-08T10:14:00Z</cp:lastPrinted>
  <dcterms:created xsi:type="dcterms:W3CDTF">2024-03-08T10:14:00Z</dcterms:created>
  <dcterms:modified xsi:type="dcterms:W3CDTF">2024-03-08T10:14:00Z</dcterms:modified>
</cp:coreProperties>
</file>