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217C7" w14:textId="77777777" w:rsidR="00CF7835" w:rsidRPr="00A0508D" w:rsidRDefault="000E0C03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>Bydgoszcz</w:t>
      </w:r>
      <w:r w:rsidR="00CF7835" w:rsidRPr="00A0508D">
        <w:rPr>
          <w:rFonts w:ascii="Arial Narrow" w:hAnsi="Arial Narrow" w:cs="Arial"/>
          <w:sz w:val="24"/>
          <w:szCs w:val="24"/>
        </w:rPr>
        <w:t xml:space="preserve"> dnia: </w:t>
      </w:r>
      <w:r w:rsidRPr="00A0508D">
        <w:rPr>
          <w:rFonts w:ascii="Arial Narrow" w:hAnsi="Arial Narrow" w:cs="Arial"/>
          <w:sz w:val="24"/>
          <w:szCs w:val="24"/>
        </w:rPr>
        <w:t>2024-03-11</w:t>
      </w:r>
    </w:p>
    <w:p w14:paraId="6476F4C6" w14:textId="77777777" w:rsidR="00CF7835" w:rsidRPr="00A0508D" w:rsidRDefault="000E0C03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0508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29934B5" w14:textId="77777777" w:rsidR="00CF7835" w:rsidRPr="00A0508D" w:rsidRDefault="000E0C03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>Powstańców Warszawy</w:t>
      </w:r>
      <w:r w:rsidR="00CF7835" w:rsidRPr="00A0508D">
        <w:rPr>
          <w:rFonts w:ascii="Arial Narrow" w:hAnsi="Arial Narrow" w:cs="Arial"/>
          <w:sz w:val="24"/>
          <w:szCs w:val="24"/>
        </w:rPr>
        <w:t xml:space="preserve"> </w:t>
      </w:r>
      <w:r w:rsidRPr="00A0508D">
        <w:rPr>
          <w:rFonts w:ascii="Arial Narrow" w:hAnsi="Arial Narrow" w:cs="Arial"/>
          <w:sz w:val="24"/>
          <w:szCs w:val="24"/>
        </w:rPr>
        <w:t>5</w:t>
      </w:r>
    </w:p>
    <w:p w14:paraId="0A87E95C" w14:textId="77777777" w:rsidR="00CF7835" w:rsidRPr="00A0508D" w:rsidRDefault="000E0C03" w:rsidP="00CF7835">
      <w:pPr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>85-681</w:t>
      </w:r>
      <w:r w:rsidR="00CF7835" w:rsidRPr="00A0508D">
        <w:rPr>
          <w:rFonts w:ascii="Arial Narrow" w:hAnsi="Arial Narrow" w:cs="Arial"/>
          <w:sz w:val="24"/>
          <w:szCs w:val="24"/>
        </w:rPr>
        <w:t xml:space="preserve"> </w:t>
      </w:r>
      <w:r w:rsidRPr="00A0508D">
        <w:rPr>
          <w:rFonts w:ascii="Arial Narrow" w:hAnsi="Arial Narrow" w:cs="Arial"/>
          <w:sz w:val="24"/>
          <w:szCs w:val="24"/>
        </w:rPr>
        <w:t>Bydgoszcz</w:t>
      </w:r>
    </w:p>
    <w:p w14:paraId="1B102D97" w14:textId="77777777" w:rsidR="00CF7835" w:rsidRPr="00A0508D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0508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6B1B20D" w14:textId="77777777" w:rsidR="00CF7835" w:rsidRPr="00A0508D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0508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0508D" w14:paraId="330C74B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087F66" w14:textId="77777777" w:rsidR="00CF7835" w:rsidRPr="00A0508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0508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FE6C308" w14:textId="77777777" w:rsidR="00CF7835" w:rsidRPr="00A0508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2D50457" w14:textId="77777777" w:rsidR="00CF7835" w:rsidRPr="00A0508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0508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0508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0508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0508D" w14:paraId="67E90250" w14:textId="77777777" w:rsidTr="000C1C6D">
        <w:tc>
          <w:tcPr>
            <w:tcW w:w="2269" w:type="dxa"/>
            <w:shd w:val="clear" w:color="auto" w:fill="auto"/>
          </w:tcPr>
          <w:p w14:paraId="51144FF3" w14:textId="77777777" w:rsidR="00CF7835" w:rsidRPr="00A0508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4C0F06" w14:textId="77777777" w:rsidR="00CF7835" w:rsidRPr="00A0508D" w:rsidRDefault="000E0C0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systemu do </w:t>
            </w:r>
            <w:proofErr w:type="spellStart"/>
            <w:r w:rsidRPr="00A0508D">
              <w:rPr>
                <w:rFonts w:ascii="Arial Narrow" w:hAnsi="Arial Narrow" w:cs="Arial"/>
                <w:bCs/>
                <w:sz w:val="24"/>
                <w:szCs w:val="24"/>
              </w:rPr>
              <w:t>mammotomicznej</w:t>
            </w:r>
            <w:proofErr w:type="spellEnd"/>
            <w:r w:rsidRPr="00A0508D">
              <w:rPr>
                <w:rFonts w:ascii="Arial Narrow" w:hAnsi="Arial Narrow" w:cs="Arial"/>
                <w:bCs/>
                <w:sz w:val="24"/>
                <w:szCs w:val="24"/>
              </w:rPr>
              <w:t xml:space="preserve"> biopsji</w:t>
            </w:r>
            <w:r w:rsidR="00CF7835" w:rsidRPr="00A0508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E0C03" w:rsidRPr="00A0508D" w14:paraId="76F27EF9" w14:textId="77777777" w:rsidTr="00357CAF">
        <w:tc>
          <w:tcPr>
            <w:tcW w:w="2269" w:type="dxa"/>
            <w:shd w:val="clear" w:color="auto" w:fill="auto"/>
          </w:tcPr>
          <w:p w14:paraId="710AAC8C" w14:textId="77777777" w:rsidR="000E0C03" w:rsidRPr="00A0508D" w:rsidRDefault="000E0C03" w:rsidP="00357C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8A6FDE" w14:textId="77777777" w:rsidR="000E0C03" w:rsidRPr="00A0508D" w:rsidRDefault="000E0C03" w:rsidP="00357C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bCs/>
                <w:sz w:val="24"/>
                <w:szCs w:val="24"/>
              </w:rPr>
              <w:t>12/2024</w:t>
            </w:r>
          </w:p>
        </w:tc>
      </w:tr>
    </w:tbl>
    <w:p w14:paraId="4FFE02CD" w14:textId="77777777" w:rsidR="00D665F5" w:rsidRPr="00A0508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0508D">
        <w:rPr>
          <w:rFonts w:ascii="Arial Narrow" w:hAnsi="Arial Narrow" w:cs="Arial"/>
          <w:sz w:val="24"/>
          <w:szCs w:val="24"/>
        </w:rPr>
        <w:t>2</w:t>
      </w:r>
      <w:r w:rsidRPr="00A0508D">
        <w:rPr>
          <w:rFonts w:ascii="Arial Narrow" w:hAnsi="Arial Narrow" w:cs="Arial"/>
          <w:sz w:val="24"/>
          <w:szCs w:val="24"/>
        </w:rPr>
        <w:t xml:space="preserve"> ust. 5 </w:t>
      </w:r>
      <w:r w:rsidRPr="00A0508D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A0508D">
        <w:rPr>
          <w:rFonts w:ascii="Arial Narrow" w:hAnsi="Arial Narrow" w:cs="Arial"/>
          <w:sz w:val="24"/>
          <w:szCs w:val="24"/>
        </w:rPr>
        <w:t xml:space="preserve"> </w:t>
      </w:r>
      <w:r w:rsidR="000E0C03" w:rsidRPr="00A0508D">
        <w:rPr>
          <w:rFonts w:ascii="Arial Narrow" w:hAnsi="Arial Narrow" w:cs="Arial"/>
          <w:sz w:val="24"/>
          <w:szCs w:val="24"/>
        </w:rPr>
        <w:t>(</w:t>
      </w:r>
      <w:proofErr w:type="spellStart"/>
      <w:r w:rsidR="000E0C03" w:rsidRPr="00A0508D">
        <w:rPr>
          <w:rFonts w:ascii="Arial Narrow" w:hAnsi="Arial Narrow" w:cs="Arial"/>
          <w:sz w:val="24"/>
          <w:szCs w:val="24"/>
        </w:rPr>
        <w:t>t.j</w:t>
      </w:r>
      <w:proofErr w:type="spellEnd"/>
      <w:r w:rsidR="000E0C03" w:rsidRPr="00A0508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0508D">
        <w:rPr>
          <w:rFonts w:ascii="Arial Narrow" w:hAnsi="Arial Narrow" w:cs="Arial"/>
          <w:sz w:val="24"/>
          <w:szCs w:val="24"/>
        </w:rPr>
        <w:t xml:space="preserve"> </w:t>
      </w:r>
      <w:r w:rsidRPr="00A0508D">
        <w:rPr>
          <w:rFonts w:ascii="Arial Narrow" w:hAnsi="Arial Narrow" w:cs="Arial"/>
          <w:sz w:val="24"/>
          <w:szCs w:val="24"/>
        </w:rPr>
        <w:t>udostępnia</w:t>
      </w:r>
      <w:r w:rsidR="00F95C33" w:rsidRPr="00A0508D">
        <w:rPr>
          <w:rFonts w:ascii="Arial Narrow" w:hAnsi="Arial Narrow" w:cs="Arial"/>
          <w:sz w:val="24"/>
          <w:szCs w:val="24"/>
        </w:rPr>
        <w:t xml:space="preserve"> </w:t>
      </w:r>
      <w:r w:rsidR="004C7E9B" w:rsidRPr="00A0508D">
        <w:rPr>
          <w:rFonts w:ascii="Arial Narrow" w:hAnsi="Arial Narrow" w:cs="Arial"/>
          <w:sz w:val="24"/>
          <w:szCs w:val="24"/>
        </w:rPr>
        <w:t>informacj</w:t>
      </w:r>
      <w:r w:rsidR="00577BC6" w:rsidRPr="00A0508D">
        <w:rPr>
          <w:rFonts w:ascii="Arial Narrow" w:hAnsi="Arial Narrow" w:cs="Arial"/>
          <w:sz w:val="24"/>
          <w:szCs w:val="24"/>
        </w:rPr>
        <w:t>ę</w:t>
      </w:r>
      <w:r w:rsidR="00035488" w:rsidRPr="00A0508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0508D">
        <w:rPr>
          <w:rFonts w:ascii="Arial Narrow" w:hAnsi="Arial Narrow" w:cs="Arial"/>
          <w:sz w:val="24"/>
          <w:szCs w:val="24"/>
        </w:rPr>
        <w:t>.</w:t>
      </w:r>
    </w:p>
    <w:p w14:paraId="5EBE657C" w14:textId="77777777" w:rsidR="00A80738" w:rsidRPr="00A0508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0508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0508D">
        <w:rPr>
          <w:rFonts w:ascii="Arial Narrow" w:hAnsi="Arial Narrow" w:cs="Arial"/>
          <w:sz w:val="24"/>
          <w:szCs w:val="24"/>
        </w:rPr>
        <w:t xml:space="preserve"> w dniu </w:t>
      </w:r>
      <w:r w:rsidR="000E0C03" w:rsidRPr="00A0508D">
        <w:rPr>
          <w:rFonts w:ascii="Arial Narrow" w:hAnsi="Arial Narrow" w:cs="Arial"/>
          <w:sz w:val="24"/>
          <w:szCs w:val="24"/>
        </w:rPr>
        <w:t>11/03/2024</w:t>
      </w:r>
      <w:r w:rsidR="00FF4AB1" w:rsidRPr="00A0508D">
        <w:rPr>
          <w:rFonts w:ascii="Arial Narrow" w:hAnsi="Arial Narrow" w:cs="Arial"/>
          <w:sz w:val="24"/>
          <w:szCs w:val="24"/>
        </w:rPr>
        <w:t xml:space="preserve"> o godz. </w:t>
      </w:r>
      <w:r w:rsidR="000E0C03" w:rsidRPr="00A0508D">
        <w:rPr>
          <w:rFonts w:ascii="Arial Narrow" w:hAnsi="Arial Narrow" w:cs="Arial"/>
          <w:sz w:val="24"/>
          <w:szCs w:val="24"/>
        </w:rPr>
        <w:t>08:15</w:t>
      </w:r>
      <w:r w:rsidRPr="00A0508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0508D" w14:paraId="6F7F77FE" w14:textId="77777777" w:rsidTr="000C1C6D">
        <w:tc>
          <w:tcPr>
            <w:tcW w:w="1276" w:type="dxa"/>
            <w:shd w:val="clear" w:color="auto" w:fill="F2F2F2"/>
            <w:vAlign w:val="center"/>
          </w:tcPr>
          <w:p w14:paraId="49483F48" w14:textId="77777777" w:rsidR="00D665F5" w:rsidRPr="00A0508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0508D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A0508D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A0508D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3B082F2" w14:textId="77777777" w:rsidR="00D665F5" w:rsidRPr="00A0508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0508D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A050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0508D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59C7D4B" w14:textId="77777777" w:rsidR="00D665F5" w:rsidRPr="00A0508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0508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E0C03" w:rsidRPr="00A0508D" w14:paraId="37D3DC3C" w14:textId="77777777" w:rsidTr="00357CAF">
        <w:tc>
          <w:tcPr>
            <w:tcW w:w="1276" w:type="dxa"/>
            <w:shd w:val="clear" w:color="auto" w:fill="auto"/>
            <w:vAlign w:val="center"/>
          </w:tcPr>
          <w:p w14:paraId="082B2BA3" w14:textId="77777777" w:rsidR="000E0C03" w:rsidRPr="00A0508D" w:rsidRDefault="000E0C03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B35B01A" w14:textId="77777777" w:rsidR="000E0C03" w:rsidRPr="00A0508D" w:rsidRDefault="000E0C03" w:rsidP="00357C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Siemens Healthcare Sp. z o.o.</w:t>
            </w:r>
          </w:p>
          <w:p w14:paraId="55B1D5DF" w14:textId="77777777" w:rsidR="000E0C03" w:rsidRPr="00A0508D" w:rsidRDefault="000E0C03" w:rsidP="00357C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 xml:space="preserve">Żupnicza 11 </w:t>
            </w:r>
          </w:p>
          <w:p w14:paraId="2266B2BE" w14:textId="77777777" w:rsidR="000E0C03" w:rsidRPr="00A0508D" w:rsidRDefault="000E0C03" w:rsidP="00357C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03-821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3D79F" w14:textId="77777777" w:rsidR="000E0C03" w:rsidRPr="00A0508D" w:rsidRDefault="000E0C03" w:rsidP="00357C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08D">
              <w:rPr>
                <w:rFonts w:ascii="Arial Narrow" w:hAnsi="Arial Narrow" w:cs="Arial"/>
                <w:sz w:val="24"/>
                <w:szCs w:val="24"/>
              </w:rPr>
              <w:t>487 926.00 zł</w:t>
            </w:r>
          </w:p>
        </w:tc>
      </w:tr>
    </w:tbl>
    <w:p w14:paraId="55B4ABBC" w14:textId="77777777" w:rsidR="0069085C" w:rsidRPr="00A0508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F2D1F25" w14:textId="77777777" w:rsidR="00577BC6" w:rsidRPr="00A0508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51108BBB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0508D">
        <w:rPr>
          <w:rFonts w:ascii="Arial Narrow" w:hAnsi="Arial Narrow" w:cs="Arial"/>
          <w:i/>
          <w:szCs w:val="24"/>
        </w:rPr>
        <w:t>Zamawiający</w:t>
      </w:r>
    </w:p>
    <w:p w14:paraId="0A585360" w14:textId="77777777" w:rsidR="00B66881" w:rsidRDefault="00B66881" w:rsidP="00B66881">
      <w:pPr>
        <w:rPr>
          <w:rFonts w:ascii="Arial Narrow" w:hAnsi="Arial Narrow" w:cs="Arial"/>
          <w:szCs w:val="22"/>
        </w:rPr>
      </w:pPr>
    </w:p>
    <w:p w14:paraId="3A1D7FA5" w14:textId="77777777" w:rsidR="00B66881" w:rsidRDefault="00B66881" w:rsidP="00B66881">
      <w:pPr>
        <w:rPr>
          <w:rFonts w:ascii="Arial Narrow" w:hAnsi="Arial Narrow" w:cs="Arial"/>
          <w:szCs w:val="22"/>
        </w:rPr>
      </w:pPr>
    </w:p>
    <w:p w14:paraId="33CB7120" w14:textId="77777777" w:rsidR="00B66881" w:rsidRDefault="00B66881" w:rsidP="00B66881">
      <w:pPr>
        <w:rPr>
          <w:rFonts w:ascii="Arial Narrow" w:hAnsi="Arial Narrow" w:cs="Arial"/>
          <w:szCs w:val="22"/>
        </w:rPr>
      </w:pPr>
    </w:p>
    <w:p w14:paraId="371DBFB8" w14:textId="77777777" w:rsidR="00B66881" w:rsidRDefault="00B66881" w:rsidP="00B66881">
      <w:pPr>
        <w:rPr>
          <w:rFonts w:ascii="Arial Narrow" w:hAnsi="Arial Narrow" w:cs="Arial"/>
          <w:szCs w:val="22"/>
        </w:rPr>
      </w:pPr>
    </w:p>
    <w:p w14:paraId="0F5C90DC" w14:textId="1EBF9758" w:rsidR="00B66881" w:rsidRPr="00FA56D3" w:rsidRDefault="00B66881" w:rsidP="00B668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6D2E04D6" w14:textId="77777777" w:rsidR="00B66881" w:rsidRPr="00FA56D3" w:rsidRDefault="00B66881" w:rsidP="00B668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197C796F" w14:textId="77777777" w:rsidR="00B66881" w:rsidRPr="00FA56D3" w:rsidRDefault="00B66881" w:rsidP="00B6688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574B5C2F" w14:textId="77777777" w:rsidR="00B66881" w:rsidRPr="00977C74" w:rsidRDefault="00B66881" w:rsidP="00B6688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24-03-11</w:t>
      </w:r>
    </w:p>
    <w:p w14:paraId="0F4CC635" w14:textId="77777777" w:rsidR="00B66881" w:rsidRPr="00A0508D" w:rsidRDefault="00B66881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66881" w:rsidRPr="00A0508D" w:rsidSect="00CA3C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4D089" w14:textId="77777777" w:rsidR="00CA3CDF" w:rsidRDefault="00CA3CDF">
      <w:r>
        <w:separator/>
      </w:r>
    </w:p>
  </w:endnote>
  <w:endnote w:type="continuationSeparator" w:id="0">
    <w:p w14:paraId="458E3DBC" w14:textId="77777777" w:rsidR="00CA3CDF" w:rsidRDefault="00CA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BB6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C43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F8389" w14:textId="77777777" w:rsidR="00960CEB" w:rsidRPr="00986737" w:rsidRDefault="00B6688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52CDB5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05DA4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651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5D478" w14:textId="77777777" w:rsidR="009F189D" w:rsidRDefault="009F189D">
    <w:pPr>
      <w:pStyle w:val="Stopka"/>
      <w:tabs>
        <w:tab w:val="clear" w:pos="4536"/>
      </w:tabs>
      <w:jc w:val="center"/>
    </w:pPr>
  </w:p>
  <w:p w14:paraId="5EA4D0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C4C18" w14:textId="77777777" w:rsidR="00CA3CDF" w:rsidRDefault="00CA3CDF">
      <w:r>
        <w:separator/>
      </w:r>
    </w:p>
  </w:footnote>
  <w:footnote w:type="continuationSeparator" w:id="0">
    <w:p w14:paraId="236D91EE" w14:textId="77777777" w:rsidR="00CA3CDF" w:rsidRDefault="00CA3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A33FF" w14:textId="77777777" w:rsidR="000E0C03" w:rsidRDefault="000E0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5A749" w14:textId="77777777" w:rsidR="000E0C03" w:rsidRDefault="000E0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E65A4" w14:textId="77777777" w:rsidR="000E0C03" w:rsidRDefault="000E0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CDF"/>
    <w:rsid w:val="00007727"/>
    <w:rsid w:val="00017720"/>
    <w:rsid w:val="00035488"/>
    <w:rsid w:val="000C1C6D"/>
    <w:rsid w:val="000D7F25"/>
    <w:rsid w:val="000E00E5"/>
    <w:rsid w:val="000E0C03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0508D"/>
    <w:rsid w:val="00A80738"/>
    <w:rsid w:val="00B66881"/>
    <w:rsid w:val="00C236D3"/>
    <w:rsid w:val="00C659E2"/>
    <w:rsid w:val="00CA3CDF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26B260"/>
  <w15:chartTrackingRefBased/>
  <w15:docId w15:val="{9FDC2EED-40B9-4B9F-9530-F85BFE4D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2024-03-11T07:41:00Z</cp:lastPrinted>
  <dcterms:created xsi:type="dcterms:W3CDTF">2024-03-11T07:40:00Z</dcterms:created>
  <dcterms:modified xsi:type="dcterms:W3CDTF">2024-03-11T07:41:00Z</dcterms:modified>
</cp:coreProperties>
</file>