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94081D">
      <w:pPr>
        <w:pStyle w:val="Nagwek4"/>
        <w:spacing w:line="240" w:lineRule="auto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0B1A7D6" w:rsidR="006676AE" w:rsidRPr="0078167E" w:rsidRDefault="001E1979" w:rsidP="0094081D">
      <w:pPr>
        <w:spacing w:after="0" w:line="24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9659BF">
        <w:rPr>
          <w:rFonts w:ascii="Arial" w:hAnsi="Arial" w:cs="Arial"/>
          <w:b/>
          <w:sz w:val="20"/>
          <w:szCs w:val="20"/>
        </w:rPr>
        <w:t>019/2024</w:t>
      </w:r>
    </w:p>
    <w:p w14:paraId="6A04D4F9" w14:textId="77777777" w:rsidR="00C4103F" w:rsidRPr="0078167E" w:rsidRDefault="006676AE" w:rsidP="0094081D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94081D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9408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94081D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94081D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94081D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94081D" w:rsidRDefault="00CD2B4F" w:rsidP="00E07B60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684280CD" w:rsidR="00CD2B4F" w:rsidRPr="0094081D" w:rsidRDefault="00CD2B4F" w:rsidP="00E07B6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081D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94081D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94081D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94081D">
              <w:rPr>
                <w:rFonts w:ascii="Arial" w:hAnsi="Arial" w:cs="Arial"/>
                <w:sz w:val="20"/>
                <w:szCs w:val="20"/>
              </w:rPr>
              <w:t>Dz. U. 202</w:t>
            </w:r>
            <w:r w:rsidR="003A0847" w:rsidRPr="0094081D">
              <w:rPr>
                <w:rFonts w:ascii="Arial" w:hAnsi="Arial" w:cs="Arial"/>
                <w:sz w:val="20"/>
                <w:szCs w:val="20"/>
              </w:rPr>
              <w:t>3</w:t>
            </w:r>
            <w:r w:rsidR="00BA3833" w:rsidRPr="0094081D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0847" w:rsidRPr="0094081D">
              <w:rPr>
                <w:rFonts w:ascii="Arial" w:hAnsi="Arial" w:cs="Arial"/>
                <w:sz w:val="20"/>
                <w:szCs w:val="20"/>
              </w:rPr>
              <w:t>1605</w:t>
            </w:r>
            <w:r w:rsidR="009659BF">
              <w:rPr>
                <w:rFonts w:ascii="Arial" w:hAnsi="Arial" w:cs="Arial"/>
                <w:sz w:val="20"/>
                <w:szCs w:val="20"/>
              </w:rPr>
              <w:t xml:space="preserve"> ze zm.</w:t>
            </w:r>
            <w:r w:rsidRPr="0094081D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94081D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94081D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94081D" w:rsidRDefault="00CD2B4F" w:rsidP="00E07B6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E07B60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4081D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94081D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ochronie bezpieczeństwa narodowego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8167E" w:rsidRDefault="004C4854" w:rsidP="0094081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062235" w14:textId="414510AB" w:rsidR="00147187" w:rsidRPr="00147187" w:rsidRDefault="001F027E" w:rsidP="0094081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  <w:r w:rsidR="00091F19">
        <w:rPr>
          <w:b/>
        </w:rPr>
        <w:t>Dostawa projektorów</w:t>
      </w:r>
      <w:bookmarkStart w:id="0" w:name="_GoBack"/>
      <w:bookmarkEnd w:id="0"/>
    </w:p>
    <w:p w14:paraId="5C13A035" w14:textId="7CB9913F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94081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94081D">
      <w:pPr>
        <w:pStyle w:val="Akapitzlist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042841DA" w:rsidR="00BA3833" w:rsidRDefault="00BA3833" w:rsidP="0094081D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94081D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94081D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94081D">
      <w:pPr>
        <w:spacing w:after="0" w:line="240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94081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9408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94081D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94081D">
      <w:pPr>
        <w:spacing w:after="0" w:line="240" w:lineRule="auto"/>
        <w:jc w:val="both"/>
        <w:rPr>
          <w:rFonts w:ascii="Arial" w:hAnsi="Arial" w:cs="Arial"/>
        </w:rPr>
      </w:pPr>
    </w:p>
    <w:p w14:paraId="47916516" w14:textId="77777777" w:rsidR="00BA3833" w:rsidRPr="00E07B60" w:rsidRDefault="00BA3833" w:rsidP="0094081D">
      <w:pPr>
        <w:spacing w:line="240" w:lineRule="auto"/>
        <w:jc w:val="both"/>
        <w:rPr>
          <w:rFonts w:ascii="Arial" w:hAnsi="Arial" w:cs="Arial"/>
          <w:b/>
          <w:color w:val="FF0000"/>
          <w:sz w:val="16"/>
          <w:szCs w:val="16"/>
        </w:rPr>
      </w:pPr>
      <w:r w:rsidRPr="00E07B60">
        <w:rPr>
          <w:rFonts w:ascii="Arial" w:hAnsi="Arial" w:cs="Arial"/>
          <w:b/>
          <w:color w:val="FF0000"/>
          <w:sz w:val="16"/>
          <w:szCs w:val="16"/>
        </w:rPr>
        <w:t>Dokument należy podpisać</w:t>
      </w:r>
      <w:r w:rsidRPr="00E07B60">
        <w:rPr>
          <w:rFonts w:ascii="Arial" w:hAnsi="Arial" w:cs="Arial"/>
          <w:b/>
          <w:i/>
          <w:color w:val="FF0000"/>
          <w:sz w:val="16"/>
          <w:szCs w:val="16"/>
        </w:rPr>
        <w:t xml:space="preserve"> </w:t>
      </w:r>
      <w:r w:rsidRPr="00E07B60">
        <w:rPr>
          <w:rFonts w:ascii="Arial" w:hAnsi="Arial" w:cs="Arial"/>
          <w:b/>
          <w:color w:val="FF0000"/>
          <w:sz w:val="16"/>
          <w:szCs w:val="16"/>
        </w:rPr>
        <w:t>kwalifikowanym podpisem elektronicznym/podpisem zaufanym/podpisem osobistym</w:t>
      </w:r>
    </w:p>
    <w:p w14:paraId="2FDFCC58" w14:textId="0F9406A4" w:rsidR="00BA3833" w:rsidRPr="00E07B60" w:rsidRDefault="00BA3833" w:rsidP="0094081D">
      <w:pPr>
        <w:spacing w:line="240" w:lineRule="auto"/>
        <w:jc w:val="both"/>
        <w:rPr>
          <w:rFonts w:ascii="Arial" w:hAnsi="Arial" w:cs="Arial"/>
          <w:color w:val="FF0000"/>
          <w:sz w:val="16"/>
          <w:szCs w:val="16"/>
          <w:u w:val="single"/>
        </w:rPr>
      </w:pPr>
      <w:r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 xml:space="preserve">Uwaga: </w:t>
      </w:r>
      <w:r w:rsidR="0078167E"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w</w:t>
      </w:r>
      <w:r w:rsidRPr="00E07B60">
        <w:rPr>
          <w:rFonts w:ascii="Arial" w:hAnsi="Arial" w:cs="Arial"/>
          <w:b/>
          <w:bCs/>
          <w:color w:val="FF0000"/>
          <w:sz w:val="16"/>
          <w:szCs w:val="16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Pr="00E07B60" w:rsidRDefault="00CD2B4F" w:rsidP="0094081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CD2B4F" w:rsidRPr="00E07B60" w:rsidSect="006B52DE">
      <w:head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95911" w14:textId="77777777" w:rsidR="00F46C61" w:rsidRDefault="00F46C61" w:rsidP="0038231F">
      <w:pPr>
        <w:spacing w:after="0" w:line="240" w:lineRule="auto"/>
      </w:pPr>
      <w:r>
        <w:separator/>
      </w:r>
    </w:p>
  </w:endnote>
  <w:endnote w:type="continuationSeparator" w:id="0">
    <w:p w14:paraId="15850F69" w14:textId="77777777" w:rsidR="00F46C61" w:rsidRDefault="00F46C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5C17F" w14:textId="77777777" w:rsidR="00F46C61" w:rsidRDefault="00F46C61" w:rsidP="0038231F">
      <w:pPr>
        <w:spacing w:after="0" w:line="240" w:lineRule="auto"/>
      </w:pPr>
      <w:r>
        <w:separator/>
      </w:r>
    </w:p>
  </w:footnote>
  <w:footnote w:type="continuationSeparator" w:id="0">
    <w:p w14:paraId="228AAB77" w14:textId="77777777" w:rsidR="00F46C61" w:rsidRDefault="00F46C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412AE9E3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91F19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47187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A0847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B0CDA"/>
    <w:rsid w:val="008C5709"/>
    <w:rsid w:val="008C6DF8"/>
    <w:rsid w:val="008D0487"/>
    <w:rsid w:val="008F3B4E"/>
    <w:rsid w:val="008F5F77"/>
    <w:rsid w:val="008F71CD"/>
    <w:rsid w:val="0091264E"/>
    <w:rsid w:val="009301A2"/>
    <w:rsid w:val="0094081D"/>
    <w:rsid w:val="009440B7"/>
    <w:rsid w:val="009462BD"/>
    <w:rsid w:val="00950F2A"/>
    <w:rsid w:val="00952535"/>
    <w:rsid w:val="00956C26"/>
    <w:rsid w:val="00960337"/>
    <w:rsid w:val="009659BF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07B6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6C61"/>
    <w:rsid w:val="00F509CF"/>
    <w:rsid w:val="00F66810"/>
    <w:rsid w:val="00F8042D"/>
    <w:rsid w:val="00F8636A"/>
    <w:rsid w:val="00F90847"/>
    <w:rsid w:val="00F90CD1"/>
    <w:rsid w:val="00FA542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6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6CB54-6450-41B3-82E6-57F1F32B7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20</cp:revision>
  <cp:lastPrinted>2022-07-20T07:26:00Z</cp:lastPrinted>
  <dcterms:created xsi:type="dcterms:W3CDTF">2022-08-12T06:44:00Z</dcterms:created>
  <dcterms:modified xsi:type="dcterms:W3CDTF">2024-02-29T12:42:00Z</dcterms:modified>
</cp:coreProperties>
</file>