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bookmarkStart w:id="0" w:name="_GoBack"/>
      <w:bookmarkEnd w:id="0"/>
      <w:r w:rsidR="00552DEC">
        <w:rPr>
          <w:rFonts w:ascii="Arial" w:hAnsi="Arial" w:cs="Arial"/>
          <w:b/>
          <w:bCs/>
          <w:sz w:val="24"/>
          <w:szCs w:val="24"/>
        </w:rPr>
        <w:t>22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734C5E" w:rsidRPr="00734C5E">
        <w:rPr>
          <w:rFonts w:ascii="Arial" w:hAnsi="Arial" w:cs="Arial"/>
          <w:b/>
          <w:bCs/>
          <w:sz w:val="24"/>
          <w:szCs w:val="24"/>
        </w:rPr>
        <w:t>Remont części korytarza w budynku DS-4 ( 21-7) przy ul. Skarżyńskiego 9 Kraków</w:t>
      </w:r>
      <w:r w:rsidR="00121F32" w:rsidRPr="00121F32">
        <w:rPr>
          <w:rFonts w:ascii="Arial" w:hAnsi="Arial" w:cs="Arial"/>
          <w:b/>
          <w:bCs/>
          <w:sz w:val="24"/>
          <w:szCs w:val="24"/>
        </w:rPr>
        <w:t>"</w:t>
      </w:r>
      <w:r w:rsidR="005467A6">
        <w:rPr>
          <w:rFonts w:ascii="Arial" w:hAnsi="Arial" w:cs="Arial"/>
          <w:sz w:val="24"/>
          <w:szCs w:val="24"/>
        </w:rPr>
        <w:t>,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734C5E">
        <w:rPr>
          <w:rFonts w:ascii="Arial" w:hAnsi="Arial" w:cs="Arial"/>
          <w:sz w:val="24"/>
          <w:szCs w:val="24"/>
        </w:rPr>
        <w:t xml:space="preserve"> </w:t>
      </w:r>
      <w:r w:rsidR="00C70E06" w:rsidRPr="000669EC">
        <w:rPr>
          <w:rFonts w:ascii="Arial" w:hAnsi="Arial" w:cs="Arial"/>
          <w:sz w:val="24"/>
          <w:szCs w:val="24"/>
        </w:rPr>
        <w:t xml:space="preserve">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5467A6" w:rsidRDefault="005467A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AF3A59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:rsidR="000451D7" w:rsidRPr="00351306" w:rsidRDefault="000451D7" w:rsidP="00A87200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351306" w:rsidRDefault="000451D7" w:rsidP="00A872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:rsidR="000451D7" w:rsidRPr="00351306" w:rsidRDefault="000451D7" w:rsidP="00A8720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0451D7" w:rsidRPr="00351306" w:rsidRDefault="000451D7" w:rsidP="00A87200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1" w:name="_Hlk153960118"/>
      <w:r w:rsidRPr="00074CE0">
        <w:rPr>
          <w:b/>
          <w:lang w:eastAsia="zh-CN"/>
        </w:rPr>
        <w:t>wynosi</w:t>
      </w:r>
      <w:r w:rsidR="00B72075" w:rsidRPr="00074CE0">
        <w:rPr>
          <w:lang w:eastAsia="zh-CN"/>
        </w:rPr>
        <w:t xml:space="preserve">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5B6D93">
        <w:rPr>
          <w:b/>
          <w:lang w:eastAsia="zh-CN"/>
        </w:rPr>
        <w:t xml:space="preserve">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1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</w:t>
      </w:r>
      <w:r w:rsidRPr="00074CE0">
        <w:rPr>
          <w:rFonts w:ascii="Arial" w:hAnsi="Arial" w:cs="Arial"/>
          <w:sz w:val="18"/>
          <w:szCs w:val="18"/>
        </w:rPr>
        <w:lastRenderedPageBreak/>
        <w:t xml:space="preserve">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918" w:rsidRDefault="00A40918">
      <w:r>
        <w:separator/>
      </w:r>
    </w:p>
  </w:endnote>
  <w:endnote w:type="continuationSeparator" w:id="0">
    <w:p w:rsidR="00A40918" w:rsidRDefault="00A4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918" w:rsidRDefault="00A40918">
      <w:r>
        <w:separator/>
      </w:r>
    </w:p>
  </w:footnote>
  <w:footnote w:type="continuationSeparator" w:id="0">
    <w:p w:rsidR="00A40918" w:rsidRDefault="00A4091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451D7"/>
    <w:rsid w:val="000669EC"/>
    <w:rsid w:val="00074CE0"/>
    <w:rsid w:val="000B3C12"/>
    <w:rsid w:val="000C6163"/>
    <w:rsid w:val="000D401E"/>
    <w:rsid w:val="000E55C3"/>
    <w:rsid w:val="000F42F4"/>
    <w:rsid w:val="000F7132"/>
    <w:rsid w:val="0010396C"/>
    <w:rsid w:val="00121F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52DEC"/>
    <w:rsid w:val="00561985"/>
    <w:rsid w:val="00565A94"/>
    <w:rsid w:val="00571A2F"/>
    <w:rsid w:val="0057285E"/>
    <w:rsid w:val="00586B94"/>
    <w:rsid w:val="005A0177"/>
    <w:rsid w:val="005B6D93"/>
    <w:rsid w:val="006063C6"/>
    <w:rsid w:val="006249FA"/>
    <w:rsid w:val="00641579"/>
    <w:rsid w:val="00647A8A"/>
    <w:rsid w:val="006830D8"/>
    <w:rsid w:val="00687135"/>
    <w:rsid w:val="0069283F"/>
    <w:rsid w:val="006B221B"/>
    <w:rsid w:val="006C1736"/>
    <w:rsid w:val="006F1F26"/>
    <w:rsid w:val="006F4EB2"/>
    <w:rsid w:val="006F5077"/>
    <w:rsid w:val="006F6AF9"/>
    <w:rsid w:val="0070052D"/>
    <w:rsid w:val="0071586B"/>
    <w:rsid w:val="00721B5F"/>
    <w:rsid w:val="00732B3A"/>
    <w:rsid w:val="00734C5E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3458"/>
    <w:rsid w:val="00A40918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25033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9A1FB-8769-46E5-B726-41A4F408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567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6</cp:revision>
  <cp:lastPrinted>2023-07-31T11:50:00Z</cp:lastPrinted>
  <dcterms:created xsi:type="dcterms:W3CDTF">2024-02-14T11:36:00Z</dcterms:created>
  <dcterms:modified xsi:type="dcterms:W3CDTF">2024-03-06T09:09:00Z</dcterms:modified>
</cp:coreProperties>
</file>