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EB3F98" w14:textId="77777777" w:rsidR="009432A1" w:rsidRPr="00165AA8" w:rsidRDefault="00901E4D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65AA8">
        <w:rPr>
          <w:rFonts w:ascii="Arial Narrow" w:hAnsi="Arial Narrow" w:cs="Arial"/>
          <w:sz w:val="24"/>
          <w:szCs w:val="24"/>
        </w:rPr>
        <w:t>Bydgoszcz</w:t>
      </w:r>
      <w:r w:rsidR="009432A1" w:rsidRPr="00165AA8">
        <w:rPr>
          <w:rFonts w:ascii="Arial Narrow" w:hAnsi="Arial Narrow" w:cs="Arial"/>
          <w:sz w:val="24"/>
          <w:szCs w:val="24"/>
        </w:rPr>
        <w:t xml:space="preserve"> dnia: </w:t>
      </w:r>
      <w:r w:rsidRPr="00165AA8">
        <w:rPr>
          <w:rFonts w:ascii="Arial Narrow" w:hAnsi="Arial Narrow" w:cs="Arial"/>
          <w:sz w:val="24"/>
          <w:szCs w:val="24"/>
        </w:rPr>
        <w:t>2024-03-12</w:t>
      </w:r>
    </w:p>
    <w:p w14:paraId="5AF35CDE" w14:textId="77777777" w:rsidR="009432A1" w:rsidRPr="00165AA8" w:rsidRDefault="00901E4D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65AA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53EA8C2" w14:textId="77777777" w:rsidR="009432A1" w:rsidRPr="00165AA8" w:rsidRDefault="00901E4D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65AA8">
        <w:rPr>
          <w:rFonts w:ascii="Arial Narrow" w:hAnsi="Arial Narrow" w:cs="Arial"/>
          <w:sz w:val="24"/>
          <w:szCs w:val="24"/>
        </w:rPr>
        <w:t>Powstańców Warszawy</w:t>
      </w:r>
      <w:r w:rsidR="009432A1" w:rsidRPr="00165AA8">
        <w:rPr>
          <w:rFonts w:ascii="Arial Narrow" w:hAnsi="Arial Narrow" w:cs="Arial"/>
          <w:sz w:val="24"/>
          <w:szCs w:val="24"/>
        </w:rPr>
        <w:t xml:space="preserve"> </w:t>
      </w:r>
      <w:r w:rsidRPr="00165AA8">
        <w:rPr>
          <w:rFonts w:ascii="Arial Narrow" w:hAnsi="Arial Narrow" w:cs="Arial"/>
          <w:sz w:val="24"/>
          <w:szCs w:val="24"/>
        </w:rPr>
        <w:t>5</w:t>
      </w:r>
    </w:p>
    <w:p w14:paraId="0FDCFAD6" w14:textId="77777777" w:rsidR="009432A1" w:rsidRPr="00165AA8" w:rsidRDefault="00901E4D" w:rsidP="009432A1">
      <w:pPr>
        <w:rPr>
          <w:rFonts w:ascii="Arial Narrow" w:hAnsi="Arial Narrow" w:cs="Arial"/>
          <w:sz w:val="24"/>
          <w:szCs w:val="24"/>
        </w:rPr>
      </w:pPr>
      <w:r w:rsidRPr="00165AA8">
        <w:rPr>
          <w:rFonts w:ascii="Arial Narrow" w:hAnsi="Arial Narrow" w:cs="Arial"/>
          <w:sz w:val="24"/>
          <w:szCs w:val="24"/>
        </w:rPr>
        <w:t>85-681</w:t>
      </w:r>
      <w:r w:rsidR="009432A1" w:rsidRPr="00165AA8">
        <w:rPr>
          <w:rFonts w:ascii="Arial Narrow" w:hAnsi="Arial Narrow" w:cs="Arial"/>
          <w:sz w:val="24"/>
          <w:szCs w:val="24"/>
        </w:rPr>
        <w:t xml:space="preserve"> </w:t>
      </w:r>
      <w:r w:rsidRPr="00165AA8">
        <w:rPr>
          <w:rFonts w:ascii="Arial Narrow" w:hAnsi="Arial Narrow" w:cs="Arial"/>
          <w:sz w:val="24"/>
          <w:szCs w:val="24"/>
        </w:rPr>
        <w:t>Bydgoszcz</w:t>
      </w:r>
    </w:p>
    <w:p w14:paraId="2B8FADD9" w14:textId="77777777" w:rsidR="009432A1" w:rsidRPr="00165AA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165AA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20D29F6" w14:textId="77777777" w:rsidR="009432A1" w:rsidRPr="00165AA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65AA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65AA8" w14:paraId="0B245CD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0F8AD4" w14:textId="77777777" w:rsidR="009432A1" w:rsidRPr="00165AA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65AA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54D8CEF" w14:textId="77777777" w:rsidR="009432A1" w:rsidRPr="00165AA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65AA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D0B0199" w14:textId="77777777" w:rsidR="00A80738" w:rsidRPr="00165AA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65AA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A48FB5B" w14:textId="77777777" w:rsidR="009432A1" w:rsidRPr="00165AA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65AA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65AA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65AA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65AA8" w14:paraId="63BD6255" w14:textId="77777777" w:rsidTr="00A652DF">
        <w:tc>
          <w:tcPr>
            <w:tcW w:w="2269" w:type="dxa"/>
            <w:shd w:val="clear" w:color="auto" w:fill="auto"/>
          </w:tcPr>
          <w:p w14:paraId="5CDFDBC6" w14:textId="77777777" w:rsidR="009432A1" w:rsidRPr="00165AA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5AA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FF35BD" w14:textId="77777777" w:rsidR="009432A1" w:rsidRPr="00165AA8" w:rsidRDefault="00901E4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5AA8">
              <w:rPr>
                <w:rFonts w:ascii="Arial Narrow" w:hAnsi="Arial Narrow" w:cs="Arial"/>
                <w:b/>
                <w:sz w:val="24"/>
                <w:szCs w:val="24"/>
              </w:rPr>
              <w:t>Dostawa aparatów do znieczuleń - 3 komplety</w:t>
            </w:r>
            <w:r w:rsidR="009432A1" w:rsidRPr="00165AA8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901E4D" w:rsidRPr="00165AA8" w14:paraId="1B81B0E4" w14:textId="77777777" w:rsidTr="005C47D7">
        <w:tc>
          <w:tcPr>
            <w:tcW w:w="2269" w:type="dxa"/>
            <w:shd w:val="clear" w:color="auto" w:fill="auto"/>
          </w:tcPr>
          <w:p w14:paraId="73724C70" w14:textId="77777777" w:rsidR="00901E4D" w:rsidRPr="00165AA8" w:rsidRDefault="00901E4D" w:rsidP="005C47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5AA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EB64AB" w14:textId="77777777" w:rsidR="00901E4D" w:rsidRPr="00165AA8" w:rsidRDefault="00901E4D" w:rsidP="005C47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5AA8">
              <w:rPr>
                <w:rFonts w:ascii="Arial Narrow" w:hAnsi="Arial Narrow" w:cs="Arial"/>
                <w:b/>
                <w:sz w:val="24"/>
                <w:szCs w:val="24"/>
              </w:rPr>
              <w:t>17/2024</w:t>
            </w:r>
          </w:p>
        </w:tc>
      </w:tr>
    </w:tbl>
    <w:p w14:paraId="596BDA38" w14:textId="77777777" w:rsidR="00890B92" w:rsidRPr="00165AA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5AA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65AA8">
        <w:rPr>
          <w:rFonts w:ascii="Arial Narrow" w:hAnsi="Arial Narrow" w:cs="Arial"/>
          <w:sz w:val="24"/>
          <w:szCs w:val="24"/>
        </w:rPr>
        <w:t>22</w:t>
      </w:r>
      <w:r w:rsidR="0043158A" w:rsidRPr="00165AA8">
        <w:rPr>
          <w:rFonts w:ascii="Arial Narrow" w:hAnsi="Arial Narrow" w:cs="Arial"/>
          <w:sz w:val="24"/>
          <w:szCs w:val="24"/>
        </w:rPr>
        <w:t>2</w:t>
      </w:r>
      <w:r w:rsidRPr="00165AA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65AA8">
        <w:rPr>
          <w:rFonts w:ascii="Arial Narrow" w:hAnsi="Arial Narrow" w:cs="Arial"/>
          <w:sz w:val="24"/>
          <w:szCs w:val="24"/>
        </w:rPr>
        <w:t>4</w:t>
      </w:r>
      <w:r w:rsidRPr="00165AA8">
        <w:rPr>
          <w:rFonts w:ascii="Arial Narrow" w:hAnsi="Arial Narrow" w:cs="Arial"/>
          <w:sz w:val="24"/>
          <w:szCs w:val="24"/>
        </w:rPr>
        <w:t xml:space="preserve"> </w:t>
      </w:r>
      <w:r w:rsidR="00890B92" w:rsidRPr="00165AA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65AA8">
        <w:rPr>
          <w:rFonts w:ascii="Arial Narrow" w:hAnsi="Arial Narrow" w:cs="Arial"/>
          <w:sz w:val="24"/>
          <w:szCs w:val="24"/>
        </w:rPr>
        <w:t xml:space="preserve"> </w:t>
      </w:r>
      <w:r w:rsidR="00901E4D" w:rsidRPr="00165AA8">
        <w:rPr>
          <w:rFonts w:ascii="Arial Narrow" w:hAnsi="Arial Narrow" w:cs="Arial"/>
          <w:sz w:val="24"/>
          <w:szCs w:val="24"/>
        </w:rPr>
        <w:t>(</w:t>
      </w:r>
      <w:proofErr w:type="spellStart"/>
      <w:r w:rsidR="00901E4D" w:rsidRPr="00165AA8">
        <w:rPr>
          <w:rFonts w:ascii="Arial Narrow" w:hAnsi="Arial Narrow" w:cs="Arial"/>
          <w:sz w:val="24"/>
          <w:szCs w:val="24"/>
        </w:rPr>
        <w:t>t.j</w:t>
      </w:r>
      <w:proofErr w:type="spellEnd"/>
      <w:r w:rsidR="00901E4D" w:rsidRPr="00165AA8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165AA8">
        <w:rPr>
          <w:rFonts w:ascii="Arial Narrow" w:hAnsi="Arial Narrow" w:cs="Arial"/>
          <w:sz w:val="24"/>
          <w:szCs w:val="24"/>
        </w:rPr>
        <w:t xml:space="preserve"> </w:t>
      </w:r>
      <w:r w:rsidR="00890B92" w:rsidRPr="00165AA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199F7A73" w14:textId="77777777" w:rsidR="0069085C" w:rsidRPr="00165AA8" w:rsidRDefault="00901E4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65AA8">
        <w:rPr>
          <w:rFonts w:ascii="Arial Narrow" w:hAnsi="Arial Narrow" w:cs="Arial"/>
          <w:b/>
          <w:sz w:val="24"/>
          <w:szCs w:val="24"/>
        </w:rPr>
        <w:t>600 000.00</w:t>
      </w:r>
      <w:r w:rsidR="00890B92" w:rsidRPr="00165AA8">
        <w:rPr>
          <w:rFonts w:ascii="Arial Narrow" w:hAnsi="Arial Narrow" w:cs="Arial"/>
          <w:sz w:val="24"/>
          <w:szCs w:val="24"/>
        </w:rPr>
        <w:t xml:space="preserve"> zł brutto.</w:t>
      </w:r>
    </w:p>
    <w:p w14:paraId="43150F9F" w14:textId="19957E1E" w:rsidR="00A80738" w:rsidRDefault="00165AA8" w:rsidP="00165AA8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165AA8">
        <w:rPr>
          <w:rFonts w:ascii="Arial Narrow" w:hAnsi="Arial Narrow" w:cs="Arial"/>
          <w:i/>
          <w:szCs w:val="24"/>
        </w:rPr>
        <w:t>ZAMAWIAJĄCY</w:t>
      </w:r>
    </w:p>
    <w:p w14:paraId="231EF988" w14:textId="77777777" w:rsidR="00165AA8" w:rsidRDefault="00165AA8" w:rsidP="00165AA8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</w:p>
    <w:p w14:paraId="7F09D0D4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3523B193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2B2310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BEB2024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963D32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A8D865A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6F6A1D2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6F07827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F52EABB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B9241C9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C82672E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C293A8A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C3CE075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443227F" w14:textId="77777777" w:rsidR="00165AA8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1C1B50" w14:textId="234BA66F" w:rsidR="00165AA8" w:rsidRPr="00681E50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51508622" w14:textId="138C2631" w:rsidR="00165AA8" w:rsidRPr="00681E50" w:rsidRDefault="00165AA8" w:rsidP="00165A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1936976E" w14:textId="77777777" w:rsidR="00165AA8" w:rsidRPr="00681E50" w:rsidRDefault="00165AA8" w:rsidP="00165AA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C7319AD" w14:textId="56464EC7" w:rsidR="00165AA8" w:rsidRPr="00165AA8" w:rsidRDefault="00165AA8" w:rsidP="00165AA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165AA8">
        <w:rPr>
          <w:rFonts w:ascii="Arial Narrow" w:hAnsi="Arial Narrow"/>
          <w:i/>
          <w:iCs/>
          <w:sz w:val="18"/>
        </w:rPr>
        <w:t>:</w:t>
      </w:r>
      <w:bookmarkEnd w:id="0"/>
      <w:r w:rsidRPr="00165AA8">
        <w:rPr>
          <w:rFonts w:ascii="Arial Narrow" w:hAnsi="Arial Narrow"/>
          <w:i/>
          <w:iCs/>
          <w:sz w:val="18"/>
        </w:rPr>
        <w:t xml:space="preserve"> 12.03.2024 r.</w:t>
      </w:r>
    </w:p>
    <w:sectPr w:rsidR="00165AA8" w:rsidRPr="00165AA8" w:rsidSect="00000B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8C16B2" w14:textId="77777777" w:rsidR="00000B64" w:rsidRDefault="00000B64">
      <w:r>
        <w:separator/>
      </w:r>
    </w:p>
  </w:endnote>
  <w:endnote w:type="continuationSeparator" w:id="0">
    <w:p w14:paraId="388AB4DD" w14:textId="77777777" w:rsidR="00000B64" w:rsidRDefault="00000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C36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A1A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FB2D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22DCB1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CB9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EB8274" w14:textId="77777777" w:rsidR="009F189D" w:rsidRDefault="009F189D">
    <w:pPr>
      <w:pStyle w:val="Stopka"/>
      <w:tabs>
        <w:tab w:val="clear" w:pos="4536"/>
      </w:tabs>
      <w:jc w:val="center"/>
    </w:pPr>
  </w:p>
  <w:p w14:paraId="0DF871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75BC1" w14:textId="77777777" w:rsidR="00000B64" w:rsidRDefault="00000B64">
      <w:r>
        <w:separator/>
      </w:r>
    </w:p>
  </w:footnote>
  <w:footnote w:type="continuationSeparator" w:id="0">
    <w:p w14:paraId="21062B8C" w14:textId="77777777" w:rsidR="00000B64" w:rsidRDefault="00000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14EAC" w14:textId="77777777" w:rsidR="00901E4D" w:rsidRDefault="00901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E7DA1" w14:textId="77777777" w:rsidR="00901E4D" w:rsidRDefault="00901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EBA31" w14:textId="77777777" w:rsidR="00901E4D" w:rsidRDefault="00901E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B64"/>
    <w:rsid w:val="00000B64"/>
    <w:rsid w:val="00007727"/>
    <w:rsid w:val="00017720"/>
    <w:rsid w:val="00035488"/>
    <w:rsid w:val="000D7F25"/>
    <w:rsid w:val="000E00E5"/>
    <w:rsid w:val="00165AA8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01E4D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AA0265"/>
  <w15:chartTrackingRefBased/>
  <w15:docId w15:val="{485A0907-9511-4012-AC36-AD6CA4FD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65AA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65A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2024-03-12T06:03:00Z</cp:lastPrinted>
  <dcterms:created xsi:type="dcterms:W3CDTF">2024-03-12T06:00:00Z</dcterms:created>
  <dcterms:modified xsi:type="dcterms:W3CDTF">2024-03-12T06:03:00Z</dcterms:modified>
</cp:coreProperties>
</file>