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A72B0" w14:textId="77777777" w:rsidR="003E6519" w:rsidRPr="001D6E93" w:rsidRDefault="007D5D89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1D6E93">
        <w:rPr>
          <w:rFonts w:ascii="Arial Narrow" w:hAnsi="Arial Narrow" w:cs="Arial"/>
          <w:sz w:val="24"/>
          <w:szCs w:val="24"/>
        </w:rPr>
        <w:t>Bydgoszcz</w:t>
      </w:r>
      <w:r w:rsidR="003E6519" w:rsidRPr="001D6E93">
        <w:rPr>
          <w:rFonts w:ascii="Arial Narrow" w:hAnsi="Arial Narrow" w:cs="Arial"/>
          <w:sz w:val="24"/>
          <w:szCs w:val="24"/>
        </w:rPr>
        <w:t xml:space="preserve"> dnia: </w:t>
      </w:r>
      <w:r w:rsidRPr="001D6E93">
        <w:rPr>
          <w:rFonts w:ascii="Arial Narrow" w:hAnsi="Arial Narrow" w:cs="Arial"/>
          <w:sz w:val="24"/>
          <w:szCs w:val="24"/>
        </w:rPr>
        <w:t>2024-03-12</w:t>
      </w:r>
    </w:p>
    <w:p w14:paraId="7BCEA6C5" w14:textId="77777777" w:rsidR="003E6519" w:rsidRPr="001D6E93" w:rsidRDefault="007D5D89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D6E9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1E0D5CB" w14:textId="77777777" w:rsidR="003E6519" w:rsidRPr="001D6E93" w:rsidRDefault="007D5D89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D6E93">
        <w:rPr>
          <w:rFonts w:ascii="Arial Narrow" w:hAnsi="Arial Narrow" w:cs="Arial"/>
          <w:sz w:val="24"/>
          <w:szCs w:val="24"/>
        </w:rPr>
        <w:t>Powstańców Warszawy</w:t>
      </w:r>
      <w:r w:rsidR="003E6519" w:rsidRPr="001D6E93">
        <w:rPr>
          <w:rFonts w:ascii="Arial Narrow" w:hAnsi="Arial Narrow" w:cs="Arial"/>
          <w:sz w:val="24"/>
          <w:szCs w:val="24"/>
        </w:rPr>
        <w:t xml:space="preserve"> </w:t>
      </w:r>
      <w:r w:rsidRPr="001D6E93">
        <w:rPr>
          <w:rFonts w:ascii="Arial Narrow" w:hAnsi="Arial Narrow" w:cs="Arial"/>
          <w:sz w:val="24"/>
          <w:szCs w:val="24"/>
        </w:rPr>
        <w:t>5</w:t>
      </w:r>
    </w:p>
    <w:p w14:paraId="69769AE5" w14:textId="77777777" w:rsidR="003E6519" w:rsidRPr="001D6E93" w:rsidRDefault="007D5D89" w:rsidP="003E6519">
      <w:pPr>
        <w:rPr>
          <w:rFonts w:ascii="Arial Narrow" w:hAnsi="Arial Narrow" w:cs="Arial"/>
          <w:sz w:val="24"/>
          <w:szCs w:val="24"/>
        </w:rPr>
      </w:pPr>
      <w:r w:rsidRPr="001D6E93">
        <w:rPr>
          <w:rFonts w:ascii="Arial Narrow" w:hAnsi="Arial Narrow" w:cs="Arial"/>
          <w:sz w:val="24"/>
          <w:szCs w:val="24"/>
        </w:rPr>
        <w:t>85-681</w:t>
      </w:r>
      <w:r w:rsidR="003E6519" w:rsidRPr="001D6E93">
        <w:rPr>
          <w:rFonts w:ascii="Arial Narrow" w:hAnsi="Arial Narrow" w:cs="Arial"/>
          <w:sz w:val="24"/>
          <w:szCs w:val="24"/>
        </w:rPr>
        <w:t xml:space="preserve"> </w:t>
      </w:r>
      <w:r w:rsidRPr="001D6E93">
        <w:rPr>
          <w:rFonts w:ascii="Arial Narrow" w:hAnsi="Arial Narrow" w:cs="Arial"/>
          <w:sz w:val="24"/>
          <w:szCs w:val="24"/>
        </w:rPr>
        <w:t>Bydgoszcz</w:t>
      </w:r>
    </w:p>
    <w:p w14:paraId="06212E58" w14:textId="77777777" w:rsidR="003E6519" w:rsidRPr="001D6E93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1D6E9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1FB8FB4" w14:textId="77777777" w:rsidR="003E6519" w:rsidRPr="001D6E93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D6E9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1D6E93" w14:paraId="542D908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C4CCE5" w14:textId="77777777" w:rsidR="003E6519" w:rsidRPr="001D6E9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D6E93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AF56B99" w14:textId="77777777" w:rsidR="003E6519" w:rsidRPr="001D6E9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1D6E93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730EF4AB" w14:textId="77777777" w:rsidR="003E6519" w:rsidRPr="001D6E9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D6E93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FCD2B99" w14:textId="77777777" w:rsidR="003E6519" w:rsidRPr="001D6E9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D6E9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D6E9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D6E9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1D6E93" w14:paraId="34E07033" w14:textId="77777777" w:rsidTr="001A0FA2">
        <w:tc>
          <w:tcPr>
            <w:tcW w:w="2269" w:type="dxa"/>
            <w:shd w:val="clear" w:color="auto" w:fill="auto"/>
          </w:tcPr>
          <w:p w14:paraId="1D0E6094" w14:textId="77777777" w:rsidR="003E6519" w:rsidRPr="001D6E9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9BD8FE" w14:textId="4952D57C" w:rsidR="003E6519" w:rsidRPr="001D6E93" w:rsidRDefault="007D5D8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bCs/>
                <w:sz w:val="24"/>
                <w:szCs w:val="24"/>
              </w:rPr>
              <w:t xml:space="preserve">Dostawy sukcesywne sprzętu jednorazowego użytku laboratoryjnego dla Zakładu Patomorfologii na </w:t>
            </w:r>
            <w:r w:rsidR="001D6E93" w:rsidRPr="001D6E93">
              <w:rPr>
                <w:rFonts w:ascii="Arial Narrow" w:hAnsi="Arial Narrow" w:cs="Arial"/>
                <w:bCs/>
                <w:sz w:val="24"/>
                <w:szCs w:val="24"/>
              </w:rPr>
              <w:t>okres 24</w:t>
            </w:r>
            <w:r w:rsidRPr="001D6E93">
              <w:rPr>
                <w:rFonts w:ascii="Arial Narrow" w:hAnsi="Arial Narrow" w:cs="Arial"/>
                <w:bCs/>
                <w:sz w:val="24"/>
                <w:szCs w:val="24"/>
              </w:rPr>
              <w:t xml:space="preserve"> miesięcy oraz obłożenia i podkłady na okres 12 miesięcy</w:t>
            </w:r>
            <w:r w:rsidR="003E6519" w:rsidRPr="001D6E9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D5D89" w:rsidRPr="001D6E93" w14:paraId="5127B449" w14:textId="77777777" w:rsidTr="0069058E">
        <w:tc>
          <w:tcPr>
            <w:tcW w:w="2269" w:type="dxa"/>
            <w:shd w:val="clear" w:color="auto" w:fill="auto"/>
          </w:tcPr>
          <w:p w14:paraId="213D2BE5" w14:textId="77777777" w:rsidR="007D5D89" w:rsidRPr="001D6E93" w:rsidRDefault="007D5D89" w:rsidP="006905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C9C217" w14:textId="77777777" w:rsidR="007D5D89" w:rsidRPr="001D6E93" w:rsidRDefault="007D5D89" w:rsidP="006905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bCs/>
                <w:sz w:val="24"/>
                <w:szCs w:val="24"/>
              </w:rPr>
              <w:t>27/2024</w:t>
            </w:r>
          </w:p>
        </w:tc>
      </w:tr>
    </w:tbl>
    <w:p w14:paraId="7B3C3CBE" w14:textId="77777777" w:rsidR="00890B92" w:rsidRPr="001D6E93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D6E93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1D6E93">
        <w:rPr>
          <w:rFonts w:ascii="Arial Narrow" w:hAnsi="Arial Narrow" w:cs="Arial"/>
          <w:sz w:val="24"/>
          <w:szCs w:val="24"/>
        </w:rPr>
        <w:t>22</w:t>
      </w:r>
      <w:r w:rsidR="0049054E" w:rsidRPr="001D6E93">
        <w:rPr>
          <w:rFonts w:ascii="Arial Narrow" w:hAnsi="Arial Narrow" w:cs="Arial"/>
          <w:sz w:val="24"/>
          <w:szCs w:val="24"/>
        </w:rPr>
        <w:t>2</w:t>
      </w:r>
      <w:r w:rsidRPr="001D6E93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1D6E93">
        <w:rPr>
          <w:rFonts w:ascii="Arial Narrow" w:hAnsi="Arial Narrow" w:cs="Arial"/>
          <w:sz w:val="24"/>
          <w:szCs w:val="24"/>
        </w:rPr>
        <w:t>4</w:t>
      </w:r>
      <w:r w:rsidRPr="001D6E93">
        <w:rPr>
          <w:rFonts w:ascii="Arial Narrow" w:hAnsi="Arial Narrow" w:cs="Arial"/>
          <w:sz w:val="24"/>
          <w:szCs w:val="24"/>
        </w:rPr>
        <w:t xml:space="preserve"> </w:t>
      </w:r>
      <w:r w:rsidR="00890B92" w:rsidRPr="001D6E9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1D6E93">
        <w:rPr>
          <w:rFonts w:ascii="Arial Narrow" w:hAnsi="Arial Narrow" w:cs="Arial"/>
          <w:sz w:val="24"/>
          <w:szCs w:val="24"/>
        </w:rPr>
        <w:t xml:space="preserve"> </w:t>
      </w:r>
      <w:r w:rsidR="007D5D89" w:rsidRPr="001D6E93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1D6E93">
        <w:rPr>
          <w:rFonts w:ascii="Arial Narrow" w:hAnsi="Arial Narrow" w:cs="Arial"/>
          <w:sz w:val="24"/>
          <w:szCs w:val="24"/>
        </w:rPr>
        <w:t xml:space="preserve"> </w:t>
      </w:r>
      <w:r w:rsidR="00890B92" w:rsidRPr="001D6E93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1D6E93">
        <w:rPr>
          <w:rFonts w:ascii="Arial Narrow" w:hAnsi="Arial Narrow" w:cs="Arial"/>
          <w:sz w:val="24"/>
          <w:szCs w:val="24"/>
        </w:rPr>
        <w:t xml:space="preserve"> dla</w:t>
      </w:r>
      <w:r w:rsidR="00890B92" w:rsidRPr="001D6E93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D5D89" w:rsidRPr="001D6E93" w14:paraId="1DC24A45" w14:textId="77777777" w:rsidTr="006905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F33843" w14:textId="77777777" w:rsidR="007D5D89" w:rsidRPr="001D6E93" w:rsidRDefault="007D5D89" w:rsidP="006905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t>części 1 zamówienia w wysokości 648.00 zł brutto;</w:t>
            </w:r>
          </w:p>
        </w:tc>
      </w:tr>
      <w:tr w:rsidR="007D5D89" w:rsidRPr="001D6E93" w14:paraId="61CB866F" w14:textId="77777777" w:rsidTr="006905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A7EA12" w14:textId="77777777" w:rsidR="007D5D89" w:rsidRPr="001D6E93" w:rsidRDefault="007D5D89" w:rsidP="006905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t>części 2 zamówienia w wysokości 24 570.00 zł brutto;</w:t>
            </w:r>
          </w:p>
        </w:tc>
      </w:tr>
      <w:tr w:rsidR="007D5D89" w:rsidRPr="001D6E93" w14:paraId="5CFC1B9F" w14:textId="77777777" w:rsidTr="006905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F13E9E" w14:textId="77777777" w:rsidR="007D5D89" w:rsidRPr="001D6E93" w:rsidRDefault="007D5D89" w:rsidP="006905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t>części 3 zamówienia w wysokości 22 032.00 zł brutto;</w:t>
            </w:r>
          </w:p>
        </w:tc>
      </w:tr>
      <w:tr w:rsidR="007D5D89" w:rsidRPr="001D6E93" w14:paraId="33D365C7" w14:textId="77777777" w:rsidTr="006905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BC9600" w14:textId="77777777" w:rsidR="007D5D89" w:rsidRPr="001D6E93" w:rsidRDefault="007D5D89" w:rsidP="006905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t>części 4 zamówienia w wysokości 17 388.00 zł brutto;</w:t>
            </w:r>
          </w:p>
        </w:tc>
      </w:tr>
      <w:tr w:rsidR="007D5D89" w:rsidRPr="001D6E93" w14:paraId="6A302F58" w14:textId="77777777" w:rsidTr="006905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F44CB9" w14:textId="77777777" w:rsidR="007D5D89" w:rsidRPr="001D6E93" w:rsidRDefault="007D5D89" w:rsidP="006905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t>części 5 zamówienia w wysokości 3 618.00 zł brutto;</w:t>
            </w:r>
          </w:p>
        </w:tc>
      </w:tr>
      <w:tr w:rsidR="007D5D89" w:rsidRPr="001D6E93" w14:paraId="577300DB" w14:textId="77777777" w:rsidTr="006905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953083" w14:textId="77777777" w:rsidR="007D5D89" w:rsidRPr="001D6E93" w:rsidRDefault="007D5D89" w:rsidP="006905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t>części 6 zamówienia w wysokości 14 688.00 zł brutto;</w:t>
            </w:r>
          </w:p>
        </w:tc>
      </w:tr>
      <w:tr w:rsidR="007D5D89" w:rsidRPr="001D6E93" w14:paraId="569BE8F8" w14:textId="77777777" w:rsidTr="006905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F4C7A5" w14:textId="77777777" w:rsidR="007D5D89" w:rsidRPr="001D6E93" w:rsidRDefault="007D5D89" w:rsidP="006905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t>części 7 zamówienia w wysokości 8 294.40 zł brutto;</w:t>
            </w:r>
          </w:p>
        </w:tc>
      </w:tr>
      <w:tr w:rsidR="007D5D89" w:rsidRPr="001D6E93" w14:paraId="1E5340E9" w14:textId="77777777" w:rsidTr="006905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455ED1" w14:textId="77777777" w:rsidR="007D5D89" w:rsidRPr="001D6E93" w:rsidRDefault="007D5D89" w:rsidP="006905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t>części 8 zamówienia w wysokości 15 984.00 zł brutto;</w:t>
            </w:r>
          </w:p>
        </w:tc>
      </w:tr>
      <w:tr w:rsidR="007D5D89" w:rsidRPr="001D6E93" w14:paraId="11F6625E" w14:textId="77777777" w:rsidTr="006905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EDDAF8" w14:textId="77777777" w:rsidR="007D5D89" w:rsidRPr="001D6E93" w:rsidRDefault="007D5D89" w:rsidP="006905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t>części 9 zamówienia w wysokości 486.00 zł brutto;</w:t>
            </w:r>
          </w:p>
        </w:tc>
      </w:tr>
      <w:tr w:rsidR="007D5D89" w:rsidRPr="001D6E93" w14:paraId="0F62A1B1" w14:textId="77777777" w:rsidTr="006905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2876CF" w14:textId="77777777" w:rsidR="007D5D89" w:rsidRPr="001D6E93" w:rsidRDefault="007D5D89" w:rsidP="006905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t>części 10 zamówienia w wysokości 1 815.48 zł brutto;</w:t>
            </w:r>
          </w:p>
        </w:tc>
      </w:tr>
      <w:tr w:rsidR="007D5D89" w:rsidRPr="001D6E93" w14:paraId="51FC61A2" w14:textId="77777777" w:rsidTr="006905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E1C982" w14:textId="77777777" w:rsidR="007D5D89" w:rsidRPr="001D6E93" w:rsidRDefault="007D5D89" w:rsidP="006905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t>części 11 zamówienia w wysokości 4 860.00 zł brutto;</w:t>
            </w:r>
          </w:p>
        </w:tc>
      </w:tr>
      <w:tr w:rsidR="007D5D89" w:rsidRPr="001D6E93" w14:paraId="0CEC982F" w14:textId="77777777" w:rsidTr="006905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3A62C9" w14:textId="77777777" w:rsidR="007D5D89" w:rsidRPr="001D6E93" w:rsidRDefault="007D5D89" w:rsidP="006905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lastRenderedPageBreak/>
              <w:t>części 12 zamówienia w wysokości 452.64 zł brutto;</w:t>
            </w:r>
          </w:p>
        </w:tc>
      </w:tr>
      <w:tr w:rsidR="007D5D89" w:rsidRPr="001D6E93" w14:paraId="17ABA5D9" w14:textId="77777777" w:rsidTr="006905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96EA69" w14:textId="77777777" w:rsidR="007D5D89" w:rsidRPr="001D6E93" w:rsidRDefault="007D5D89" w:rsidP="006905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t>części 13 zamówienia w wysokości 147.60 zł brutto;</w:t>
            </w:r>
          </w:p>
        </w:tc>
      </w:tr>
      <w:tr w:rsidR="007D5D89" w:rsidRPr="001D6E93" w14:paraId="1CAA7382" w14:textId="77777777" w:rsidTr="006905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06384B" w14:textId="77777777" w:rsidR="007D5D89" w:rsidRPr="001D6E93" w:rsidRDefault="007D5D89" w:rsidP="006905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t>części 14 zamówienia w wysokości 1 911.60 zł brutto;</w:t>
            </w:r>
          </w:p>
        </w:tc>
      </w:tr>
      <w:tr w:rsidR="007D5D89" w:rsidRPr="001D6E93" w14:paraId="654D6AB2" w14:textId="77777777" w:rsidTr="006905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1E0908" w14:textId="77777777" w:rsidR="007D5D89" w:rsidRPr="001D6E93" w:rsidRDefault="007D5D89" w:rsidP="006905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t>części 15 zamówienia w wysokości 3 013.20 zł brutto;</w:t>
            </w:r>
          </w:p>
        </w:tc>
      </w:tr>
      <w:tr w:rsidR="007D5D89" w:rsidRPr="001D6E93" w14:paraId="1EFC7C6F" w14:textId="77777777" w:rsidTr="006905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0312FE" w14:textId="77777777" w:rsidR="007D5D89" w:rsidRPr="001D6E93" w:rsidRDefault="007D5D89" w:rsidP="006905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D6E93">
              <w:rPr>
                <w:rFonts w:ascii="Arial Narrow" w:hAnsi="Arial Narrow" w:cs="Arial"/>
                <w:sz w:val="24"/>
                <w:szCs w:val="24"/>
              </w:rPr>
              <w:t>części 16 zamówienia w wysokości 87 917.40 zł brutto;</w:t>
            </w:r>
          </w:p>
        </w:tc>
      </w:tr>
    </w:tbl>
    <w:p w14:paraId="573E5FDA" w14:textId="77777777" w:rsidR="00890B92" w:rsidRPr="001D6E9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EF00A83" w14:textId="77777777" w:rsidR="00510EC8" w:rsidRPr="001D6E93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9CFEEAD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D6E93">
        <w:rPr>
          <w:rFonts w:ascii="Arial Narrow" w:hAnsi="Arial Narrow" w:cs="Arial"/>
          <w:i/>
          <w:szCs w:val="24"/>
        </w:rPr>
        <w:t>Zamawiający</w:t>
      </w:r>
    </w:p>
    <w:p w14:paraId="7916D292" w14:textId="77777777" w:rsidR="001D6E93" w:rsidRDefault="001D6E93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3BE9549E" w14:textId="77777777" w:rsidR="001D6E93" w:rsidRDefault="001D6E93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5DE965D4" w14:textId="77777777" w:rsidR="001D6E93" w:rsidRDefault="001D6E93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4B6D7F73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DA6C56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1CC784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85F863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0E5830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8F6630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408E65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67E90C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091237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D8F6B8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1F507C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2C4C4E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04C490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9AC60D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2C769F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1D30C5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33D2A0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6B2342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EA7FA4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D69A56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325895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B5FACA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12045A2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4308F98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6EB710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C524D9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C11F4C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D59B1AA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229CCF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E2C625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EE0113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9CE0ED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FC253F" w14:textId="77777777" w:rsidR="001D6E93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09B226" w14:textId="47ADDC90" w:rsidR="001D6E93" w:rsidRPr="00B9724A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7703FEF2" w14:textId="77777777" w:rsidR="001D6E93" w:rsidRPr="00B9724A" w:rsidRDefault="001D6E93" w:rsidP="001D6E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6F588203" w14:textId="77777777" w:rsidR="001D6E93" w:rsidRPr="00F60D92" w:rsidRDefault="001D6E93" w:rsidP="001D6E93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03B07EC8" w14:textId="1F770652" w:rsidR="001D6E93" w:rsidRPr="001D6E93" w:rsidRDefault="001D6E93" w:rsidP="001D6E93">
      <w:pPr>
        <w:pStyle w:val="Tekstpodstawowy"/>
        <w:spacing w:after="360"/>
        <w:rPr>
          <w:rFonts w:ascii="Arial Narrow" w:hAnsi="Arial Narrow" w:cs="Arial"/>
          <w:i/>
          <w:szCs w:val="24"/>
        </w:rPr>
      </w:pPr>
      <w:r w:rsidRPr="00F60D92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>: 12.03.2024 r.</w:t>
      </w:r>
    </w:p>
    <w:sectPr w:rsidR="001D6E93" w:rsidRPr="001D6E93" w:rsidSect="006C6C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54885" w14:textId="77777777" w:rsidR="006C6C8C" w:rsidRDefault="006C6C8C">
      <w:r>
        <w:separator/>
      </w:r>
    </w:p>
  </w:endnote>
  <w:endnote w:type="continuationSeparator" w:id="0">
    <w:p w14:paraId="532DCB70" w14:textId="77777777" w:rsidR="006C6C8C" w:rsidRDefault="006C6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C1B1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8785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BB80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17F9DA3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886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7AF79E" w14:textId="77777777" w:rsidR="009F189D" w:rsidRDefault="009F189D">
    <w:pPr>
      <w:pStyle w:val="Stopka"/>
      <w:tabs>
        <w:tab w:val="clear" w:pos="4536"/>
      </w:tabs>
      <w:jc w:val="center"/>
    </w:pPr>
  </w:p>
  <w:p w14:paraId="527A3C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D9ABC" w14:textId="77777777" w:rsidR="006C6C8C" w:rsidRDefault="006C6C8C">
      <w:r>
        <w:separator/>
      </w:r>
    </w:p>
  </w:footnote>
  <w:footnote w:type="continuationSeparator" w:id="0">
    <w:p w14:paraId="6956E803" w14:textId="77777777" w:rsidR="006C6C8C" w:rsidRDefault="006C6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FFF1C" w14:textId="77777777" w:rsidR="007D5D89" w:rsidRDefault="007D5D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14BF1" w14:textId="77777777" w:rsidR="007D5D89" w:rsidRDefault="007D5D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A9F99" w14:textId="77777777" w:rsidR="007D5D89" w:rsidRDefault="007D5D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6C8C"/>
    <w:rsid w:val="00007727"/>
    <w:rsid w:val="00017720"/>
    <w:rsid w:val="00035488"/>
    <w:rsid w:val="000D7F25"/>
    <w:rsid w:val="000E00E5"/>
    <w:rsid w:val="00173B20"/>
    <w:rsid w:val="001A0FA2"/>
    <w:rsid w:val="001C69FF"/>
    <w:rsid w:val="001D6E93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C6C8C"/>
    <w:rsid w:val="007D5D89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7DB0C6"/>
  <w15:chartTrackingRefBased/>
  <w15:docId w15:val="{5884224B-1366-40E5-A2B0-8E61AB4B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D6E9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D6E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2024-03-12T06:50:00Z</dcterms:created>
  <dcterms:modified xsi:type="dcterms:W3CDTF">2024-03-12T06:51:00Z</dcterms:modified>
</cp:coreProperties>
</file>