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3C1C5157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r w:rsidR="0057174D" w:rsidRPr="003833FB">
        <w:rPr>
          <w:rFonts w:ascii="Cambria" w:hAnsi="Cambria" w:cs="Arial"/>
          <w:b/>
          <w:szCs w:val="20"/>
        </w:rPr>
        <w:t>roboty budowlane polegające na ro</w:t>
      </w:r>
      <w:r w:rsidR="0057174D" w:rsidRPr="003833FB">
        <w:rPr>
          <w:rFonts w:ascii="Cambria" w:hAnsi="Cambria"/>
          <w:b/>
        </w:rPr>
        <w:t>zbudowie systemu monitoringu wizyjnego CCTV w bud. UAM - Budynek Dydaktyczny ul. Międzychodzka 5, 61-001 Poznań</w:t>
      </w:r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77777777" w:rsidR="00F37C74" w:rsidRPr="0057174D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 wyliczoną w Kosztorysie ofertowym:</w:t>
      </w:r>
      <w:r w:rsidRPr="0057174D">
        <w:rPr>
          <w:rFonts w:ascii="Cambria" w:hAnsi="Cambria" w:cs="Arial"/>
          <w:b/>
        </w:rPr>
        <w:t xml:space="preserve"> 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250D0BDF" w14:textId="60A51C96" w:rsidR="00F37C74" w:rsidRPr="004321B1" w:rsidRDefault="00F37C74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  <w:r w:rsidRPr="0057174D">
        <w:rPr>
          <w:rFonts w:ascii="Cambria" w:hAnsi="Cambria" w:cs="Arial"/>
          <w:b/>
          <w:bCs/>
          <w:sz w:val="28"/>
          <w:szCs w:val="28"/>
          <w:lang w:val="pl-PL"/>
        </w:rPr>
        <w:t xml:space="preserve">razem brutto 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</w:t>
      </w:r>
      <w:r w:rsidRPr="0057174D">
        <w:rPr>
          <w:rFonts w:ascii="Cambria" w:hAnsi="Cambria" w:cs="Arial"/>
          <w:bCs/>
          <w:sz w:val="28"/>
          <w:szCs w:val="28"/>
        </w:rPr>
        <w:t>…………………</w:t>
      </w:r>
      <w:r w:rsidRPr="0057174D">
        <w:rPr>
          <w:rFonts w:ascii="Cambria" w:hAnsi="Cambria" w:cs="Arial"/>
          <w:bCs/>
          <w:sz w:val="28"/>
          <w:szCs w:val="28"/>
          <w:lang w:val="pl-PL"/>
        </w:rPr>
        <w:t>…………………………</w:t>
      </w:r>
      <w:r w:rsidRPr="0057174D">
        <w:rPr>
          <w:rFonts w:ascii="Cambria" w:hAnsi="Cambria" w:cs="Arial"/>
          <w:bCs/>
          <w:sz w:val="28"/>
          <w:szCs w:val="28"/>
        </w:rPr>
        <w:t>……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PLN</w:t>
      </w:r>
      <w:r w:rsidR="004321B1">
        <w:rPr>
          <w:rFonts w:ascii="Cambria" w:hAnsi="Cambria" w:cs="Arial"/>
          <w:b/>
          <w:bCs/>
          <w:sz w:val="28"/>
          <w:szCs w:val="28"/>
          <w:lang w:val="pl-PL"/>
        </w:rPr>
        <w:t xml:space="preserve">, </w:t>
      </w:r>
      <w:r w:rsidR="004321B1" w:rsidRPr="004321B1">
        <w:rPr>
          <w:rFonts w:ascii="Cambria" w:hAnsi="Cambria" w:cs="Arial"/>
          <w:b/>
          <w:bCs/>
          <w:lang w:val="pl-PL"/>
        </w:rPr>
        <w:t>zgodnie z kosztorysem stanowiącym załącznik do oferty.</w:t>
      </w:r>
    </w:p>
    <w:p w14:paraId="008D27E8" w14:textId="77777777" w:rsidR="00611F38" w:rsidRPr="0057174D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Cambria" w:hAnsi="Cambria" w:cs="Arial"/>
          <w:b/>
          <w:bCs/>
          <w:sz w:val="28"/>
          <w:szCs w:val="28"/>
        </w:rPr>
      </w:pPr>
    </w:p>
    <w:p w14:paraId="0139AB00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zapoznaliśmy się z 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3AAF9620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udzielamy </w:t>
      </w:r>
      <w:r w:rsidR="002F0764" w:rsidRPr="0057174D">
        <w:rPr>
          <w:rFonts w:ascii="Cambria" w:hAnsi="Cambria" w:cs="Arial"/>
          <w:sz w:val="22"/>
        </w:rPr>
        <w:t>60</w:t>
      </w:r>
      <w:r w:rsidRPr="0057174D">
        <w:rPr>
          <w:rFonts w:ascii="Cambria" w:hAnsi="Cambria" w:cs="Arial"/>
          <w:sz w:val="22"/>
        </w:rPr>
        <w:t xml:space="preserve"> miesięcy gwarancji na wykonane przez siebie roboty.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lastRenderedPageBreak/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43175EB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298DD4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D6DEE5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D5D82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53361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E4E01F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AF429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5B9B7CF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15FA3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2C7B01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2778E3C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986876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EC80D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0166E79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798F9AB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2AEC335" w14:textId="77777777" w:rsidR="00D130D1" w:rsidRPr="0057174D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EC1775">
      <w:headerReference w:type="default" r:id="rId8"/>
      <w:pgSz w:w="11906" w:h="16838"/>
      <w:pgMar w:top="536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54BDC227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57174D" w:rsidRPr="00F32A3E">
      <w:rPr>
        <w:rFonts w:ascii="Cambria" w:hAnsi="Cambria" w:cs="Arial"/>
        <w:i/>
        <w:sz w:val="20"/>
        <w:szCs w:val="20"/>
      </w:rPr>
      <w:t>1024</w:t>
    </w:r>
    <w:r w:rsidRPr="00F32A3E">
      <w:rPr>
        <w:rFonts w:ascii="Cambria" w:hAnsi="Cambria" w:cs="Arial"/>
        <w:i/>
        <w:sz w:val="20"/>
        <w:szCs w:val="20"/>
      </w:rPr>
      <w:t>/</w:t>
    </w:r>
    <w:r w:rsidR="003F0F54" w:rsidRPr="00F32A3E">
      <w:rPr>
        <w:rFonts w:ascii="Cambria" w:hAnsi="Cambria" w:cs="Arial"/>
        <w:i/>
        <w:sz w:val="20"/>
        <w:szCs w:val="20"/>
      </w:rPr>
      <w:t>2</w:t>
    </w:r>
    <w:r w:rsidR="0057174D" w:rsidRPr="00F32A3E">
      <w:rPr>
        <w:rFonts w:ascii="Cambria" w:hAnsi="Cambria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24D7"/>
    <w:rsid w:val="004256B5"/>
    <w:rsid w:val="00426345"/>
    <w:rsid w:val="00427450"/>
    <w:rsid w:val="00430797"/>
    <w:rsid w:val="004321B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522</Words>
  <Characters>4369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11</cp:revision>
  <cp:lastPrinted>2020-03-31T07:59:00Z</cp:lastPrinted>
  <dcterms:created xsi:type="dcterms:W3CDTF">2022-05-06T07:29:00Z</dcterms:created>
  <dcterms:modified xsi:type="dcterms:W3CDTF">2024-03-11T09:38:00Z</dcterms:modified>
</cp:coreProperties>
</file>