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3CC2F" w14:textId="77777777" w:rsidR="00986737" w:rsidRPr="003613E3" w:rsidRDefault="001E13F7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3613E3">
        <w:rPr>
          <w:rFonts w:ascii="Arial Narrow" w:hAnsi="Arial Narrow" w:cs="Arial"/>
          <w:sz w:val="22"/>
          <w:szCs w:val="22"/>
        </w:rPr>
        <w:t>Bydgoszcz</w:t>
      </w:r>
      <w:r w:rsidR="00986737" w:rsidRPr="003613E3">
        <w:rPr>
          <w:rFonts w:ascii="Arial Narrow" w:hAnsi="Arial Narrow" w:cs="Arial"/>
          <w:sz w:val="22"/>
          <w:szCs w:val="22"/>
        </w:rPr>
        <w:t xml:space="preserve"> dnia: </w:t>
      </w:r>
      <w:r w:rsidRPr="003613E3">
        <w:rPr>
          <w:rFonts w:ascii="Arial Narrow" w:hAnsi="Arial Narrow" w:cs="Arial"/>
          <w:sz w:val="22"/>
          <w:szCs w:val="22"/>
        </w:rPr>
        <w:t>2024-03-12</w:t>
      </w:r>
    </w:p>
    <w:p w14:paraId="12BCF05B" w14:textId="77777777" w:rsidR="00986737" w:rsidRPr="003613E3" w:rsidRDefault="001E13F7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613E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55D9F42" w14:textId="77777777" w:rsidR="00986737" w:rsidRPr="003613E3" w:rsidRDefault="001E13F7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613E3">
        <w:rPr>
          <w:rFonts w:ascii="Arial Narrow" w:hAnsi="Arial Narrow" w:cs="Arial"/>
          <w:sz w:val="22"/>
          <w:szCs w:val="22"/>
        </w:rPr>
        <w:t>Powstańców Warszawy</w:t>
      </w:r>
      <w:r w:rsidR="00986737" w:rsidRPr="003613E3">
        <w:rPr>
          <w:rFonts w:ascii="Arial Narrow" w:hAnsi="Arial Narrow" w:cs="Arial"/>
          <w:sz w:val="22"/>
          <w:szCs w:val="22"/>
        </w:rPr>
        <w:t xml:space="preserve"> </w:t>
      </w:r>
      <w:r w:rsidRPr="003613E3">
        <w:rPr>
          <w:rFonts w:ascii="Arial Narrow" w:hAnsi="Arial Narrow" w:cs="Arial"/>
          <w:sz w:val="22"/>
          <w:szCs w:val="22"/>
        </w:rPr>
        <w:t>5</w:t>
      </w:r>
    </w:p>
    <w:p w14:paraId="23B39CC4" w14:textId="77777777" w:rsidR="00986737" w:rsidRPr="003613E3" w:rsidRDefault="001E13F7" w:rsidP="00986737">
      <w:pPr>
        <w:rPr>
          <w:rFonts w:ascii="Arial Narrow" w:hAnsi="Arial Narrow" w:cs="Arial"/>
          <w:sz w:val="22"/>
          <w:szCs w:val="22"/>
        </w:rPr>
      </w:pPr>
      <w:r w:rsidRPr="003613E3">
        <w:rPr>
          <w:rFonts w:ascii="Arial Narrow" w:hAnsi="Arial Narrow" w:cs="Arial"/>
          <w:sz w:val="22"/>
          <w:szCs w:val="22"/>
        </w:rPr>
        <w:t>85-681</w:t>
      </w:r>
      <w:r w:rsidR="00986737" w:rsidRPr="003613E3">
        <w:rPr>
          <w:rFonts w:ascii="Arial Narrow" w:hAnsi="Arial Narrow" w:cs="Arial"/>
          <w:sz w:val="22"/>
          <w:szCs w:val="22"/>
        </w:rPr>
        <w:t xml:space="preserve"> </w:t>
      </w:r>
      <w:r w:rsidRPr="003613E3">
        <w:rPr>
          <w:rFonts w:ascii="Arial Narrow" w:hAnsi="Arial Narrow" w:cs="Arial"/>
          <w:sz w:val="22"/>
          <w:szCs w:val="22"/>
        </w:rPr>
        <w:t>Bydgoszcz</w:t>
      </w:r>
    </w:p>
    <w:p w14:paraId="3C91D35C" w14:textId="77777777" w:rsidR="00986737" w:rsidRPr="003613E3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3613E3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41664730" w14:textId="77777777" w:rsidR="00986737" w:rsidRPr="003613E3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3613E3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613E3" w14:paraId="41AE5CF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C5E351" w14:textId="77777777" w:rsidR="00986737" w:rsidRPr="003613E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59312E98" w14:textId="77777777" w:rsidR="00986737" w:rsidRPr="003613E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3613E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ED56645" w14:textId="77777777" w:rsidR="00986737" w:rsidRPr="003613E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613E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613E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613E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613E3" w14:paraId="1F3C400F" w14:textId="77777777" w:rsidTr="005A632E">
        <w:tc>
          <w:tcPr>
            <w:tcW w:w="2269" w:type="dxa"/>
            <w:shd w:val="clear" w:color="auto" w:fill="auto"/>
          </w:tcPr>
          <w:p w14:paraId="6BC131DE" w14:textId="77777777" w:rsidR="00986737" w:rsidRPr="003613E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A2F274" w14:textId="5DEAB73B" w:rsidR="00986737" w:rsidRPr="003613E3" w:rsidRDefault="001E13F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użytku laboratoryjnego dla Zakładu Patomorfologii na </w:t>
            </w:r>
            <w:r w:rsidR="003613E3" w:rsidRPr="003613E3">
              <w:rPr>
                <w:rFonts w:ascii="Arial Narrow" w:hAnsi="Arial Narrow" w:cs="Arial"/>
                <w:bCs/>
                <w:sz w:val="22"/>
                <w:szCs w:val="22"/>
              </w:rPr>
              <w:t>okres 24</w:t>
            </w:r>
            <w:r w:rsidRPr="003613E3">
              <w:rPr>
                <w:rFonts w:ascii="Arial Narrow" w:hAnsi="Arial Narrow" w:cs="Arial"/>
                <w:bCs/>
                <w:sz w:val="22"/>
                <w:szCs w:val="22"/>
              </w:rPr>
              <w:t xml:space="preserve"> miesięcy oraz obłożenia i podkłady na okres 12 miesięcy</w:t>
            </w:r>
            <w:r w:rsidR="00986737" w:rsidRPr="003613E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E13F7" w:rsidRPr="003613E3" w14:paraId="6BEA81F4" w14:textId="77777777" w:rsidTr="00722F07">
        <w:tc>
          <w:tcPr>
            <w:tcW w:w="2269" w:type="dxa"/>
            <w:shd w:val="clear" w:color="auto" w:fill="auto"/>
          </w:tcPr>
          <w:p w14:paraId="657232EC" w14:textId="77777777" w:rsidR="001E13F7" w:rsidRPr="003613E3" w:rsidRDefault="001E13F7" w:rsidP="00722F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187FC4" w14:textId="77777777" w:rsidR="001E13F7" w:rsidRPr="003613E3" w:rsidRDefault="001E13F7" w:rsidP="00722F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bCs/>
                <w:sz w:val="22"/>
                <w:szCs w:val="22"/>
              </w:rPr>
              <w:t>27/2024</w:t>
            </w:r>
          </w:p>
        </w:tc>
      </w:tr>
    </w:tbl>
    <w:p w14:paraId="1E88623B" w14:textId="77777777" w:rsidR="00A80738" w:rsidRPr="003613E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712D3D2F" w14:textId="77777777" w:rsidR="00D665F5" w:rsidRPr="003613E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613E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3613E3">
        <w:rPr>
          <w:rFonts w:ascii="Arial Narrow" w:hAnsi="Arial Narrow" w:cs="Arial"/>
          <w:sz w:val="22"/>
          <w:szCs w:val="22"/>
        </w:rPr>
        <w:t>2</w:t>
      </w:r>
      <w:r w:rsidRPr="003613E3">
        <w:rPr>
          <w:rFonts w:ascii="Arial Narrow" w:hAnsi="Arial Narrow" w:cs="Arial"/>
          <w:sz w:val="22"/>
          <w:szCs w:val="22"/>
        </w:rPr>
        <w:t xml:space="preserve"> ust. 5 </w:t>
      </w:r>
      <w:r w:rsidRPr="003613E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3613E3">
        <w:rPr>
          <w:rFonts w:ascii="Arial Narrow" w:hAnsi="Arial Narrow" w:cs="Arial"/>
          <w:sz w:val="22"/>
          <w:szCs w:val="22"/>
        </w:rPr>
        <w:t xml:space="preserve"> </w:t>
      </w:r>
      <w:r w:rsidR="001E13F7" w:rsidRPr="003613E3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3613E3">
        <w:rPr>
          <w:rFonts w:ascii="Arial Narrow" w:hAnsi="Arial Narrow" w:cs="Arial"/>
          <w:sz w:val="22"/>
          <w:szCs w:val="22"/>
        </w:rPr>
        <w:t xml:space="preserve"> </w:t>
      </w:r>
      <w:r w:rsidRPr="003613E3">
        <w:rPr>
          <w:rFonts w:ascii="Arial Narrow" w:hAnsi="Arial Narrow" w:cs="Arial"/>
          <w:sz w:val="22"/>
          <w:szCs w:val="22"/>
        </w:rPr>
        <w:t>udostępnia</w:t>
      </w:r>
      <w:r w:rsidR="00F95C33" w:rsidRPr="003613E3">
        <w:rPr>
          <w:rFonts w:ascii="Arial Narrow" w:hAnsi="Arial Narrow" w:cs="Arial"/>
          <w:sz w:val="22"/>
          <w:szCs w:val="22"/>
        </w:rPr>
        <w:t xml:space="preserve"> </w:t>
      </w:r>
      <w:r w:rsidR="004C7E9B" w:rsidRPr="003613E3">
        <w:rPr>
          <w:rFonts w:ascii="Arial Narrow" w:hAnsi="Arial Narrow" w:cs="Arial"/>
          <w:sz w:val="22"/>
          <w:szCs w:val="22"/>
        </w:rPr>
        <w:t>informacj</w:t>
      </w:r>
      <w:r w:rsidR="00577BC6" w:rsidRPr="003613E3">
        <w:rPr>
          <w:rFonts w:ascii="Arial Narrow" w:hAnsi="Arial Narrow" w:cs="Arial"/>
          <w:sz w:val="22"/>
          <w:szCs w:val="22"/>
        </w:rPr>
        <w:t>ę</w:t>
      </w:r>
      <w:r w:rsidR="00035488" w:rsidRPr="003613E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613E3">
        <w:rPr>
          <w:rFonts w:ascii="Arial Narrow" w:hAnsi="Arial Narrow" w:cs="Arial"/>
          <w:sz w:val="22"/>
          <w:szCs w:val="22"/>
        </w:rPr>
        <w:t>.</w:t>
      </w:r>
    </w:p>
    <w:p w14:paraId="6F91266A" w14:textId="77777777" w:rsidR="00A80738" w:rsidRPr="003613E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3613E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613E3">
        <w:rPr>
          <w:rFonts w:ascii="Arial Narrow" w:hAnsi="Arial Narrow" w:cs="Arial"/>
          <w:sz w:val="22"/>
          <w:szCs w:val="22"/>
        </w:rPr>
        <w:t xml:space="preserve"> w dniu </w:t>
      </w:r>
      <w:r w:rsidR="001E13F7" w:rsidRPr="003613E3">
        <w:rPr>
          <w:rFonts w:ascii="Arial Narrow" w:hAnsi="Arial Narrow" w:cs="Arial"/>
          <w:sz w:val="22"/>
          <w:szCs w:val="22"/>
        </w:rPr>
        <w:t>12/03/2024</w:t>
      </w:r>
      <w:r w:rsidR="00FF4AB1" w:rsidRPr="003613E3">
        <w:rPr>
          <w:rFonts w:ascii="Arial Narrow" w:hAnsi="Arial Narrow" w:cs="Arial"/>
          <w:sz w:val="22"/>
          <w:szCs w:val="22"/>
        </w:rPr>
        <w:t xml:space="preserve"> o godz. </w:t>
      </w:r>
      <w:r w:rsidR="001E13F7" w:rsidRPr="003613E3">
        <w:rPr>
          <w:rFonts w:ascii="Arial Narrow" w:hAnsi="Arial Narrow" w:cs="Arial"/>
          <w:sz w:val="22"/>
          <w:szCs w:val="22"/>
        </w:rPr>
        <w:t>09:00</w:t>
      </w:r>
      <w:r w:rsidRPr="003613E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613E3" w14:paraId="171723FD" w14:textId="77777777" w:rsidTr="005A632E">
        <w:tc>
          <w:tcPr>
            <w:tcW w:w="1276" w:type="dxa"/>
            <w:shd w:val="clear" w:color="auto" w:fill="F2F2F2"/>
            <w:vAlign w:val="center"/>
          </w:tcPr>
          <w:p w14:paraId="2E7B918B" w14:textId="77777777" w:rsidR="006B27ED" w:rsidRPr="003613E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3613E3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58B3DAA" w14:textId="77777777" w:rsidR="006B27ED" w:rsidRPr="003613E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9C97720" w14:textId="77777777" w:rsidR="006B27ED" w:rsidRPr="003613E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0EBF4B2" w14:textId="77777777" w:rsidR="006B27ED" w:rsidRPr="003613E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1E13F7" w:rsidRPr="003613E3" w14:paraId="5962636A" w14:textId="77777777" w:rsidTr="00722F07">
        <w:tc>
          <w:tcPr>
            <w:tcW w:w="1276" w:type="dxa"/>
            <w:shd w:val="clear" w:color="auto" w:fill="auto"/>
            <w:vAlign w:val="center"/>
          </w:tcPr>
          <w:p w14:paraId="6DCC53C9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B72CAC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74208D33" w14:textId="77777777" w:rsidR="003613E3" w:rsidRPr="003613E3" w:rsidRDefault="003613E3" w:rsidP="003613E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Konsorcjum w składzie:</w:t>
            </w:r>
          </w:p>
          <w:p w14:paraId="1FD5C288" w14:textId="77777777" w:rsidR="003613E3" w:rsidRPr="003613E3" w:rsidRDefault="003613E3" w:rsidP="003613E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(Lider) Citonet Bydgoszcz Sp. z o.o.</w:t>
            </w:r>
          </w:p>
          <w:p w14:paraId="6694AF8C" w14:textId="77777777" w:rsidR="003613E3" w:rsidRPr="003613E3" w:rsidRDefault="003613E3" w:rsidP="003613E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Wyścigowa 7 </w:t>
            </w:r>
          </w:p>
          <w:p w14:paraId="711F8D62" w14:textId="77777777" w:rsidR="003613E3" w:rsidRPr="003613E3" w:rsidRDefault="003613E3" w:rsidP="003613E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  <w:p w14:paraId="627FEEA6" w14:textId="77777777" w:rsidR="003613E3" w:rsidRPr="003613E3" w:rsidRDefault="003613E3" w:rsidP="003613E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TZMO SA</w:t>
            </w:r>
          </w:p>
          <w:p w14:paraId="60F32E7E" w14:textId="77777777" w:rsidR="003613E3" w:rsidRPr="003613E3" w:rsidRDefault="003613E3" w:rsidP="003613E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Żółkiewskiego 20/26</w:t>
            </w:r>
          </w:p>
          <w:p w14:paraId="277F215A" w14:textId="6C4B8FF5" w:rsidR="001E13F7" w:rsidRPr="003613E3" w:rsidRDefault="003613E3" w:rsidP="003613E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2F51CF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87 916.75 zł</w:t>
            </w:r>
          </w:p>
        </w:tc>
      </w:tr>
      <w:tr w:rsidR="001E13F7" w:rsidRPr="003613E3" w14:paraId="1E92403D" w14:textId="77777777" w:rsidTr="00722F07">
        <w:tc>
          <w:tcPr>
            <w:tcW w:w="1276" w:type="dxa"/>
            <w:shd w:val="clear" w:color="auto" w:fill="auto"/>
            <w:vAlign w:val="center"/>
          </w:tcPr>
          <w:p w14:paraId="2E8CC4F5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6CB09C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9C04710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ANGA ANIOŁA TOMASZ ANIOŁA</w:t>
            </w:r>
          </w:p>
          <w:p w14:paraId="3072E3FD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Słonimska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2A13D12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61-132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B0C56A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16 632.00 zł</w:t>
            </w:r>
          </w:p>
        </w:tc>
      </w:tr>
      <w:tr w:rsidR="001E13F7" w:rsidRPr="003613E3" w14:paraId="2CD975E7" w14:textId="77777777" w:rsidTr="00722F07">
        <w:tc>
          <w:tcPr>
            <w:tcW w:w="1276" w:type="dxa"/>
            <w:shd w:val="clear" w:color="auto" w:fill="auto"/>
            <w:vAlign w:val="center"/>
          </w:tcPr>
          <w:p w14:paraId="6BB717A2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1299E2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6A67301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ANGA ANIOŁA TOMASZ ANIOŁA</w:t>
            </w:r>
          </w:p>
          <w:p w14:paraId="1A96C987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Słonimska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A7A2FF0" w14:textId="77777777" w:rsidR="001E13F7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61-132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  <w:p w14:paraId="25BE038E" w14:textId="77777777" w:rsidR="003613E3" w:rsidRPr="003613E3" w:rsidRDefault="003613E3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59B2B51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12 960.00 zł</w:t>
            </w:r>
          </w:p>
        </w:tc>
      </w:tr>
      <w:tr w:rsidR="001E13F7" w:rsidRPr="003613E3" w14:paraId="15A9225C" w14:textId="77777777" w:rsidTr="00722F07">
        <w:tc>
          <w:tcPr>
            <w:tcW w:w="1276" w:type="dxa"/>
            <w:shd w:val="clear" w:color="auto" w:fill="auto"/>
            <w:vAlign w:val="center"/>
          </w:tcPr>
          <w:p w14:paraId="2D8CF097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F6AA3F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BEE011D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ANGA ANIOŁA TOMASZ ANIOŁA</w:t>
            </w:r>
          </w:p>
          <w:p w14:paraId="14AD814A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Słonimska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F45BFDC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61-132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DE3BCF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6 220.80 zł</w:t>
            </w:r>
          </w:p>
        </w:tc>
      </w:tr>
      <w:tr w:rsidR="001E13F7" w:rsidRPr="003613E3" w14:paraId="0E35DC36" w14:textId="77777777" w:rsidTr="00722F07">
        <w:tc>
          <w:tcPr>
            <w:tcW w:w="1276" w:type="dxa"/>
            <w:shd w:val="clear" w:color="auto" w:fill="auto"/>
            <w:vAlign w:val="center"/>
          </w:tcPr>
          <w:p w14:paraId="1497D2B4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7B0E79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4EE6EB95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ANGA ANIOŁA TOMASZ ANIOŁA</w:t>
            </w:r>
          </w:p>
          <w:p w14:paraId="0BE892BE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Słonimska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4522DCE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61-132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B42D2D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110.70 zł</w:t>
            </w:r>
          </w:p>
        </w:tc>
      </w:tr>
      <w:tr w:rsidR="001E13F7" w:rsidRPr="003613E3" w14:paraId="58AB639D" w14:textId="77777777" w:rsidTr="00722F07">
        <w:tc>
          <w:tcPr>
            <w:tcW w:w="1276" w:type="dxa"/>
            <w:shd w:val="clear" w:color="auto" w:fill="auto"/>
            <w:vAlign w:val="center"/>
          </w:tcPr>
          <w:p w14:paraId="434DB452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0B8A2E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0C0B8C4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SARSTEDT Spółka z o.o.</w:t>
            </w:r>
          </w:p>
          <w:p w14:paraId="6C7CF790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Warszawska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13250A4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05-082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Blizne Łaszczyńskiego,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4C6AD6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388.80 zł</w:t>
            </w:r>
          </w:p>
        </w:tc>
      </w:tr>
      <w:tr w:rsidR="001E13F7" w:rsidRPr="003613E3" w14:paraId="2F2C5A5C" w14:textId="77777777" w:rsidTr="00722F07">
        <w:tc>
          <w:tcPr>
            <w:tcW w:w="1276" w:type="dxa"/>
            <w:shd w:val="clear" w:color="auto" w:fill="auto"/>
            <w:vAlign w:val="center"/>
          </w:tcPr>
          <w:p w14:paraId="42197000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EA9467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64C1C8C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SARSTEDT Spółka z o.o.</w:t>
            </w:r>
          </w:p>
          <w:p w14:paraId="00EFD445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Warszawska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BAF1165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05-082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Blizne Łaszczyńskiego,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3AF741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6 372.00 zł</w:t>
            </w:r>
          </w:p>
        </w:tc>
      </w:tr>
      <w:tr w:rsidR="001E13F7" w:rsidRPr="003613E3" w14:paraId="2084E077" w14:textId="77777777" w:rsidTr="00722F07">
        <w:tc>
          <w:tcPr>
            <w:tcW w:w="1276" w:type="dxa"/>
            <w:shd w:val="clear" w:color="auto" w:fill="auto"/>
            <w:vAlign w:val="center"/>
          </w:tcPr>
          <w:p w14:paraId="53934035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13015A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B27BA35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Elektro Med Grzegorz Pałkowski</w:t>
            </w:r>
          </w:p>
          <w:p w14:paraId="5E1F34EE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E3E78B5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A9A752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648.00 zł</w:t>
            </w:r>
          </w:p>
        </w:tc>
      </w:tr>
      <w:tr w:rsidR="001E13F7" w:rsidRPr="003613E3" w14:paraId="5DC05377" w14:textId="77777777" w:rsidTr="00722F07">
        <w:tc>
          <w:tcPr>
            <w:tcW w:w="1276" w:type="dxa"/>
            <w:shd w:val="clear" w:color="auto" w:fill="auto"/>
            <w:vAlign w:val="center"/>
          </w:tcPr>
          <w:p w14:paraId="24A3E975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3FF822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41F06E6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Elektro Med Grzegorz Pałkowski</w:t>
            </w:r>
          </w:p>
          <w:p w14:paraId="0558512B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82E8729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03EDA3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18 900.00 zł</w:t>
            </w:r>
          </w:p>
        </w:tc>
      </w:tr>
      <w:tr w:rsidR="001E13F7" w:rsidRPr="003613E3" w14:paraId="6B12E578" w14:textId="77777777" w:rsidTr="00722F07">
        <w:tc>
          <w:tcPr>
            <w:tcW w:w="1276" w:type="dxa"/>
            <w:shd w:val="clear" w:color="auto" w:fill="auto"/>
            <w:vAlign w:val="center"/>
          </w:tcPr>
          <w:p w14:paraId="364EE07C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06D03D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F6F69D0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Elektro Med Grzegorz Pałkowski</w:t>
            </w:r>
          </w:p>
          <w:p w14:paraId="103B0624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36741AF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4FAFA9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22 896.00 zł</w:t>
            </w:r>
          </w:p>
        </w:tc>
      </w:tr>
      <w:tr w:rsidR="001E13F7" w:rsidRPr="003613E3" w14:paraId="2E3A106C" w14:textId="77777777" w:rsidTr="00722F07">
        <w:tc>
          <w:tcPr>
            <w:tcW w:w="1276" w:type="dxa"/>
            <w:shd w:val="clear" w:color="auto" w:fill="auto"/>
            <w:vAlign w:val="center"/>
          </w:tcPr>
          <w:p w14:paraId="4EFA2F31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F15BB7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3C58716B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Elektro Med Grzegorz Pałkowski</w:t>
            </w:r>
          </w:p>
          <w:p w14:paraId="2803EC1E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985F0FF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7B4605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2 592.00 zł</w:t>
            </w:r>
          </w:p>
        </w:tc>
      </w:tr>
      <w:tr w:rsidR="001E13F7" w:rsidRPr="003613E3" w14:paraId="1739AE31" w14:textId="77777777" w:rsidTr="00722F07">
        <w:tc>
          <w:tcPr>
            <w:tcW w:w="1276" w:type="dxa"/>
            <w:shd w:val="clear" w:color="auto" w:fill="auto"/>
            <w:vAlign w:val="center"/>
          </w:tcPr>
          <w:p w14:paraId="0494DA93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91FCFC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4A3499B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Elektro Med Grzegorz Pałkowski</w:t>
            </w:r>
          </w:p>
          <w:p w14:paraId="474B9507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9A0FF97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7A19B8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12 873.60 zł</w:t>
            </w:r>
          </w:p>
        </w:tc>
      </w:tr>
      <w:tr w:rsidR="001E13F7" w:rsidRPr="003613E3" w14:paraId="04A0CE3E" w14:textId="77777777" w:rsidTr="00722F07">
        <w:tc>
          <w:tcPr>
            <w:tcW w:w="1276" w:type="dxa"/>
            <w:shd w:val="clear" w:color="auto" w:fill="auto"/>
            <w:vAlign w:val="center"/>
          </w:tcPr>
          <w:p w14:paraId="1ADC5B81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AF2534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432FE5A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Elektro Med Grzegorz Pałkowski</w:t>
            </w:r>
          </w:p>
          <w:p w14:paraId="1354A0F5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0AF9DD0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4600FD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13 824.00 zł</w:t>
            </w:r>
          </w:p>
        </w:tc>
      </w:tr>
      <w:tr w:rsidR="001E13F7" w:rsidRPr="003613E3" w14:paraId="041B0D65" w14:textId="77777777" w:rsidTr="00722F07">
        <w:tc>
          <w:tcPr>
            <w:tcW w:w="1276" w:type="dxa"/>
            <w:shd w:val="clear" w:color="auto" w:fill="auto"/>
            <w:vAlign w:val="center"/>
          </w:tcPr>
          <w:p w14:paraId="2814DC51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54E751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B3AEABD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Elektro Med Grzegorz Pałkowski</w:t>
            </w:r>
          </w:p>
          <w:p w14:paraId="0E4C261C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A5EC4A9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AB3B9F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15 120.00 zł</w:t>
            </w:r>
          </w:p>
        </w:tc>
      </w:tr>
      <w:tr w:rsidR="001E13F7" w:rsidRPr="003613E3" w14:paraId="02DB3CDB" w14:textId="77777777" w:rsidTr="00722F07">
        <w:tc>
          <w:tcPr>
            <w:tcW w:w="1276" w:type="dxa"/>
            <w:shd w:val="clear" w:color="auto" w:fill="auto"/>
            <w:vAlign w:val="center"/>
          </w:tcPr>
          <w:p w14:paraId="1CDD8BDF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4BBBFB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46778172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Elektro Med Grzegorz Pałkowski</w:t>
            </w:r>
          </w:p>
          <w:p w14:paraId="71ADD697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50E5970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89FDD3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4 752.00 zł</w:t>
            </w:r>
          </w:p>
        </w:tc>
      </w:tr>
      <w:tr w:rsidR="001E13F7" w:rsidRPr="003613E3" w14:paraId="41F16F0F" w14:textId="77777777" w:rsidTr="00722F07">
        <w:tc>
          <w:tcPr>
            <w:tcW w:w="1276" w:type="dxa"/>
            <w:shd w:val="clear" w:color="auto" w:fill="auto"/>
            <w:vAlign w:val="center"/>
          </w:tcPr>
          <w:p w14:paraId="2FBA4FB0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8FF145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4227AA33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Elektro Med Grzegorz Pałkowski</w:t>
            </w:r>
          </w:p>
          <w:p w14:paraId="06B940F8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BFE26CA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22CBCE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1 814.40 zł</w:t>
            </w:r>
          </w:p>
        </w:tc>
      </w:tr>
      <w:tr w:rsidR="001E13F7" w:rsidRPr="003613E3" w14:paraId="4ACB3EA9" w14:textId="77777777" w:rsidTr="00722F07">
        <w:tc>
          <w:tcPr>
            <w:tcW w:w="1276" w:type="dxa"/>
            <w:shd w:val="clear" w:color="auto" w:fill="auto"/>
            <w:vAlign w:val="center"/>
          </w:tcPr>
          <w:p w14:paraId="663E6864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37AB49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09B2B2AA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Elektro Med Grzegorz Pałkowski</w:t>
            </w:r>
          </w:p>
          <w:p w14:paraId="277CDE81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97D5D36" w14:textId="77777777" w:rsidR="001E13F7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  <w:p w14:paraId="7C70D4EA" w14:textId="77777777" w:rsidR="003613E3" w:rsidRPr="003613E3" w:rsidRDefault="003613E3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FA512B4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2 430.00 zł</w:t>
            </w:r>
          </w:p>
        </w:tc>
      </w:tr>
      <w:tr w:rsidR="001E13F7" w:rsidRPr="003613E3" w14:paraId="348946FD" w14:textId="77777777" w:rsidTr="00722F07">
        <w:tc>
          <w:tcPr>
            <w:tcW w:w="1276" w:type="dxa"/>
            <w:shd w:val="clear" w:color="auto" w:fill="auto"/>
            <w:vAlign w:val="center"/>
          </w:tcPr>
          <w:p w14:paraId="722FA6DE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218BCF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6FD531A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Opta-Tech Sp. z o.o.</w:t>
            </w:r>
          </w:p>
          <w:p w14:paraId="3F69CA30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AL. KEN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36/U211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87E60B0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02-797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502432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25 704.00 zł</w:t>
            </w:r>
          </w:p>
        </w:tc>
      </w:tr>
      <w:tr w:rsidR="001E13F7" w:rsidRPr="003613E3" w14:paraId="356CE4C1" w14:textId="77777777" w:rsidTr="00722F07">
        <w:tc>
          <w:tcPr>
            <w:tcW w:w="1276" w:type="dxa"/>
            <w:shd w:val="clear" w:color="auto" w:fill="auto"/>
            <w:vAlign w:val="center"/>
          </w:tcPr>
          <w:p w14:paraId="117533ED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55D7AC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03FD3BF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Opta-Tech Sp. z o.o.</w:t>
            </w:r>
          </w:p>
          <w:p w14:paraId="5BAB46AA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AL. KEN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36/U211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4C2C066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02-797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5BDE53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36 072.00 zł</w:t>
            </w:r>
          </w:p>
        </w:tc>
      </w:tr>
      <w:tr w:rsidR="001E13F7" w:rsidRPr="003613E3" w14:paraId="0BBFECC8" w14:textId="77777777" w:rsidTr="00722F07">
        <w:tc>
          <w:tcPr>
            <w:tcW w:w="1276" w:type="dxa"/>
            <w:shd w:val="clear" w:color="auto" w:fill="auto"/>
            <w:vAlign w:val="center"/>
          </w:tcPr>
          <w:p w14:paraId="2D908858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CB75B5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46F5D25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14:paraId="7F553DB6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Srebrzyńska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5/7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42D7731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4240E1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33 642.00 zł</w:t>
            </w:r>
          </w:p>
        </w:tc>
      </w:tr>
      <w:tr w:rsidR="001E13F7" w:rsidRPr="003613E3" w14:paraId="6F933DA1" w14:textId="77777777" w:rsidTr="00722F07">
        <w:tc>
          <w:tcPr>
            <w:tcW w:w="1276" w:type="dxa"/>
            <w:shd w:val="clear" w:color="auto" w:fill="auto"/>
            <w:vAlign w:val="center"/>
          </w:tcPr>
          <w:p w14:paraId="5CEB5D7E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6E8463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6D9AD18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14:paraId="27D25779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Srebrzyńska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5/7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B728A0F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2737C5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20 088.00 zł</w:t>
            </w:r>
          </w:p>
        </w:tc>
      </w:tr>
      <w:tr w:rsidR="001E13F7" w:rsidRPr="003613E3" w14:paraId="55D6AAA5" w14:textId="77777777" w:rsidTr="00722F07">
        <w:tc>
          <w:tcPr>
            <w:tcW w:w="1276" w:type="dxa"/>
            <w:shd w:val="clear" w:color="auto" w:fill="auto"/>
            <w:vAlign w:val="center"/>
          </w:tcPr>
          <w:p w14:paraId="7EB04B1C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3E7AAA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3F4B197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14:paraId="2D4D9B90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Srebrzyńska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5/7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555B583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12009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21 081.60 zł</w:t>
            </w:r>
          </w:p>
        </w:tc>
      </w:tr>
      <w:tr w:rsidR="001E13F7" w:rsidRPr="003613E3" w14:paraId="64A4604D" w14:textId="77777777" w:rsidTr="00722F07">
        <w:tc>
          <w:tcPr>
            <w:tcW w:w="1276" w:type="dxa"/>
            <w:shd w:val="clear" w:color="auto" w:fill="auto"/>
            <w:vAlign w:val="center"/>
          </w:tcPr>
          <w:p w14:paraId="275D70AE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B89CE6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3680DA7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14:paraId="39E0A14D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Srebrzyńska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5/7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998D472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1B1292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8 570.88 zł</w:t>
            </w:r>
          </w:p>
        </w:tc>
      </w:tr>
      <w:tr w:rsidR="001E13F7" w:rsidRPr="003613E3" w14:paraId="11A93CE0" w14:textId="77777777" w:rsidTr="00722F07">
        <w:tc>
          <w:tcPr>
            <w:tcW w:w="1276" w:type="dxa"/>
            <w:shd w:val="clear" w:color="auto" w:fill="auto"/>
            <w:vAlign w:val="center"/>
          </w:tcPr>
          <w:p w14:paraId="110F4E28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360264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A06701A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14:paraId="04074AA6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Srebrzyńska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5/7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6C7746F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CA8DA8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18 144.00 zł</w:t>
            </w:r>
          </w:p>
        </w:tc>
      </w:tr>
      <w:tr w:rsidR="001E13F7" w:rsidRPr="003613E3" w14:paraId="61DE8089" w14:textId="77777777" w:rsidTr="00722F07">
        <w:tc>
          <w:tcPr>
            <w:tcW w:w="1276" w:type="dxa"/>
            <w:shd w:val="clear" w:color="auto" w:fill="auto"/>
            <w:vAlign w:val="center"/>
          </w:tcPr>
          <w:p w14:paraId="249124DC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3FCA56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D422AD7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14:paraId="6E7285FE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Srebrzyńska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5/7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A8B6646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DF4ECB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1 412.64 zł</w:t>
            </w:r>
          </w:p>
        </w:tc>
      </w:tr>
      <w:tr w:rsidR="001E13F7" w:rsidRPr="003613E3" w14:paraId="0B1B6179" w14:textId="77777777" w:rsidTr="00722F07">
        <w:tc>
          <w:tcPr>
            <w:tcW w:w="1276" w:type="dxa"/>
            <w:shd w:val="clear" w:color="auto" w:fill="auto"/>
            <w:vAlign w:val="center"/>
          </w:tcPr>
          <w:p w14:paraId="2FF5E9DA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9211F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47185C55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14:paraId="0C9AF9F4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Srebrzyńska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5/7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073CDA6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A52222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3 564.00 zł</w:t>
            </w:r>
          </w:p>
        </w:tc>
      </w:tr>
      <w:tr w:rsidR="001E13F7" w:rsidRPr="003613E3" w14:paraId="66946296" w14:textId="77777777" w:rsidTr="00722F07">
        <w:tc>
          <w:tcPr>
            <w:tcW w:w="1276" w:type="dxa"/>
            <w:shd w:val="clear" w:color="auto" w:fill="auto"/>
            <w:vAlign w:val="center"/>
          </w:tcPr>
          <w:p w14:paraId="347720BF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30054B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2247FA25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14:paraId="3E54267F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Srebrzyńska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5/7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D55B3CC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DF74E6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169.74 zł</w:t>
            </w:r>
          </w:p>
        </w:tc>
      </w:tr>
      <w:tr w:rsidR="001E13F7" w:rsidRPr="003613E3" w14:paraId="5EC5BE31" w14:textId="77777777" w:rsidTr="00722F07">
        <w:tc>
          <w:tcPr>
            <w:tcW w:w="1276" w:type="dxa"/>
            <w:shd w:val="clear" w:color="auto" w:fill="auto"/>
            <w:vAlign w:val="center"/>
          </w:tcPr>
          <w:p w14:paraId="6596F5D2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61779E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536CBAE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14:paraId="72309F9C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Srebrzyńska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5/7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E6815DD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1B923C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1 555.20 zł</w:t>
            </w:r>
          </w:p>
        </w:tc>
      </w:tr>
      <w:tr w:rsidR="001E13F7" w:rsidRPr="003613E3" w14:paraId="6D567C26" w14:textId="77777777" w:rsidTr="00722F07">
        <w:tc>
          <w:tcPr>
            <w:tcW w:w="1276" w:type="dxa"/>
            <w:shd w:val="clear" w:color="auto" w:fill="auto"/>
            <w:vAlign w:val="center"/>
          </w:tcPr>
          <w:p w14:paraId="631E590E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4B6693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4DAACBE0" w14:textId="77777777" w:rsidR="001E13F7" w:rsidRPr="003613E3" w:rsidRDefault="001E13F7" w:rsidP="00722F0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14:paraId="2C5C2C3D" w14:textId="77777777" w:rsidR="001E13F7" w:rsidRPr="003613E3" w:rsidRDefault="001E13F7" w:rsidP="00722F07">
            <w:pPr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Srebrzyńska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5/7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719EE29" w14:textId="77777777" w:rsidR="001E13F7" w:rsidRPr="003613E3" w:rsidRDefault="001E13F7" w:rsidP="00722F0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613E3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D2781A" w14:textId="77777777" w:rsidR="001E13F7" w:rsidRPr="003613E3" w:rsidRDefault="001E13F7" w:rsidP="00722F0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613E3">
              <w:rPr>
                <w:rFonts w:ascii="Arial Narrow" w:hAnsi="Arial Narrow" w:cs="Arial"/>
                <w:sz w:val="22"/>
                <w:szCs w:val="22"/>
              </w:rPr>
              <w:t>2 235.60 zł</w:t>
            </w:r>
          </w:p>
        </w:tc>
      </w:tr>
    </w:tbl>
    <w:p w14:paraId="29E59D91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613E3">
        <w:rPr>
          <w:rFonts w:ascii="Arial Narrow" w:hAnsi="Arial Narrow" w:cs="Arial"/>
          <w:i/>
          <w:sz w:val="22"/>
          <w:szCs w:val="22"/>
        </w:rPr>
        <w:t>Zamawiający</w:t>
      </w:r>
    </w:p>
    <w:p w14:paraId="677E9309" w14:textId="52DEAE41" w:rsidR="003613E3" w:rsidRPr="00B9724A" w:rsidRDefault="003613E3" w:rsidP="00361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2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7DDBA02D" w14:textId="77777777" w:rsidR="003613E3" w:rsidRPr="00B9724A" w:rsidRDefault="003613E3" w:rsidP="00361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6D9CCB5E" w14:textId="77777777" w:rsidR="003613E3" w:rsidRDefault="003613E3" w:rsidP="003613E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3332BA14" w14:textId="2B92F290" w:rsidR="003613E3" w:rsidRDefault="003613E3" w:rsidP="003613E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12.03.2024 r.</w:t>
      </w:r>
    </w:p>
    <w:bookmarkEnd w:id="0"/>
    <w:sectPr w:rsidR="003613E3" w:rsidSect="00313D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D9871" w14:textId="77777777" w:rsidR="00313DBB" w:rsidRDefault="00313DBB">
      <w:r>
        <w:separator/>
      </w:r>
    </w:p>
  </w:endnote>
  <w:endnote w:type="continuationSeparator" w:id="0">
    <w:p w14:paraId="249BA473" w14:textId="77777777" w:rsidR="00313DBB" w:rsidRDefault="00313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13C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20D8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AFBC5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A5062D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D29A4B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81D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230D68" w14:textId="77777777" w:rsidR="009F189D" w:rsidRDefault="009F189D">
    <w:pPr>
      <w:pStyle w:val="Stopka"/>
      <w:tabs>
        <w:tab w:val="clear" w:pos="4536"/>
      </w:tabs>
      <w:jc w:val="center"/>
    </w:pPr>
  </w:p>
  <w:p w14:paraId="7AC61E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222B3" w14:textId="77777777" w:rsidR="00313DBB" w:rsidRDefault="00313DBB">
      <w:r>
        <w:separator/>
      </w:r>
    </w:p>
  </w:footnote>
  <w:footnote w:type="continuationSeparator" w:id="0">
    <w:p w14:paraId="3EE59207" w14:textId="77777777" w:rsidR="00313DBB" w:rsidRDefault="00313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3A5C4" w14:textId="77777777" w:rsidR="001E13F7" w:rsidRDefault="001E13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EEBB0" w14:textId="77777777" w:rsidR="001E13F7" w:rsidRDefault="001E13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767F3" w14:textId="77777777" w:rsidR="001E13F7" w:rsidRDefault="001E13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3DBB"/>
    <w:rsid w:val="00007727"/>
    <w:rsid w:val="00017720"/>
    <w:rsid w:val="00035488"/>
    <w:rsid w:val="000D7F25"/>
    <w:rsid w:val="000E00E5"/>
    <w:rsid w:val="00173B20"/>
    <w:rsid w:val="001C69FF"/>
    <w:rsid w:val="001E13F7"/>
    <w:rsid w:val="0023318D"/>
    <w:rsid w:val="00313DBB"/>
    <w:rsid w:val="003613E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04C982"/>
  <w15:chartTrackingRefBased/>
  <w15:docId w15:val="{C6E2F830-8406-45B6-887C-80B1D396A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613E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613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536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2024-03-12T09:45:00Z</dcterms:created>
  <dcterms:modified xsi:type="dcterms:W3CDTF">2024-03-12T09:47:00Z</dcterms:modified>
</cp:coreProperties>
</file>