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DA6D1" w14:textId="50084CF3" w:rsidR="00025386" w:rsidRPr="00D630D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630D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23F6B">
        <w:rPr>
          <w:rFonts w:ascii="Arial Narrow" w:hAnsi="Arial Narrow" w:cs="Arial"/>
          <w:bCs/>
          <w:i w:val="0"/>
          <w:szCs w:val="24"/>
        </w:rPr>
        <w:t>4</w:t>
      </w:r>
      <w:r w:rsidR="007666D6" w:rsidRPr="00D630D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630D8" w14:paraId="69AEA8B8" w14:textId="77777777" w:rsidTr="00467CA2">
        <w:tc>
          <w:tcPr>
            <w:tcW w:w="2800" w:type="dxa"/>
            <w:shd w:val="clear" w:color="auto" w:fill="auto"/>
          </w:tcPr>
          <w:p w14:paraId="59C58587" w14:textId="77777777" w:rsidR="00D520D3" w:rsidRPr="00D630D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630D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630D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9A07193" w14:textId="77777777" w:rsidR="00D520D3" w:rsidRPr="00D630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B31CC99" w14:textId="77777777" w:rsidR="00D520D3" w:rsidRPr="00D630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30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82EC43" w14:textId="77777777" w:rsidR="00D520D3" w:rsidRPr="00D630D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630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630D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630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630D8" w14:paraId="4316AA4B" w14:textId="77777777" w:rsidTr="00467CA2">
        <w:tc>
          <w:tcPr>
            <w:tcW w:w="2800" w:type="dxa"/>
            <w:shd w:val="clear" w:color="auto" w:fill="auto"/>
          </w:tcPr>
          <w:p w14:paraId="6C8B87B6" w14:textId="77777777" w:rsidR="00D520D3" w:rsidRPr="00D630D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630D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FE24E66" w14:textId="77777777" w:rsidR="00D520D3" w:rsidRPr="00D630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7E66D81" w14:textId="77777777" w:rsidR="00D520D3" w:rsidRPr="00D630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30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03CE86" w14:textId="77777777" w:rsidR="00D520D3" w:rsidRPr="00D630D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630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630D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630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8FE140" w14:textId="77777777" w:rsidR="00B62AD0" w:rsidRPr="00D630D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630D8" w14:paraId="4A35CF2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C14491" w14:textId="77777777" w:rsidR="00053927" w:rsidRPr="00D630D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630D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270533B" w14:textId="77777777" w:rsidR="00053927" w:rsidRPr="00D630D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630D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630D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630D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D5816E2" w14:textId="77777777" w:rsidR="0071340C" w:rsidRPr="00D630D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0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630D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630D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5561C" w:rsidRPr="00D630D8">
        <w:rPr>
          <w:rFonts w:ascii="Arial Narrow" w:hAnsi="Arial Narrow" w:cs="Arial"/>
          <w:sz w:val="24"/>
          <w:szCs w:val="24"/>
        </w:rPr>
        <w:t>(</w:t>
      </w:r>
      <w:proofErr w:type="spellStart"/>
      <w:r w:rsidR="0075561C" w:rsidRPr="00D630D8">
        <w:rPr>
          <w:rFonts w:ascii="Arial Narrow" w:hAnsi="Arial Narrow" w:cs="Arial"/>
          <w:sz w:val="24"/>
          <w:szCs w:val="24"/>
        </w:rPr>
        <w:t>t.j</w:t>
      </w:r>
      <w:proofErr w:type="spellEnd"/>
      <w:r w:rsidR="0075561C" w:rsidRPr="00D630D8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630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630D8" w14:paraId="736766D3" w14:textId="77777777" w:rsidTr="00467CA2">
        <w:tc>
          <w:tcPr>
            <w:tcW w:w="2269" w:type="dxa"/>
            <w:shd w:val="clear" w:color="auto" w:fill="auto"/>
          </w:tcPr>
          <w:p w14:paraId="0772932D" w14:textId="77777777" w:rsidR="00D520D3" w:rsidRPr="00D630D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630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84EC3B" w14:textId="77777777" w:rsidR="00D520D3" w:rsidRPr="00B23F6B" w:rsidRDefault="0075561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23F6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Dostawy sukcesywne preparatów do dezynfekcji oraz </w:t>
            </w:r>
            <w:proofErr w:type="spellStart"/>
            <w:r w:rsidRPr="00B23F6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lewaseptyków</w:t>
            </w:r>
            <w:proofErr w:type="spellEnd"/>
            <w:r w:rsidRPr="00B23F6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 na okres 18 miesięcy</w:t>
            </w:r>
            <w:r w:rsidR="00D520D3" w:rsidRPr="00B23F6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75561C" w:rsidRPr="00D630D8" w14:paraId="21A01C88" w14:textId="77777777" w:rsidTr="00C81F54">
        <w:tc>
          <w:tcPr>
            <w:tcW w:w="2269" w:type="dxa"/>
            <w:shd w:val="clear" w:color="auto" w:fill="auto"/>
          </w:tcPr>
          <w:p w14:paraId="60E0B339" w14:textId="77777777" w:rsidR="0075561C" w:rsidRPr="00D630D8" w:rsidRDefault="0075561C" w:rsidP="00C81F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630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48743D" w14:textId="77777777" w:rsidR="0075561C" w:rsidRPr="00B23F6B" w:rsidRDefault="0075561C" w:rsidP="00C81F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23F6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31/2024</w:t>
            </w:r>
          </w:p>
        </w:tc>
      </w:tr>
    </w:tbl>
    <w:p w14:paraId="1673551E" w14:textId="77777777" w:rsidR="00DC652A" w:rsidRPr="00D630D8" w:rsidRDefault="0075561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630D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1950CDB" w14:textId="77777777" w:rsidR="00DC652A" w:rsidRPr="00D630D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630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E1B06CD" w14:textId="77777777" w:rsidR="0071340C" w:rsidRPr="00D630D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630D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630D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630D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DE0A6C2" w14:textId="77777777" w:rsidR="0071340C" w:rsidRPr="00D630D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E6A5AD6" w14:textId="77777777" w:rsidR="0071340C" w:rsidRPr="00D630D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12B8EF9" w14:textId="77777777" w:rsidR="0071340C" w:rsidRPr="00D630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630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F18A806" w14:textId="77777777" w:rsidR="0071340C" w:rsidRPr="00D630D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630D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630D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630D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FF29F30" w14:textId="77777777" w:rsidR="0071340C" w:rsidRPr="00D630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9D19FF8" w14:textId="77777777" w:rsidR="0071340C" w:rsidRPr="00D630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9F2DB64" w14:textId="77777777" w:rsidR="00DC652A" w:rsidRPr="00D630D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630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630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630D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4D74D30" w14:textId="77777777" w:rsidR="00DC652A" w:rsidRPr="00D630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630D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630D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2B91DAE" w14:textId="77777777" w:rsidR="0093388F" w:rsidRPr="00D630D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630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2B45DA1" w14:textId="77777777" w:rsidR="0093388F" w:rsidRPr="00D630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C788C8E" w14:textId="77777777" w:rsidR="0093388F" w:rsidRPr="00D630D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630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7B4FDBB" w14:textId="77777777" w:rsidR="00CB29AC" w:rsidRPr="00D630D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576A6C2" w14:textId="77777777" w:rsidR="00CB29AC" w:rsidRPr="00D630D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630D8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3E82052" w14:textId="77777777" w:rsidR="00830970" w:rsidRPr="00D630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630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630D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B2C93F8" w14:textId="77777777" w:rsidR="00E27ABB" w:rsidRPr="00D630D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630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630D8" w14:paraId="7AF98A92" w14:textId="77777777" w:rsidTr="00467CA2">
        <w:tc>
          <w:tcPr>
            <w:tcW w:w="2660" w:type="dxa"/>
            <w:shd w:val="clear" w:color="auto" w:fill="auto"/>
          </w:tcPr>
          <w:p w14:paraId="78359B69" w14:textId="77777777" w:rsidR="00D520D3" w:rsidRPr="00D630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B97F0F9" w14:textId="77777777" w:rsidR="00D520D3" w:rsidRPr="00D630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630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F04549A" w14:textId="77777777" w:rsidR="00D520D3" w:rsidRPr="00D630D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630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42E711B" w14:textId="77777777" w:rsidR="00D520D3" w:rsidRPr="00D630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4B61EDB" w14:textId="77777777" w:rsidR="00D520D3" w:rsidRPr="00D630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630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9CA8FC0" w14:textId="77777777" w:rsidR="00D520D3" w:rsidRPr="00D630D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630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5561C" w:rsidRPr="00D630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630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630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630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245EA5D" w14:textId="77777777" w:rsidR="00E27ABB" w:rsidRPr="00D630D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630D8" w:rsidSect="004901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82D7B5" w14:textId="77777777" w:rsidR="0049010B" w:rsidRDefault="0049010B" w:rsidP="00025386">
      <w:pPr>
        <w:spacing w:after="0" w:line="240" w:lineRule="auto"/>
      </w:pPr>
      <w:r>
        <w:separator/>
      </w:r>
    </w:p>
  </w:endnote>
  <w:endnote w:type="continuationSeparator" w:id="0">
    <w:p w14:paraId="458BE829" w14:textId="77777777" w:rsidR="0049010B" w:rsidRDefault="004901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BA4A0" w14:textId="77777777" w:rsidR="0075561C" w:rsidRDefault="007556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F8605" w14:textId="77777777" w:rsidR="00025386" w:rsidRDefault="00B23F6B" w:rsidP="00025386">
    <w:pPr>
      <w:pStyle w:val="Stopka"/>
      <w:tabs>
        <w:tab w:val="clear" w:pos="4536"/>
      </w:tabs>
      <w:jc w:val="center"/>
    </w:pPr>
    <w:r>
      <w:rPr>
        <w:noProof/>
      </w:rPr>
      <w:pict w14:anchorId="0D1E70F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F755F4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4D4411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4ADCD" w14:textId="77777777" w:rsidR="0075561C" w:rsidRDefault="007556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EC8ED" w14:textId="77777777" w:rsidR="0049010B" w:rsidRDefault="0049010B" w:rsidP="00025386">
      <w:pPr>
        <w:spacing w:after="0" w:line="240" w:lineRule="auto"/>
      </w:pPr>
      <w:r>
        <w:separator/>
      </w:r>
    </w:p>
  </w:footnote>
  <w:footnote w:type="continuationSeparator" w:id="0">
    <w:p w14:paraId="13F2C677" w14:textId="77777777" w:rsidR="0049010B" w:rsidRDefault="004901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00C8F" w14:textId="77777777" w:rsidR="0075561C" w:rsidRDefault="007556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48A2D" w14:textId="77777777" w:rsidR="0075561C" w:rsidRDefault="007556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E6589" w14:textId="77777777" w:rsidR="0075561C" w:rsidRDefault="007556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49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10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9010B"/>
    <w:rsid w:val="004E27D7"/>
    <w:rsid w:val="0055145C"/>
    <w:rsid w:val="005624D8"/>
    <w:rsid w:val="00620476"/>
    <w:rsid w:val="00657A47"/>
    <w:rsid w:val="0071340C"/>
    <w:rsid w:val="00745A44"/>
    <w:rsid w:val="0075561C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3F6B"/>
    <w:rsid w:val="00B62AD0"/>
    <w:rsid w:val="00B77707"/>
    <w:rsid w:val="00BE3BCE"/>
    <w:rsid w:val="00CB29AC"/>
    <w:rsid w:val="00D520D3"/>
    <w:rsid w:val="00D55FC4"/>
    <w:rsid w:val="00D630D8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C2A1A"/>
  <w15:chartTrackingRefBased/>
  <w15:docId w15:val="{358F19F9-BE70-483A-8843-B062A71DA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2024-03-11T11:48:00Z</cp:lastPrinted>
  <dcterms:created xsi:type="dcterms:W3CDTF">2024-03-07T11:27:00Z</dcterms:created>
  <dcterms:modified xsi:type="dcterms:W3CDTF">2024-03-11T11:48:00Z</dcterms:modified>
</cp:coreProperties>
</file>