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A5C68" w14:textId="3225465B" w:rsidR="00D62E6E" w:rsidRPr="00FE76A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E76A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FE76A4" w:rsidRPr="00FE76A4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FE76A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E76A4" w14:paraId="1E9567D8" w14:textId="77777777" w:rsidTr="00D62E6E">
        <w:tc>
          <w:tcPr>
            <w:tcW w:w="2800" w:type="dxa"/>
            <w:shd w:val="clear" w:color="auto" w:fill="auto"/>
          </w:tcPr>
          <w:p w14:paraId="7A27D7A5" w14:textId="77777777" w:rsidR="00D62E6E" w:rsidRPr="00FE76A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E76A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E76A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588DB49" w14:textId="77777777" w:rsidR="00D62E6E" w:rsidRPr="00FE76A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E517395" w14:textId="77777777" w:rsidR="00D62E6E" w:rsidRPr="00FE76A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CC02D5" w14:textId="77777777" w:rsidR="00D62E6E" w:rsidRPr="00FE76A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E76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E76A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E76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E76A4" w14:paraId="6A9E5109" w14:textId="77777777" w:rsidTr="00D62E6E">
        <w:tc>
          <w:tcPr>
            <w:tcW w:w="2800" w:type="dxa"/>
            <w:shd w:val="clear" w:color="auto" w:fill="auto"/>
          </w:tcPr>
          <w:p w14:paraId="64BD815D" w14:textId="77777777" w:rsidR="00D62E6E" w:rsidRPr="00FE76A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E76A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518B9F4" w14:textId="77777777" w:rsidR="00D62E6E" w:rsidRPr="00FE76A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0A2B86F" w14:textId="77777777" w:rsidR="00D62E6E" w:rsidRPr="00FE76A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8A384A" w14:textId="77777777" w:rsidR="00D62E6E" w:rsidRPr="00FE76A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E76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E76A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E76A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697C4AC" w14:textId="77777777" w:rsidR="00BC121E" w:rsidRPr="00FE76A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1FF8" w:rsidRPr="00FE76A4" w14:paraId="53474945" w14:textId="77777777" w:rsidTr="007C6B3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60E4BC" w14:textId="77777777" w:rsidR="00001FF8" w:rsidRPr="00FE76A4" w:rsidRDefault="00001FF8" w:rsidP="007C6B3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B33C980" w14:textId="77777777" w:rsidR="00001FF8" w:rsidRPr="00FE76A4" w:rsidRDefault="00001FF8" w:rsidP="007C6B3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E76A4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E76A4">
              <w:rPr>
                <w:rFonts w:ascii="Arial Narrow" w:eastAsia="Times New Roman" w:hAnsi="Arial Narrow" w:cs="Arial"/>
                <w:lang w:eastAsia="pl-PL"/>
              </w:rPr>
              <w:t xml:space="preserve">. Dz. U. z 2023r. poz. 1605) (dalej jako: ustawa </w:t>
            </w:r>
            <w:proofErr w:type="spellStart"/>
            <w:r w:rsidRPr="00FE76A4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E76A4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CC61F1A" w14:textId="77777777" w:rsidR="00001FF8" w:rsidRPr="00FE76A4" w:rsidRDefault="00001FF8" w:rsidP="007C6B3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7A3D5A1" w14:textId="77777777" w:rsidR="00001FF8" w:rsidRPr="00FE76A4" w:rsidRDefault="00001FF8" w:rsidP="007C6B3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0D2B65A" w14:textId="77777777" w:rsidR="00BC121E" w:rsidRPr="00FE76A4" w:rsidRDefault="00001FF8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E76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FE76A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E76A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E76A4" w14:paraId="0A69EA5A" w14:textId="77777777" w:rsidTr="00D62E6E">
        <w:tc>
          <w:tcPr>
            <w:tcW w:w="2269" w:type="dxa"/>
            <w:shd w:val="clear" w:color="auto" w:fill="auto"/>
          </w:tcPr>
          <w:p w14:paraId="5EAA962D" w14:textId="77777777" w:rsidR="00D62E6E" w:rsidRPr="00FE76A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502360" w14:textId="5385E72A" w:rsidR="00D62E6E" w:rsidRPr="00FE76A4" w:rsidRDefault="00001FF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Dostawy sukcesywne preparatów do dezynfekcji oraz </w:t>
            </w:r>
            <w:proofErr w:type="spellStart"/>
            <w:r w:rsidRPr="00FE76A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lewaseptyków</w:t>
            </w:r>
            <w:proofErr w:type="spellEnd"/>
            <w:r w:rsidRPr="00FE76A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 na okres 18 miesięcy</w:t>
            </w:r>
            <w:r w:rsidR="00D62E6E" w:rsidRPr="00FE76A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001FF8" w:rsidRPr="00FE76A4" w14:paraId="2837CCD5" w14:textId="77777777" w:rsidTr="007C6B36">
        <w:tc>
          <w:tcPr>
            <w:tcW w:w="2269" w:type="dxa"/>
            <w:shd w:val="clear" w:color="auto" w:fill="auto"/>
          </w:tcPr>
          <w:p w14:paraId="1C503552" w14:textId="77777777" w:rsidR="00001FF8" w:rsidRPr="00FE76A4" w:rsidRDefault="00001FF8" w:rsidP="007C6B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1A4E39" w14:textId="77777777" w:rsidR="00001FF8" w:rsidRPr="00FE76A4" w:rsidRDefault="00001FF8" w:rsidP="007C6B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31/2024</w:t>
            </w:r>
          </w:p>
        </w:tc>
      </w:tr>
    </w:tbl>
    <w:p w14:paraId="7FB9BEF9" w14:textId="1512F403" w:rsidR="00BC121E" w:rsidRPr="00FE76A4" w:rsidRDefault="00001FF8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E76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E76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FE76A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FE76A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FE76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FE76A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3E04E1F" w14:textId="11865075" w:rsidR="00BC121E" w:rsidRPr="00FE76A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E76A4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01911D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76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E76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FE76A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E76A4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FE76A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E76A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F21B1E3" w14:textId="68BF51C5" w:rsidR="00BC121E" w:rsidRPr="00FE76A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E76A4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3720729F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76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E76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FE76A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E76A4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FE76A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AB214E6" w14:textId="77777777" w:rsidR="00BF69A4" w:rsidRPr="00FE76A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E76A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E76A4" w14:paraId="0E1A800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8A7AD" w14:textId="77777777" w:rsidR="00BC121E" w:rsidRPr="00FE76A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575CF" w14:textId="77777777" w:rsidR="00BC121E" w:rsidRPr="00FE76A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55780" w14:textId="77777777" w:rsidR="00BC121E" w:rsidRPr="00FE76A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E76A4" w14:paraId="683F6AE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F2F31" w14:textId="77777777" w:rsidR="00BC121E" w:rsidRPr="00FE76A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34AE" w14:textId="77777777" w:rsidR="00BC121E" w:rsidRPr="00FE76A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D4CD" w14:textId="77777777" w:rsidR="00BC121E" w:rsidRPr="00FE76A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E76A4" w14:paraId="45F11B7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5F79D" w14:textId="77777777" w:rsidR="00BC121E" w:rsidRPr="00FE76A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22FD" w14:textId="77777777" w:rsidR="00BC121E" w:rsidRPr="00FE76A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45C3" w14:textId="77777777" w:rsidR="00BC121E" w:rsidRPr="00FE76A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DB66A1C" w14:textId="77777777" w:rsidR="00BC121E" w:rsidRPr="00FE76A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E76A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6A118684" w14:textId="77777777" w:rsidR="00BC121E" w:rsidRPr="00FE76A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E76A4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D6267B2" w14:textId="77777777" w:rsidR="00067B62" w:rsidRPr="00FE76A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E76A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E76A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E76A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330E72B" w14:textId="77777777" w:rsidR="00067B62" w:rsidRPr="00FE76A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E76A4" w14:paraId="4B5921E2" w14:textId="77777777" w:rsidTr="00620E37">
        <w:tc>
          <w:tcPr>
            <w:tcW w:w="2660" w:type="dxa"/>
            <w:shd w:val="clear" w:color="auto" w:fill="auto"/>
          </w:tcPr>
          <w:p w14:paraId="06210563" w14:textId="77777777" w:rsidR="00BC121E" w:rsidRPr="00FE76A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BD85340" w14:textId="77777777" w:rsidR="00BC121E" w:rsidRPr="00FE76A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4FE9621" w14:textId="77777777" w:rsidR="00BC121E" w:rsidRPr="00FE76A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E76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E76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5D26360" w14:textId="77777777" w:rsidR="00BC121E" w:rsidRPr="00FE76A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33B4F96" w14:textId="77777777" w:rsidR="00BC121E" w:rsidRPr="00FE76A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69150C" w14:textId="77777777" w:rsidR="00BC121E" w:rsidRPr="00FE76A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E76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E76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E76A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575C19B" w14:textId="77777777" w:rsidR="00106AC7" w:rsidRPr="00FE76A4" w:rsidRDefault="00106AC7" w:rsidP="00BC121E">
      <w:pPr>
        <w:rPr>
          <w:rFonts w:ascii="Arial Narrow" w:hAnsi="Arial Narrow"/>
        </w:rPr>
      </w:pPr>
    </w:p>
    <w:sectPr w:rsidR="00106AC7" w:rsidRPr="00FE76A4" w:rsidSect="00984CA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14241" w14:textId="77777777" w:rsidR="00984CA0" w:rsidRDefault="00984CA0">
      <w:r>
        <w:separator/>
      </w:r>
    </w:p>
  </w:endnote>
  <w:endnote w:type="continuationSeparator" w:id="0">
    <w:p w14:paraId="70B2807A" w14:textId="77777777" w:rsidR="00984CA0" w:rsidRDefault="00984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805A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1CEC8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12736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EE19E12" w14:textId="77777777" w:rsidR="009A4CD3" w:rsidRDefault="00FE76A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2785FE6">
        <v:line id="_x0000_s1025" style="position:absolute;left:0;text-align:left;z-index:251657728" from="-3.85pt,8.7pt" to="455.15pt,8.7pt"/>
      </w:pict>
    </w:r>
  </w:p>
  <w:p w14:paraId="0079CAD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53CBE" w14:textId="77777777" w:rsidR="00001FF8" w:rsidRDefault="00001F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20DDA9" w14:textId="77777777" w:rsidR="00984CA0" w:rsidRDefault="00984CA0">
      <w:r>
        <w:separator/>
      </w:r>
    </w:p>
  </w:footnote>
  <w:footnote w:type="continuationSeparator" w:id="0">
    <w:p w14:paraId="481FF2E6" w14:textId="77777777" w:rsidR="00984CA0" w:rsidRDefault="00984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A7A3E" w14:textId="77777777" w:rsidR="00001FF8" w:rsidRDefault="00001F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BA5DA" w14:textId="77777777" w:rsidR="00001FF8" w:rsidRDefault="00001F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957BE" w14:textId="77777777" w:rsidR="00001FF8" w:rsidRDefault="00001F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6735594">
    <w:abstractNumId w:val="13"/>
  </w:num>
  <w:num w:numId="2" w16cid:durableId="1704937149">
    <w:abstractNumId w:val="0"/>
  </w:num>
  <w:num w:numId="3" w16cid:durableId="1913151697">
    <w:abstractNumId w:val="11"/>
  </w:num>
  <w:num w:numId="4" w16cid:durableId="1975020799">
    <w:abstractNumId w:val="8"/>
  </w:num>
  <w:num w:numId="5" w16cid:durableId="833033454">
    <w:abstractNumId w:val="7"/>
  </w:num>
  <w:num w:numId="6" w16cid:durableId="581178364">
    <w:abstractNumId w:val="1"/>
  </w:num>
  <w:num w:numId="7" w16cid:durableId="1746217219">
    <w:abstractNumId w:val="6"/>
  </w:num>
  <w:num w:numId="8" w16cid:durableId="393359003">
    <w:abstractNumId w:val="3"/>
  </w:num>
  <w:num w:numId="9" w16cid:durableId="999043244">
    <w:abstractNumId w:val="2"/>
  </w:num>
  <w:num w:numId="10" w16cid:durableId="2101951062">
    <w:abstractNumId w:val="5"/>
  </w:num>
  <w:num w:numId="11" w16cid:durableId="1207374665">
    <w:abstractNumId w:val="10"/>
  </w:num>
  <w:num w:numId="12" w16cid:durableId="167446073">
    <w:abstractNumId w:val="4"/>
  </w:num>
  <w:num w:numId="13" w16cid:durableId="1931893066">
    <w:abstractNumId w:val="9"/>
  </w:num>
  <w:num w:numId="14" w16cid:durableId="11720657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CA0"/>
    <w:rsid w:val="0000184A"/>
    <w:rsid w:val="00001FF8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86726"/>
    <w:rsid w:val="008A0D67"/>
    <w:rsid w:val="008B3C7B"/>
    <w:rsid w:val="008C2CBF"/>
    <w:rsid w:val="008D4CAF"/>
    <w:rsid w:val="008E296F"/>
    <w:rsid w:val="008E370F"/>
    <w:rsid w:val="00952336"/>
    <w:rsid w:val="00984CA0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E76A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2DF2144"/>
  <w15:chartTrackingRefBased/>
  <w15:docId w15:val="{F27256F7-A2F5-4D21-AC3E-819D3F390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2024-03-11T11:40:00Z</cp:lastPrinted>
  <dcterms:created xsi:type="dcterms:W3CDTF">2024-03-07T07:33:00Z</dcterms:created>
  <dcterms:modified xsi:type="dcterms:W3CDTF">2024-03-11T11:40:00Z</dcterms:modified>
</cp:coreProperties>
</file>