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0D3B08" w14:textId="1D29AC40" w:rsidR="005103B9" w:rsidRPr="00EB283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B283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B2834" w:rsidRPr="00EB2834">
        <w:rPr>
          <w:rFonts w:ascii="Arial Narrow" w:hAnsi="Arial Narrow" w:cs="Arial"/>
          <w:bCs/>
          <w:i w:val="0"/>
          <w:szCs w:val="24"/>
        </w:rPr>
        <w:t>3</w:t>
      </w:r>
      <w:r w:rsidR="00B36ABD" w:rsidRPr="00EB2834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09E481E" w14:textId="77777777" w:rsidR="00C4103F" w:rsidRPr="00EB2834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B283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EB2834">
        <w:rPr>
          <w:rFonts w:ascii="Arial Narrow" w:hAnsi="Arial Narrow" w:cs="Arial"/>
          <w:b/>
          <w:sz w:val="24"/>
          <w:szCs w:val="24"/>
        </w:rPr>
        <w:t>:</w:t>
      </w:r>
    </w:p>
    <w:p w14:paraId="6341992A" w14:textId="23069317" w:rsidR="006676AE" w:rsidRPr="00EB2834" w:rsidRDefault="00291C7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B2834">
        <w:rPr>
          <w:rFonts w:ascii="Arial Narrow" w:hAnsi="Arial Narrow" w:cs="Arial"/>
        </w:rPr>
        <w:t>10 Wojskowy Szpital Kliniczny z Polikliniką Samodzielny Publiczny Zakład Opieki Zdrowotnej</w:t>
      </w:r>
    </w:p>
    <w:p w14:paraId="669DD12C" w14:textId="241FC040" w:rsidR="006676AE" w:rsidRPr="00EB2834" w:rsidRDefault="00291C7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B2834">
        <w:rPr>
          <w:rFonts w:ascii="Arial Narrow" w:hAnsi="Arial Narrow" w:cs="Arial"/>
        </w:rPr>
        <w:t>ul. Powstańców Warszawy</w:t>
      </w:r>
      <w:r w:rsidR="006676AE" w:rsidRPr="00EB2834">
        <w:rPr>
          <w:rFonts w:ascii="Arial Narrow" w:hAnsi="Arial Narrow" w:cs="Arial"/>
        </w:rPr>
        <w:t xml:space="preserve"> </w:t>
      </w:r>
      <w:r w:rsidRPr="00EB2834">
        <w:rPr>
          <w:rFonts w:ascii="Arial Narrow" w:hAnsi="Arial Narrow" w:cs="Arial"/>
        </w:rPr>
        <w:t>5</w:t>
      </w:r>
      <w:r w:rsidR="006676AE" w:rsidRPr="00EB2834">
        <w:rPr>
          <w:rFonts w:ascii="Arial Narrow" w:hAnsi="Arial Narrow" w:cs="Arial"/>
        </w:rPr>
        <w:t xml:space="preserve"> </w:t>
      </w:r>
    </w:p>
    <w:p w14:paraId="4F6E7AEC" w14:textId="34CDFD4A" w:rsidR="00F90CD1" w:rsidRPr="00EB2834" w:rsidRDefault="00291C7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B2834">
        <w:rPr>
          <w:rFonts w:ascii="Arial Narrow" w:hAnsi="Arial Narrow" w:cs="Arial"/>
        </w:rPr>
        <w:t>85-681</w:t>
      </w:r>
      <w:r w:rsidR="006676AE" w:rsidRPr="00EB2834">
        <w:rPr>
          <w:rFonts w:ascii="Arial Narrow" w:hAnsi="Arial Narrow" w:cs="Arial"/>
        </w:rPr>
        <w:t xml:space="preserve"> </w:t>
      </w:r>
      <w:r w:rsidRPr="00EB2834">
        <w:rPr>
          <w:rFonts w:ascii="Arial Narrow" w:hAnsi="Arial Narrow" w:cs="Arial"/>
        </w:rPr>
        <w:t>Bydgoszcz</w:t>
      </w:r>
    </w:p>
    <w:p w14:paraId="5C6E85D3" w14:textId="77777777" w:rsidR="009169D4" w:rsidRPr="00EB283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B283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710E48B" w14:textId="77777777" w:rsidR="00C4103F" w:rsidRPr="00EB2834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EB2834">
        <w:rPr>
          <w:rFonts w:ascii="Arial Narrow" w:hAnsi="Arial Narrow" w:cs="Arial"/>
          <w:iCs/>
          <w:sz w:val="16"/>
          <w:szCs w:val="16"/>
        </w:rPr>
        <w:t>[</w:t>
      </w:r>
      <w:r w:rsidR="009169D4" w:rsidRPr="00EB2834">
        <w:rPr>
          <w:rFonts w:ascii="Arial Narrow" w:hAnsi="Arial Narrow" w:cs="Arial"/>
          <w:iCs/>
          <w:sz w:val="16"/>
          <w:szCs w:val="16"/>
        </w:rPr>
        <w:t>pełna nazwa, adres</w:t>
      </w:r>
      <w:r w:rsidRPr="00EB2834">
        <w:rPr>
          <w:rFonts w:ascii="Arial Narrow" w:hAnsi="Arial Narrow" w:cs="Arial"/>
          <w:iCs/>
          <w:sz w:val="16"/>
          <w:szCs w:val="16"/>
        </w:rPr>
        <w:t>]</w:t>
      </w:r>
    </w:p>
    <w:p w14:paraId="7E1C69C1" w14:textId="77777777" w:rsidR="002578E4" w:rsidRPr="00EB2834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B2834" w14:paraId="3D7EADB7" w14:textId="77777777" w:rsidTr="0018769E">
        <w:tc>
          <w:tcPr>
            <w:tcW w:w="2800" w:type="dxa"/>
            <w:shd w:val="clear" w:color="auto" w:fill="auto"/>
          </w:tcPr>
          <w:p w14:paraId="23121956" w14:textId="77777777" w:rsidR="002578E4" w:rsidRPr="00EB283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B283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B283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862B46A" w14:textId="77777777" w:rsidR="002578E4" w:rsidRPr="00EB283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DAFF483" w14:textId="77777777" w:rsidR="002578E4" w:rsidRPr="00EB283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B283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4433A8" w14:textId="77777777" w:rsidR="002578E4" w:rsidRPr="00EB2834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B28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B283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B28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EB2834" w14:paraId="7A0C23B0" w14:textId="77777777" w:rsidTr="0018769E">
        <w:tc>
          <w:tcPr>
            <w:tcW w:w="2800" w:type="dxa"/>
            <w:shd w:val="clear" w:color="auto" w:fill="auto"/>
          </w:tcPr>
          <w:p w14:paraId="3FDB1EB8" w14:textId="77777777" w:rsidR="002578E4" w:rsidRPr="00EB283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B283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4365F7F" w14:textId="77777777" w:rsidR="002578E4" w:rsidRPr="00EB283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4FA5F22" w14:textId="77777777" w:rsidR="002578E4" w:rsidRPr="00EB283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B283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206694" w14:textId="77777777" w:rsidR="002578E4" w:rsidRPr="00EB283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B28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B283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B28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EC214AB" w14:textId="77777777" w:rsidR="002578E4" w:rsidRPr="00EB2834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1C74" w:rsidRPr="00EB2834" w14:paraId="553408DC" w14:textId="77777777" w:rsidTr="007C6B36">
        <w:tc>
          <w:tcPr>
            <w:tcW w:w="9104" w:type="dxa"/>
            <w:shd w:val="clear" w:color="auto" w:fill="D9D9D9"/>
          </w:tcPr>
          <w:p w14:paraId="01A62E56" w14:textId="77777777" w:rsidR="00291C74" w:rsidRPr="00EB2834" w:rsidRDefault="00291C74" w:rsidP="007C6B36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B283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F4C4453" w14:textId="24C2FF8B" w:rsidR="00291C74" w:rsidRPr="00EB2834" w:rsidRDefault="00291C74" w:rsidP="007C6B36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2834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EB2834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EB2834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EB283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B2834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0BE60F01" w14:textId="77777777" w:rsidR="00291C74" w:rsidRPr="00EB2834" w:rsidRDefault="00291C74" w:rsidP="007C6B36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B2834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13DA590E" w14:textId="77777777" w:rsidR="00291C74" w:rsidRPr="00EB2834" w:rsidRDefault="00291C74" w:rsidP="007C6B36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B2834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3A9730B3" w14:textId="77777777" w:rsidR="00291C74" w:rsidRPr="00EB2834" w:rsidRDefault="00291C74" w:rsidP="007C6B36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EB2834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4274515" w14:textId="77777777" w:rsidR="00E50194" w:rsidRPr="00EB2834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B2834">
        <w:rPr>
          <w:rFonts w:ascii="Arial Narrow" w:hAnsi="Arial Narrow" w:cs="Arial"/>
          <w:sz w:val="24"/>
          <w:szCs w:val="24"/>
        </w:rPr>
        <w:t>Na potrzeby postę</w:t>
      </w:r>
      <w:r w:rsidR="008D0487" w:rsidRPr="00EB283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EB2834">
        <w:rPr>
          <w:rFonts w:ascii="Arial Narrow" w:hAnsi="Arial Narrow" w:cs="Arial"/>
          <w:sz w:val="24"/>
          <w:szCs w:val="24"/>
        </w:rPr>
        <w:t>zamówienia publicznego</w:t>
      </w:r>
      <w:r w:rsidR="00E50194" w:rsidRPr="00EB2834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B2834" w14:paraId="104FEBB9" w14:textId="77777777" w:rsidTr="0018769E">
        <w:tc>
          <w:tcPr>
            <w:tcW w:w="2269" w:type="dxa"/>
            <w:shd w:val="clear" w:color="auto" w:fill="auto"/>
          </w:tcPr>
          <w:p w14:paraId="7191D679" w14:textId="77777777" w:rsidR="002578E4" w:rsidRPr="00EB283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B28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DDC15E" w14:textId="7A981FC0" w:rsidR="002578E4" w:rsidRPr="00EB2834" w:rsidRDefault="00291C7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B28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preparatów do dezynfekcji oraz </w:t>
            </w:r>
            <w:proofErr w:type="spellStart"/>
            <w:r w:rsidRPr="00EB28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lewaseptyków</w:t>
            </w:r>
            <w:proofErr w:type="spellEnd"/>
            <w:r w:rsidRPr="00EB28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na okres 18 miesięcy</w:t>
            </w:r>
            <w:r w:rsidR="002578E4" w:rsidRPr="00EB28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91C74" w:rsidRPr="00EB2834" w14:paraId="2DA913AB" w14:textId="77777777" w:rsidTr="007C6B36">
        <w:tc>
          <w:tcPr>
            <w:tcW w:w="2269" w:type="dxa"/>
            <w:shd w:val="clear" w:color="auto" w:fill="auto"/>
          </w:tcPr>
          <w:p w14:paraId="46805D51" w14:textId="77777777" w:rsidR="00291C74" w:rsidRPr="00EB2834" w:rsidRDefault="00291C74" w:rsidP="007C6B3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B28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88D6E6" w14:textId="77C79709" w:rsidR="00291C74" w:rsidRPr="00EB2834" w:rsidRDefault="00291C74" w:rsidP="007C6B3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B28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31/2024</w:t>
            </w:r>
          </w:p>
        </w:tc>
      </w:tr>
    </w:tbl>
    <w:p w14:paraId="3C8428D9" w14:textId="77777777" w:rsidR="002578E4" w:rsidRPr="00EB2834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351FEB05" w14:textId="4CC022B9" w:rsidR="00F90CD1" w:rsidRPr="00EB2834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2834">
        <w:rPr>
          <w:rFonts w:ascii="Arial Narrow" w:hAnsi="Arial Narrow" w:cs="Arial"/>
          <w:sz w:val="24"/>
          <w:szCs w:val="24"/>
        </w:rPr>
        <w:t xml:space="preserve">prowadzonego przez </w:t>
      </w:r>
      <w:r w:rsidR="00291C74" w:rsidRPr="00EB283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EB2834">
        <w:rPr>
          <w:rFonts w:ascii="Arial Narrow" w:hAnsi="Arial Narrow" w:cs="Arial"/>
          <w:b/>
          <w:sz w:val="24"/>
          <w:szCs w:val="24"/>
        </w:rPr>
        <w:t>,</w:t>
      </w:r>
      <w:r w:rsidR="002B2AD9" w:rsidRPr="00EB2834">
        <w:rPr>
          <w:rFonts w:ascii="Arial Narrow" w:hAnsi="Arial Narrow" w:cs="Arial"/>
          <w:sz w:val="24"/>
          <w:szCs w:val="24"/>
        </w:rPr>
        <w:t xml:space="preserve"> </w:t>
      </w:r>
      <w:r w:rsidR="00E65685" w:rsidRPr="00EB2834">
        <w:rPr>
          <w:rFonts w:ascii="Arial Narrow" w:hAnsi="Arial Narrow" w:cs="Arial"/>
          <w:sz w:val="24"/>
          <w:szCs w:val="24"/>
        </w:rPr>
        <w:t>oświa</w:t>
      </w:r>
      <w:r w:rsidR="00825A09" w:rsidRPr="00EB2834">
        <w:rPr>
          <w:rFonts w:ascii="Arial Narrow" w:hAnsi="Arial Narrow" w:cs="Arial"/>
          <w:sz w:val="24"/>
          <w:szCs w:val="24"/>
        </w:rPr>
        <w:t>dczam</w:t>
      </w:r>
      <w:r w:rsidR="00E65685" w:rsidRPr="00EB2834">
        <w:rPr>
          <w:rFonts w:ascii="Arial Narrow" w:hAnsi="Arial Narrow" w:cs="Arial"/>
          <w:sz w:val="24"/>
          <w:szCs w:val="24"/>
        </w:rPr>
        <w:t>,</w:t>
      </w:r>
      <w:r w:rsidR="002B2AD9" w:rsidRPr="00EB2834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B2834" w14:paraId="0B75A395" w14:textId="77777777" w:rsidTr="00650D6C">
        <w:tc>
          <w:tcPr>
            <w:tcW w:w="9104" w:type="dxa"/>
            <w:shd w:val="clear" w:color="auto" w:fill="D9D9D9"/>
          </w:tcPr>
          <w:p w14:paraId="2487DEA8" w14:textId="77777777" w:rsidR="00E50194" w:rsidRPr="00EB2834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B2834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B1148B8" w14:textId="77777777" w:rsidR="00C113BF" w:rsidRPr="00EB2834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B2834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EB2834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EB2834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EB2834">
        <w:rPr>
          <w:rFonts w:ascii="Arial Narrow" w:hAnsi="Arial Narrow" w:cs="Arial"/>
          <w:sz w:val="24"/>
          <w:szCs w:val="24"/>
        </w:rPr>
        <w:t>108</w:t>
      </w:r>
      <w:r w:rsidR="002C4137" w:rsidRPr="00EB2834">
        <w:rPr>
          <w:rFonts w:ascii="Arial Narrow" w:hAnsi="Arial Narrow" w:cs="Arial"/>
          <w:sz w:val="24"/>
          <w:szCs w:val="24"/>
        </w:rPr>
        <w:t xml:space="preserve"> ust 1 </w:t>
      </w:r>
      <w:r w:rsidRPr="00EB2834">
        <w:rPr>
          <w:rFonts w:ascii="Arial Narrow" w:hAnsi="Arial Narrow" w:cs="Arial"/>
          <w:sz w:val="24"/>
          <w:szCs w:val="24"/>
        </w:rPr>
        <w:t>ustawy Pzp</w:t>
      </w:r>
      <w:r w:rsidR="00641874" w:rsidRPr="00EB2834">
        <w:rPr>
          <w:rFonts w:ascii="Arial Narrow" w:hAnsi="Arial Narrow" w:cs="Arial"/>
          <w:sz w:val="24"/>
          <w:szCs w:val="24"/>
        </w:rPr>
        <w:t>.</w:t>
      </w:r>
    </w:p>
    <w:p w14:paraId="211FA086" w14:textId="77777777" w:rsidR="00291C74" w:rsidRPr="00EB2834" w:rsidRDefault="00291C74" w:rsidP="00291C74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555DFAD0" w14:textId="77777777" w:rsidR="002426FF" w:rsidRPr="00EB2834" w:rsidRDefault="00291C74" w:rsidP="00291C74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EB2834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EB2834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EB2834">
        <w:rPr>
          <w:rFonts w:ascii="Arial Narrow" w:hAnsi="Arial Narrow" w:cs="Arial"/>
          <w:sz w:val="24"/>
          <w:szCs w:val="24"/>
        </w:rPr>
        <w:t>Pzp</w:t>
      </w:r>
      <w:proofErr w:type="spellEnd"/>
      <w:r w:rsidRPr="00EB2834">
        <w:rPr>
          <w:rFonts w:ascii="Arial Narrow" w:hAnsi="Arial Narrow" w:cs="Arial"/>
          <w:sz w:val="24"/>
          <w:szCs w:val="24"/>
        </w:rPr>
        <w:t>, w zakresie:</w:t>
      </w:r>
    </w:p>
    <w:p w14:paraId="116BD801" w14:textId="77777777" w:rsidR="00291C74" w:rsidRPr="00EB2834" w:rsidRDefault="00291C74" w:rsidP="00291C7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714A5B0D" w14:textId="77777777" w:rsidR="00291C74" w:rsidRPr="00EB2834" w:rsidRDefault="00291C74" w:rsidP="00291C74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B2834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4C9406DF" w14:textId="77777777" w:rsidR="00291C74" w:rsidRPr="00EB2834" w:rsidRDefault="00291C74" w:rsidP="00291C7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B2834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65D86A4F" w14:textId="77777777" w:rsidR="00291C74" w:rsidRPr="00EB2834" w:rsidRDefault="00291C74" w:rsidP="00291C74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3A73359C" w14:textId="77777777" w:rsidR="00291C74" w:rsidRPr="00EB2834" w:rsidRDefault="00291C74" w:rsidP="00291C74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B2834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70DC8480" w14:textId="77777777" w:rsidR="00291C74" w:rsidRPr="00EB2834" w:rsidRDefault="00291C74" w:rsidP="00291C7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EB2834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EB2834">
        <w:rPr>
          <w:rFonts w:ascii="Arial Narrow" w:hAnsi="Arial Narrow" w:cs="Arial"/>
          <w:color w:val="auto"/>
          <w:sz w:val="24"/>
          <w:szCs w:val="24"/>
        </w:rPr>
        <w:t>stosunku</w:t>
      </w:r>
      <w:proofErr w:type="gramEnd"/>
      <w:r w:rsidRPr="00EB2834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6D412BE" w14:textId="77777777" w:rsidR="00291C74" w:rsidRPr="00EB2834" w:rsidRDefault="00291C74" w:rsidP="00291C74">
      <w:pPr>
        <w:spacing w:after="0"/>
        <w:rPr>
          <w:rFonts w:ascii="Arial Narrow" w:hAnsi="Arial Narrow" w:cs="Arial"/>
          <w:color w:val="000000"/>
          <w:sz w:val="16"/>
          <w:szCs w:val="16"/>
          <w:lang w:eastAsia="x-none"/>
        </w:rPr>
      </w:pPr>
    </w:p>
    <w:p w14:paraId="20DFE0C3" w14:textId="77777777" w:rsidR="00291C74" w:rsidRPr="00EB2834" w:rsidRDefault="00291C74" w:rsidP="00291C74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B2834">
        <w:rPr>
          <w:rFonts w:ascii="Arial Narrow" w:hAnsi="Arial Narrow" w:cs="Arial"/>
          <w:b/>
          <w:sz w:val="24"/>
          <w:szCs w:val="24"/>
        </w:rPr>
        <w:t>Art. 109 ust. 1 pkt 10</w:t>
      </w:r>
    </w:p>
    <w:p w14:paraId="47BE553B" w14:textId="77777777" w:rsidR="00291C74" w:rsidRPr="00EB2834" w:rsidRDefault="00291C74" w:rsidP="00291C7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EB2834">
        <w:rPr>
          <w:rFonts w:ascii="Arial Narrow" w:hAnsi="Arial Narrow" w:cs="Arial"/>
          <w:color w:val="auto"/>
          <w:sz w:val="24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6BD8A1B5" w14:textId="77777777" w:rsidR="00023477" w:rsidRPr="00EB2834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70C07E75" w14:textId="77777777" w:rsidR="00023477" w:rsidRPr="00EB283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B283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3C04950" w14:textId="77777777" w:rsidR="00992BD8" w:rsidRPr="00EB283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EB283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EB2834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EB2834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2C950D0" w14:textId="77777777" w:rsidR="00023477" w:rsidRPr="00EB2834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B2834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B2834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EB2834">
        <w:rPr>
          <w:rFonts w:ascii="Arial Narrow" w:hAnsi="Arial Narrow" w:cs="Arial"/>
          <w:i/>
          <w:sz w:val="24"/>
          <w:szCs w:val="24"/>
        </w:rPr>
        <w:t>.</w:t>
      </w:r>
      <w:r w:rsidRPr="00EB2834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EB2834">
        <w:rPr>
          <w:rFonts w:ascii="Arial Narrow" w:hAnsi="Arial Narrow" w:cs="Arial"/>
          <w:sz w:val="24"/>
          <w:szCs w:val="24"/>
        </w:rPr>
        <w:t>110</w:t>
      </w:r>
      <w:r w:rsidRPr="00EB2834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EB2834">
        <w:rPr>
          <w:rFonts w:ascii="Arial Narrow" w:hAnsi="Arial Narrow" w:cs="Arial"/>
          <w:sz w:val="24"/>
          <w:szCs w:val="24"/>
        </w:rPr>
        <w:t>2</w:t>
      </w:r>
      <w:r w:rsidRPr="00EB2834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EB2834">
        <w:rPr>
          <w:rFonts w:ascii="Arial Narrow" w:hAnsi="Arial Narrow" w:cs="Arial"/>
          <w:sz w:val="24"/>
          <w:szCs w:val="24"/>
        </w:rPr>
        <w:t xml:space="preserve"> i zapobiegawcze</w:t>
      </w:r>
      <w:r w:rsidRPr="00EB2834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EB2834">
        <w:rPr>
          <w:rFonts w:ascii="Arial Narrow" w:hAnsi="Arial Narrow" w:cs="Arial"/>
          <w:sz w:val="24"/>
          <w:szCs w:val="24"/>
        </w:rPr>
        <w:t>……</w:t>
      </w:r>
      <w:r w:rsidR="007A2BCB" w:rsidRPr="00EB2834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EB2834">
        <w:rPr>
          <w:rFonts w:ascii="Arial Narrow" w:hAnsi="Arial Narrow" w:cs="Arial"/>
          <w:sz w:val="24"/>
          <w:szCs w:val="24"/>
        </w:rPr>
        <w:t>.</w:t>
      </w:r>
      <w:r w:rsidRPr="00EB2834">
        <w:rPr>
          <w:rFonts w:ascii="Arial Narrow" w:hAnsi="Arial Narrow" w:cs="Arial"/>
          <w:sz w:val="24"/>
          <w:szCs w:val="24"/>
        </w:rPr>
        <w:t>……………</w:t>
      </w:r>
      <w:r w:rsidR="00023477" w:rsidRPr="00EB2834">
        <w:rPr>
          <w:rFonts w:ascii="Arial Narrow" w:hAnsi="Arial Narrow" w:cs="Arial"/>
          <w:sz w:val="24"/>
          <w:szCs w:val="24"/>
        </w:rPr>
        <w:t>…</w:t>
      </w:r>
      <w:r w:rsidRPr="00EB283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EB2834">
        <w:rPr>
          <w:rFonts w:ascii="Arial Narrow" w:hAnsi="Arial Narrow" w:cs="Arial"/>
          <w:sz w:val="24"/>
          <w:szCs w:val="24"/>
        </w:rPr>
        <w:t>.</w:t>
      </w:r>
      <w:r w:rsidRPr="00EB2834">
        <w:rPr>
          <w:rFonts w:ascii="Arial Narrow" w:hAnsi="Arial Narrow" w:cs="Arial"/>
          <w:sz w:val="24"/>
          <w:szCs w:val="24"/>
        </w:rPr>
        <w:t>…</w:t>
      </w:r>
      <w:r w:rsidR="007A2BCB" w:rsidRPr="00EB2834">
        <w:rPr>
          <w:rFonts w:ascii="Arial Narrow" w:hAnsi="Arial Narrow" w:cs="Arial"/>
          <w:sz w:val="24"/>
          <w:szCs w:val="24"/>
        </w:rPr>
        <w:t>.</w:t>
      </w:r>
    </w:p>
    <w:p w14:paraId="202E11BB" w14:textId="77777777" w:rsidR="007A2BCB" w:rsidRPr="00EB2834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B283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26B086E" w14:textId="77777777" w:rsidR="0011306C" w:rsidRPr="00EB2834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EB2834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</w:t>
      </w:r>
      <w:r w:rsidRPr="00EB2834">
        <w:rPr>
          <w:rFonts w:ascii="Arial Narrow" w:hAnsi="Arial Narrow" w:cs="Arial"/>
          <w:sz w:val="24"/>
          <w:szCs w:val="24"/>
        </w:rPr>
        <w:lastRenderedPageBreak/>
        <w:t>przeciwdziałania wspieraniu agresji na Ukrainę oraz służących ochronie bezpieczeństwa narodowego (</w:t>
      </w:r>
      <w:r w:rsidR="000C2F90" w:rsidRPr="00EB2834">
        <w:rPr>
          <w:rFonts w:ascii="Arial Narrow" w:hAnsi="Arial Narrow" w:cs="Arial"/>
          <w:sz w:val="24"/>
          <w:szCs w:val="24"/>
        </w:rPr>
        <w:t xml:space="preserve">t.j. </w:t>
      </w:r>
      <w:r w:rsidRPr="00EB2834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EB2834">
        <w:rPr>
          <w:rFonts w:ascii="Arial Narrow" w:hAnsi="Arial Narrow" w:cs="Arial"/>
          <w:sz w:val="24"/>
          <w:szCs w:val="24"/>
        </w:rPr>
        <w:t xml:space="preserve">z 2023r. </w:t>
      </w:r>
      <w:r w:rsidRPr="00EB2834">
        <w:rPr>
          <w:rFonts w:ascii="Arial Narrow" w:hAnsi="Arial Narrow" w:cs="Arial"/>
          <w:sz w:val="24"/>
          <w:szCs w:val="24"/>
        </w:rPr>
        <w:t xml:space="preserve">poz. </w:t>
      </w:r>
      <w:r w:rsidR="007020E3" w:rsidRPr="00EB2834">
        <w:rPr>
          <w:rFonts w:ascii="Arial Narrow" w:hAnsi="Arial Narrow" w:cs="Arial"/>
          <w:sz w:val="24"/>
          <w:szCs w:val="24"/>
        </w:rPr>
        <w:t>1497</w:t>
      </w:r>
      <w:r w:rsidRPr="00EB2834">
        <w:rPr>
          <w:rFonts w:ascii="Arial Narrow" w:hAnsi="Arial Narrow" w:cs="Arial"/>
          <w:sz w:val="24"/>
          <w:szCs w:val="24"/>
        </w:rPr>
        <w:t>)</w:t>
      </w:r>
      <w:r w:rsidR="0011306C" w:rsidRPr="00EB2834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EB2834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B2834" w14:paraId="4E15C4AD" w14:textId="77777777" w:rsidTr="00CD4DD1">
        <w:tc>
          <w:tcPr>
            <w:tcW w:w="9104" w:type="dxa"/>
            <w:shd w:val="clear" w:color="auto" w:fill="D9D9D9"/>
          </w:tcPr>
          <w:p w14:paraId="7F2F2119" w14:textId="77777777" w:rsidR="0011306C" w:rsidRPr="00EB2834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B2834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EB2834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426FFC8" w14:textId="77777777" w:rsidR="00D2702A" w:rsidRPr="00EB2834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B2834">
        <w:rPr>
          <w:rFonts w:ascii="Arial Narrow" w:hAnsi="Arial Narrow" w:cs="Arial"/>
          <w:sz w:val="24"/>
          <w:szCs w:val="24"/>
        </w:rPr>
        <w:t>Oświadczam,</w:t>
      </w:r>
      <w:r w:rsidR="00313417" w:rsidRPr="00EB2834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EB2834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EB2834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EB2834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B2834" w14:paraId="0E1EEED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F7AD0" w14:textId="77777777" w:rsidR="00D2702A" w:rsidRPr="00EB283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B2834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771A0" w14:textId="77777777" w:rsidR="00D2702A" w:rsidRPr="00EB2834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EB2834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91C74" w:rsidRPr="00EB2834" w14:paraId="0DEFF75E" w14:textId="77777777" w:rsidTr="007C6B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CFD7A" w14:textId="77777777" w:rsidR="00291C74" w:rsidRPr="00EB2834" w:rsidRDefault="00291C74" w:rsidP="007C6B36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B283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50F95" w14:textId="77777777" w:rsidR="00291C74" w:rsidRPr="00EB2834" w:rsidRDefault="00291C74" w:rsidP="007C6B36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B2834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E438DF0" w14:textId="77777777" w:rsidR="00291C74" w:rsidRPr="00EB2834" w:rsidRDefault="00291C74" w:rsidP="007C6B36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2834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EB2834">
              <w:rPr>
                <w:rFonts w:ascii="Arial Narrow" w:hAnsi="Arial Narrow" w:cs="Arial"/>
                <w:sz w:val="24"/>
                <w:szCs w:val="24"/>
              </w:rPr>
              <w:t>dotyczące  zdolności</w:t>
            </w:r>
            <w:proofErr w:type="gramEnd"/>
            <w:r w:rsidRPr="00EB2834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20A8FC9E" w14:textId="77777777" w:rsidR="00291C74" w:rsidRPr="00EB2834" w:rsidRDefault="00291C74" w:rsidP="007C6B36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2834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6 SWZ) odpowiadających przedmiotowi zamówienia wraz z dokumentami wskazanymi w pkt. 9.2 </w:t>
            </w:r>
            <w:proofErr w:type="spellStart"/>
            <w:r w:rsidRPr="00EB2834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EB2834">
              <w:rPr>
                <w:rFonts w:ascii="Arial Narrow" w:hAnsi="Arial Narrow" w:cs="Arial"/>
                <w:sz w:val="24"/>
                <w:szCs w:val="24"/>
              </w:rPr>
              <w:t>. 1 SWZ</w:t>
            </w:r>
          </w:p>
        </w:tc>
      </w:tr>
      <w:tr w:rsidR="00291C74" w:rsidRPr="00EB2834" w14:paraId="58703FBE" w14:textId="77777777" w:rsidTr="007C6B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18CF1" w14:textId="77777777" w:rsidR="00291C74" w:rsidRPr="00EB2834" w:rsidRDefault="00291C74" w:rsidP="007C6B36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B283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8D171" w14:textId="77777777" w:rsidR="00291C74" w:rsidRPr="00EB2834" w:rsidRDefault="00291C74" w:rsidP="007C6B36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B2834">
              <w:rPr>
                <w:rFonts w:ascii="Arial Narrow" w:hAnsi="Arial Narrow" w:cs="Arial"/>
                <w:b/>
                <w:bCs/>
                <w:sz w:val="24"/>
                <w:szCs w:val="24"/>
              </w:rPr>
              <w:t>Zezwolenie, licencja, koncesje</w:t>
            </w:r>
          </w:p>
          <w:p w14:paraId="1747B85E" w14:textId="77777777" w:rsidR="00291C74" w:rsidRPr="00EB2834" w:rsidRDefault="00291C74" w:rsidP="007C6B36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2834">
              <w:rPr>
                <w:rFonts w:ascii="Arial Narrow" w:hAnsi="Arial Narrow" w:cs="Arial"/>
                <w:sz w:val="24"/>
                <w:szCs w:val="24"/>
              </w:rPr>
              <w:t>Zezwolenie, licencja, koncesja lub wpis do rejestru działalności regulowanej potwierdzający spełnianie przez Wykonawcę warunków udziału w postępowaniu dotyczących wymaganych uprawnień do prowadzenia określonej działalności gospodarczej lub zawodowej.</w:t>
            </w:r>
          </w:p>
          <w:p w14:paraId="6E9B5747" w14:textId="77777777" w:rsidR="00291C74" w:rsidRPr="00EB2834" w:rsidRDefault="00291C74" w:rsidP="007C6B36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2834">
              <w:rPr>
                <w:rFonts w:ascii="Arial Narrow" w:hAnsi="Arial Narrow" w:cs="Arial"/>
                <w:sz w:val="24"/>
                <w:szCs w:val="24"/>
              </w:rPr>
              <w:t>Na potwierdzenie spełniania warunku Wykonawcy, którzy złożyli ofertę na produkty lecznicze muszą przedłożyć ważną na dzień złożenia koncesję GIF na prowadzenie hurtowni farmaceutycznej lub składu konsygnacyjnego</w:t>
            </w:r>
          </w:p>
        </w:tc>
      </w:tr>
    </w:tbl>
    <w:p w14:paraId="654A4D17" w14:textId="77777777" w:rsidR="00E21BB4" w:rsidRPr="00EB283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EB2834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6E7C48DD" w14:textId="77777777" w:rsidR="00E21BB4" w:rsidRPr="00EB283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EB283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EB2834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EB2834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EB2834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EB2834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1043A80" w14:textId="77777777" w:rsidR="00C62F57" w:rsidRPr="00EB2834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B2834">
        <w:rPr>
          <w:rFonts w:ascii="Arial Narrow" w:hAnsi="Arial Narrow" w:cs="Arial"/>
          <w:sz w:val="24"/>
          <w:szCs w:val="24"/>
        </w:rPr>
        <w:lastRenderedPageBreak/>
        <w:t xml:space="preserve">Oświadczam, że spełniam warunki udziału w postępowaniu określone przez zamawiającego </w:t>
      </w:r>
      <w:proofErr w:type="gramStart"/>
      <w:r w:rsidRPr="00EB2834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EB2834">
        <w:rPr>
          <w:rFonts w:ascii="Arial Narrow" w:hAnsi="Arial Narrow" w:cs="Arial"/>
          <w:sz w:val="24"/>
          <w:szCs w:val="24"/>
        </w:rPr>
        <w:t xml:space="preserve"> zakresie:</w:t>
      </w:r>
    </w:p>
    <w:p w14:paraId="0A450FDA" w14:textId="77777777" w:rsidR="00C62F57" w:rsidRPr="00EB2834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283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167DDF63" w14:textId="77777777" w:rsidR="00721D87" w:rsidRPr="00EB2834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B2834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B2834">
        <w:rPr>
          <w:rFonts w:ascii="Arial Narrow" w:hAnsi="Arial Narrow" w:cs="Arial"/>
          <w:sz w:val="24"/>
          <w:szCs w:val="24"/>
        </w:rPr>
        <w:t>ego/</w:t>
      </w:r>
      <w:r w:rsidRPr="00EB2834">
        <w:rPr>
          <w:rFonts w:ascii="Arial Narrow" w:hAnsi="Arial Narrow" w:cs="Arial"/>
          <w:sz w:val="24"/>
          <w:szCs w:val="24"/>
        </w:rPr>
        <w:t xml:space="preserve">ych zasoby: </w:t>
      </w:r>
    </w:p>
    <w:p w14:paraId="75EF8D7D" w14:textId="77777777" w:rsidR="00721D87" w:rsidRPr="00EB283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2834">
        <w:rPr>
          <w:rFonts w:ascii="Arial Narrow" w:hAnsi="Arial Narrow" w:cs="Arial"/>
          <w:sz w:val="24"/>
          <w:szCs w:val="24"/>
        </w:rPr>
        <w:t>……………</w:t>
      </w:r>
      <w:r w:rsidR="00721D87" w:rsidRPr="00EB2834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0213DAEB" w14:textId="77777777" w:rsidR="00721D87" w:rsidRPr="00EB283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B2834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4EC20911" w14:textId="77777777" w:rsidR="00721D87" w:rsidRPr="00EB2834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EB2834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04E2A4A7" w14:textId="77777777" w:rsidR="00E21BB4" w:rsidRPr="00EB283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2834">
        <w:rPr>
          <w:rFonts w:ascii="Arial Narrow" w:hAnsi="Arial Narrow" w:cs="Arial"/>
          <w:sz w:val="24"/>
          <w:szCs w:val="24"/>
        </w:rPr>
        <w:t>……………</w:t>
      </w:r>
      <w:r w:rsidR="00721D87" w:rsidRPr="00EB2834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EB2834">
        <w:rPr>
          <w:rFonts w:ascii="Arial Narrow" w:hAnsi="Arial Narrow" w:cs="Arial"/>
          <w:sz w:val="24"/>
          <w:szCs w:val="24"/>
        </w:rPr>
        <w:t>………………………….</w:t>
      </w:r>
    </w:p>
    <w:p w14:paraId="05D34C20" w14:textId="77777777" w:rsidR="00E21BB4" w:rsidRPr="00EB283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B2834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161C169C" w14:textId="77777777" w:rsidR="00C62F57" w:rsidRPr="00EB283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B283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B2834" w14:paraId="53CD34D9" w14:textId="77777777" w:rsidTr="00CD4DD1">
        <w:tc>
          <w:tcPr>
            <w:tcW w:w="9104" w:type="dxa"/>
            <w:shd w:val="clear" w:color="auto" w:fill="D9D9D9"/>
          </w:tcPr>
          <w:p w14:paraId="4E9C0DE0" w14:textId="77777777" w:rsidR="00BE6F04" w:rsidRPr="00EB2834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B2834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27146F2" w14:textId="77777777" w:rsidR="00FE4E2B" w:rsidRPr="00EB2834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EB2834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B283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B2834" w14:paraId="06FC75B2" w14:textId="77777777" w:rsidTr="00847232">
        <w:tc>
          <w:tcPr>
            <w:tcW w:w="9104" w:type="dxa"/>
            <w:shd w:val="clear" w:color="auto" w:fill="D9D9D9"/>
          </w:tcPr>
          <w:p w14:paraId="4EBB6AC9" w14:textId="77777777" w:rsidR="00E426EB" w:rsidRPr="00EB2834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B2834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E3BDB86" w14:textId="77777777" w:rsidR="00E426EB" w:rsidRPr="00EB283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9615D72" w14:textId="77777777" w:rsidR="00E426EB" w:rsidRPr="00EB2834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B2834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74AE057" w14:textId="77777777" w:rsidR="00E426EB" w:rsidRPr="00EB283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B283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E8D423E" w14:textId="77777777" w:rsidR="00E426EB" w:rsidRPr="00EB283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B283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C334029" w14:textId="77777777" w:rsidR="00E426EB" w:rsidRPr="00EB283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B283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5310D48" w14:textId="77777777" w:rsidR="00E426EB" w:rsidRPr="00EB283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B283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5D75952" w14:textId="77777777" w:rsidR="00E426EB" w:rsidRPr="00EB2834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18A9AA6" w14:textId="77777777" w:rsidR="0012157F" w:rsidRPr="00EB2834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D5B8F73" w14:textId="77777777" w:rsidR="00524951" w:rsidRPr="00EB283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B2834">
        <w:rPr>
          <w:rFonts w:ascii="Arial Narrow" w:hAnsi="Arial Narrow" w:cs="Arial"/>
          <w:sz w:val="20"/>
          <w:szCs w:val="20"/>
        </w:rPr>
        <w:tab/>
      </w:r>
      <w:r w:rsidRPr="00EB2834">
        <w:rPr>
          <w:rFonts w:ascii="Arial Narrow" w:hAnsi="Arial Narrow" w:cs="Arial"/>
          <w:sz w:val="20"/>
          <w:szCs w:val="20"/>
        </w:rPr>
        <w:tab/>
      </w:r>
      <w:r w:rsidRPr="00EB2834">
        <w:rPr>
          <w:rFonts w:ascii="Arial Narrow" w:hAnsi="Arial Narrow" w:cs="Arial"/>
          <w:sz w:val="20"/>
          <w:szCs w:val="20"/>
        </w:rPr>
        <w:tab/>
      </w:r>
      <w:r w:rsidRPr="00EB2834">
        <w:rPr>
          <w:rFonts w:ascii="Arial Narrow" w:hAnsi="Arial Narrow" w:cs="Arial"/>
          <w:sz w:val="20"/>
          <w:szCs w:val="20"/>
        </w:rPr>
        <w:tab/>
      </w:r>
      <w:r w:rsidRPr="00EB2834">
        <w:rPr>
          <w:rFonts w:ascii="Arial Narrow" w:hAnsi="Arial Narrow" w:cs="Arial"/>
          <w:sz w:val="20"/>
          <w:szCs w:val="20"/>
        </w:rPr>
        <w:tab/>
      </w:r>
      <w:r w:rsidRPr="00EB2834">
        <w:rPr>
          <w:rFonts w:ascii="Arial Narrow" w:hAnsi="Arial Narrow" w:cs="Arial"/>
          <w:sz w:val="20"/>
          <w:szCs w:val="20"/>
        </w:rPr>
        <w:tab/>
      </w:r>
      <w:r w:rsidRPr="00EB2834">
        <w:rPr>
          <w:rFonts w:ascii="Arial Narrow" w:hAnsi="Arial Narrow" w:cs="Arial"/>
          <w:sz w:val="20"/>
          <w:szCs w:val="20"/>
        </w:rPr>
        <w:tab/>
      </w:r>
    </w:p>
    <w:p w14:paraId="0C9AEAA6" w14:textId="77777777" w:rsidR="00524951" w:rsidRPr="00EB283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2E289ACD" w14:textId="77777777" w:rsidR="00FE4E2B" w:rsidRPr="00EB283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EB2834">
        <w:rPr>
          <w:rFonts w:ascii="Arial Narrow" w:hAnsi="Arial Narrow" w:cs="Arial"/>
          <w:sz w:val="20"/>
          <w:szCs w:val="20"/>
        </w:rPr>
        <w:t xml:space="preserve">  </w:t>
      </w:r>
      <w:r w:rsidR="006D536F" w:rsidRPr="00EB2834">
        <w:rPr>
          <w:rFonts w:ascii="Arial Narrow" w:hAnsi="Arial Narrow" w:cs="Arial"/>
          <w:sz w:val="20"/>
          <w:szCs w:val="20"/>
        </w:rPr>
        <w:t>………..</w:t>
      </w:r>
      <w:r w:rsidR="00FE4E2B" w:rsidRPr="00EB2834">
        <w:rPr>
          <w:rFonts w:ascii="Arial Narrow" w:hAnsi="Arial Narrow" w:cs="Arial"/>
          <w:sz w:val="20"/>
          <w:szCs w:val="20"/>
        </w:rPr>
        <w:t>…</w:t>
      </w:r>
      <w:r w:rsidR="006D536F" w:rsidRPr="00EB2834">
        <w:rPr>
          <w:rFonts w:ascii="Arial Narrow" w:hAnsi="Arial Narrow" w:cs="Arial"/>
          <w:sz w:val="20"/>
          <w:szCs w:val="20"/>
        </w:rPr>
        <w:t>………..</w:t>
      </w:r>
      <w:r w:rsidR="00FE4E2B" w:rsidRPr="00EB2834">
        <w:rPr>
          <w:rFonts w:ascii="Arial Narrow" w:hAnsi="Arial Narrow" w:cs="Arial"/>
          <w:sz w:val="20"/>
          <w:szCs w:val="20"/>
        </w:rPr>
        <w:t>……</w:t>
      </w:r>
      <w:r w:rsidR="006D536F" w:rsidRPr="00EB2834">
        <w:rPr>
          <w:rFonts w:ascii="Arial Narrow" w:hAnsi="Arial Narrow" w:cs="Arial"/>
          <w:sz w:val="20"/>
          <w:szCs w:val="20"/>
        </w:rPr>
        <w:t>………….</w:t>
      </w:r>
      <w:r w:rsidR="00FE4E2B" w:rsidRPr="00EB2834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66C782A9" w14:textId="77777777" w:rsidR="00484F88" w:rsidRPr="00EB283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EB2834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EB2834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EB2834" w:rsidSect="00345F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FF1BBC" w14:textId="77777777" w:rsidR="00345F15" w:rsidRDefault="00345F15" w:rsidP="0038231F">
      <w:pPr>
        <w:spacing w:after="0" w:line="240" w:lineRule="auto"/>
      </w:pPr>
      <w:r>
        <w:separator/>
      </w:r>
    </w:p>
  </w:endnote>
  <w:endnote w:type="continuationSeparator" w:id="0">
    <w:p w14:paraId="360706A7" w14:textId="77777777" w:rsidR="00345F15" w:rsidRDefault="00345F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22FD4" w14:textId="77777777" w:rsidR="00291C74" w:rsidRDefault="00291C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EBE1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55038E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ACEE8" w14:textId="77777777" w:rsidR="00291C74" w:rsidRDefault="00291C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33D439" w14:textId="77777777" w:rsidR="00345F15" w:rsidRDefault="00345F15" w:rsidP="0038231F">
      <w:pPr>
        <w:spacing w:after="0" w:line="240" w:lineRule="auto"/>
      </w:pPr>
      <w:r>
        <w:separator/>
      </w:r>
    </w:p>
  </w:footnote>
  <w:footnote w:type="continuationSeparator" w:id="0">
    <w:p w14:paraId="66B5D9E8" w14:textId="77777777" w:rsidR="00345F15" w:rsidRDefault="00345F15" w:rsidP="0038231F">
      <w:pPr>
        <w:spacing w:after="0" w:line="240" w:lineRule="auto"/>
      </w:pPr>
      <w:r>
        <w:continuationSeparator/>
      </w:r>
    </w:p>
  </w:footnote>
  <w:footnote w:id="1">
    <w:p w14:paraId="7AFF86E4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7E6D8A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E127A6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5ED8A72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FB856" w14:textId="77777777" w:rsidR="00291C74" w:rsidRDefault="00291C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C40B5" w14:textId="77777777" w:rsidR="00291C74" w:rsidRDefault="00291C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368AE" w14:textId="77777777" w:rsidR="00291C74" w:rsidRDefault="00291C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262621">
    <w:abstractNumId w:val="11"/>
  </w:num>
  <w:num w:numId="2" w16cid:durableId="955329228">
    <w:abstractNumId w:val="0"/>
  </w:num>
  <w:num w:numId="3" w16cid:durableId="466749166">
    <w:abstractNumId w:val="10"/>
  </w:num>
  <w:num w:numId="4" w16cid:durableId="216628333">
    <w:abstractNumId w:val="13"/>
  </w:num>
  <w:num w:numId="5" w16cid:durableId="1062602678">
    <w:abstractNumId w:val="12"/>
  </w:num>
  <w:num w:numId="6" w16cid:durableId="1938707574">
    <w:abstractNumId w:val="9"/>
  </w:num>
  <w:num w:numId="7" w16cid:durableId="95447403">
    <w:abstractNumId w:val="1"/>
  </w:num>
  <w:num w:numId="8" w16cid:durableId="43600896">
    <w:abstractNumId w:val="6"/>
  </w:num>
  <w:num w:numId="9" w16cid:durableId="1483808958">
    <w:abstractNumId w:val="4"/>
  </w:num>
  <w:num w:numId="10" w16cid:durableId="1044914863">
    <w:abstractNumId w:val="7"/>
  </w:num>
  <w:num w:numId="11" w16cid:durableId="1243032202">
    <w:abstractNumId w:val="5"/>
  </w:num>
  <w:num w:numId="12" w16cid:durableId="737435312">
    <w:abstractNumId w:val="8"/>
  </w:num>
  <w:num w:numId="13" w16cid:durableId="1495218794">
    <w:abstractNumId w:val="3"/>
  </w:num>
  <w:num w:numId="14" w16cid:durableId="10756646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5F1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1C74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5F15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2834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417F24"/>
  <w15:docId w15:val="{12E5F673-7830-4D44-AF05-1E7E17A25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994</Words>
  <Characters>5969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2024-03-11T11:38:00Z</cp:lastPrinted>
  <dcterms:created xsi:type="dcterms:W3CDTF">2024-03-07T07:37:00Z</dcterms:created>
  <dcterms:modified xsi:type="dcterms:W3CDTF">2024-03-11T11:38:00Z</dcterms:modified>
</cp:coreProperties>
</file>