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094ABF" w14:textId="77777777" w:rsidR="006676AE" w:rsidRPr="00741512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74151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01A11" w:rsidRPr="00741512">
        <w:rPr>
          <w:rFonts w:ascii="Arial Narrow" w:hAnsi="Arial Narrow" w:cs="Arial"/>
          <w:bCs/>
          <w:i w:val="0"/>
          <w:szCs w:val="24"/>
        </w:rPr>
        <w:t>2</w:t>
      </w:r>
      <w:r w:rsidR="00B36ABD" w:rsidRPr="0074151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18560EB" w14:textId="77777777" w:rsidR="005103B9" w:rsidRPr="00741512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54E407EA" w14:textId="77777777" w:rsidR="006676AE" w:rsidRPr="00741512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>Znak sprawy:</w:t>
      </w:r>
      <w:r w:rsidRPr="00741512">
        <w:rPr>
          <w:rFonts w:ascii="Arial Narrow" w:hAnsi="Arial Narrow" w:cs="Arial"/>
          <w:b/>
          <w:sz w:val="24"/>
          <w:szCs w:val="24"/>
        </w:rPr>
        <w:t xml:space="preserve"> </w:t>
      </w:r>
      <w:r w:rsidR="00901A11" w:rsidRPr="00741512">
        <w:rPr>
          <w:rFonts w:ascii="Arial Narrow" w:hAnsi="Arial Narrow" w:cs="Arial"/>
          <w:b/>
          <w:sz w:val="24"/>
          <w:szCs w:val="24"/>
        </w:rPr>
        <w:t>33/2024</w:t>
      </w:r>
    </w:p>
    <w:p w14:paraId="4B106F1A" w14:textId="77777777" w:rsidR="00C4103F" w:rsidRPr="0074151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41512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741512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41512">
        <w:rPr>
          <w:rFonts w:ascii="Arial Narrow" w:hAnsi="Arial Narrow" w:cs="Arial"/>
          <w:b/>
          <w:sz w:val="24"/>
          <w:szCs w:val="24"/>
        </w:rPr>
        <w:t>:</w:t>
      </w:r>
    </w:p>
    <w:p w14:paraId="50832324" w14:textId="77777777" w:rsidR="006676AE" w:rsidRPr="00741512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741512">
        <w:rPr>
          <w:rFonts w:ascii="Arial Narrow" w:hAnsi="Arial Narrow" w:cs="Arial"/>
        </w:rPr>
        <w:t xml:space="preserve"> </w:t>
      </w:r>
      <w:r w:rsidR="00901A11" w:rsidRPr="00741512">
        <w:rPr>
          <w:rFonts w:ascii="Arial Narrow" w:hAnsi="Arial Narrow" w:cs="Arial"/>
        </w:rPr>
        <w:t>10 Wojskowy Szpital Kliniczny z Polikliniką Samodzielny Publiczny Zakład Opieki Zdrowotnej</w:t>
      </w:r>
    </w:p>
    <w:p w14:paraId="51E80F18" w14:textId="77777777" w:rsidR="006676AE" w:rsidRPr="0074151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41512">
        <w:rPr>
          <w:rFonts w:ascii="Arial Narrow" w:hAnsi="Arial Narrow" w:cs="Arial"/>
        </w:rPr>
        <w:t xml:space="preserve"> </w:t>
      </w:r>
      <w:r w:rsidR="00901A11" w:rsidRPr="00741512">
        <w:rPr>
          <w:rFonts w:ascii="Arial Narrow" w:hAnsi="Arial Narrow" w:cs="Arial"/>
        </w:rPr>
        <w:t>ul. Powstańców Warszawy</w:t>
      </w:r>
      <w:r w:rsidRPr="00741512">
        <w:rPr>
          <w:rFonts w:ascii="Arial Narrow" w:hAnsi="Arial Narrow" w:cs="Arial"/>
        </w:rPr>
        <w:t xml:space="preserve"> </w:t>
      </w:r>
      <w:r w:rsidR="00901A11" w:rsidRPr="00741512">
        <w:rPr>
          <w:rFonts w:ascii="Arial Narrow" w:hAnsi="Arial Narrow" w:cs="Arial"/>
        </w:rPr>
        <w:t>5</w:t>
      </w:r>
      <w:r w:rsidRPr="00741512">
        <w:rPr>
          <w:rFonts w:ascii="Arial Narrow" w:hAnsi="Arial Narrow" w:cs="Arial"/>
        </w:rPr>
        <w:t xml:space="preserve"> </w:t>
      </w:r>
    </w:p>
    <w:p w14:paraId="4E97DE97" w14:textId="77777777" w:rsidR="00F90CD1" w:rsidRPr="0074151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41512">
        <w:rPr>
          <w:rFonts w:ascii="Arial Narrow" w:hAnsi="Arial Narrow" w:cs="Arial"/>
        </w:rPr>
        <w:t xml:space="preserve"> </w:t>
      </w:r>
      <w:r w:rsidR="00901A11" w:rsidRPr="00741512">
        <w:rPr>
          <w:rFonts w:ascii="Arial Narrow" w:hAnsi="Arial Narrow" w:cs="Arial"/>
        </w:rPr>
        <w:t>85-681</w:t>
      </w:r>
      <w:r w:rsidRPr="00741512">
        <w:rPr>
          <w:rFonts w:ascii="Arial Narrow" w:hAnsi="Arial Narrow" w:cs="Arial"/>
        </w:rPr>
        <w:t xml:space="preserve"> </w:t>
      </w:r>
      <w:r w:rsidR="00901A11" w:rsidRPr="00741512">
        <w:rPr>
          <w:rFonts w:ascii="Arial Narrow" w:hAnsi="Arial Narrow" w:cs="Arial"/>
        </w:rPr>
        <w:t>Bydgoszcz</w:t>
      </w:r>
    </w:p>
    <w:p w14:paraId="33431CA6" w14:textId="77777777" w:rsidR="009169D4" w:rsidRPr="0074151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4151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0AEE552" w14:textId="77777777" w:rsidR="009169D4" w:rsidRPr="0074151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41512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40A04C89" w14:textId="77777777" w:rsidR="00C4103F" w:rsidRPr="0074151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41512">
        <w:rPr>
          <w:rFonts w:ascii="Arial Narrow" w:hAnsi="Arial Narrow" w:cs="Arial"/>
          <w:i/>
        </w:rPr>
        <w:t xml:space="preserve"> </w:t>
      </w:r>
    </w:p>
    <w:p w14:paraId="60A50420" w14:textId="77777777" w:rsidR="00C4103F" w:rsidRPr="00741512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41512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41512">
        <w:rPr>
          <w:rFonts w:ascii="Arial Narrow" w:hAnsi="Arial Narrow" w:cs="Arial"/>
          <w:b/>
          <w:sz w:val="24"/>
          <w:szCs w:val="24"/>
        </w:rPr>
        <w:t>:</w:t>
      </w:r>
    </w:p>
    <w:p w14:paraId="359C3018" w14:textId="77777777" w:rsidR="00757EFB" w:rsidRPr="0074151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41512">
        <w:rPr>
          <w:rFonts w:ascii="Arial Narrow" w:hAnsi="Arial Narrow" w:cs="Arial"/>
        </w:rPr>
        <w:t>………………………………………</w:t>
      </w:r>
      <w:r w:rsidR="00650D6C" w:rsidRPr="00741512">
        <w:rPr>
          <w:rFonts w:ascii="Arial Narrow" w:hAnsi="Arial Narrow" w:cs="Arial"/>
        </w:rPr>
        <w:t>…………………………</w:t>
      </w:r>
      <w:r w:rsidRPr="00741512">
        <w:rPr>
          <w:rFonts w:ascii="Arial Narrow" w:hAnsi="Arial Narrow" w:cs="Arial"/>
        </w:rPr>
        <w:t>…</w:t>
      </w:r>
    </w:p>
    <w:p w14:paraId="43EDD4D9" w14:textId="77777777" w:rsidR="007118F0" w:rsidRPr="00741512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4151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41512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41512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4151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41512">
        <w:rPr>
          <w:rFonts w:ascii="Arial Narrow" w:hAnsi="Arial Narrow" w:cs="Arial"/>
          <w:i/>
          <w:sz w:val="16"/>
          <w:szCs w:val="16"/>
        </w:rPr>
        <w:t>KRS/CEiDG)</w:t>
      </w:r>
    </w:p>
    <w:p w14:paraId="160B514A" w14:textId="77777777" w:rsidR="00C4103F" w:rsidRPr="00741512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4151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4B3A5029" w14:textId="77777777" w:rsidR="00757EFB" w:rsidRPr="00741512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41512">
        <w:rPr>
          <w:rFonts w:ascii="Arial Narrow" w:hAnsi="Arial Narrow" w:cs="Arial"/>
        </w:rPr>
        <w:t>………………………………………</w:t>
      </w:r>
      <w:r w:rsidR="00650D6C" w:rsidRPr="00741512">
        <w:rPr>
          <w:rFonts w:ascii="Arial Narrow" w:hAnsi="Arial Narrow" w:cs="Arial"/>
        </w:rPr>
        <w:t>……</w:t>
      </w:r>
      <w:r w:rsidRPr="00741512">
        <w:rPr>
          <w:rFonts w:ascii="Arial Narrow" w:hAnsi="Arial Narrow" w:cs="Arial"/>
        </w:rPr>
        <w:t>…</w:t>
      </w:r>
    </w:p>
    <w:p w14:paraId="17220B4A" w14:textId="77777777" w:rsidR="00484F88" w:rsidRPr="0074151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4151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4151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4151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4151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41512">
        <w:rPr>
          <w:rFonts w:ascii="Arial Narrow" w:hAnsi="Arial Narrow" w:cs="Arial"/>
          <w:i/>
          <w:sz w:val="16"/>
          <w:szCs w:val="16"/>
        </w:rPr>
        <w:t>reprezentacji</w:t>
      </w:r>
      <w:r w:rsidRPr="00741512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1A11" w:rsidRPr="00741512" w14:paraId="509D8548" w14:textId="77777777" w:rsidTr="00860B05">
        <w:tc>
          <w:tcPr>
            <w:tcW w:w="9104" w:type="dxa"/>
            <w:shd w:val="clear" w:color="auto" w:fill="D9D9D9"/>
          </w:tcPr>
          <w:p w14:paraId="1017D9EC" w14:textId="77777777" w:rsidR="00901A11" w:rsidRPr="00741512" w:rsidRDefault="00901A11" w:rsidP="00860B0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4151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E0FE382" w14:textId="77777777" w:rsidR="00901A11" w:rsidRPr="00741512" w:rsidRDefault="00901A11" w:rsidP="00860B0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41512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74151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41512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741512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74151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41512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4297FBF2" w14:textId="77777777" w:rsidR="00901A11" w:rsidRPr="00741512" w:rsidRDefault="00901A11" w:rsidP="00860B0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BA9475B" w14:textId="77777777" w:rsidR="00901A11" w:rsidRPr="00741512" w:rsidRDefault="00901A11" w:rsidP="00860B0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0823631A" w14:textId="77777777" w:rsidR="00901A11" w:rsidRPr="00741512" w:rsidRDefault="00901A11" w:rsidP="00860B0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741512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41512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460EF4C5" w14:textId="77777777" w:rsidR="00E50194" w:rsidRPr="0074151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>Na potrzeby postę</w:t>
      </w:r>
      <w:r w:rsidR="008D0487" w:rsidRPr="00741512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41512">
        <w:rPr>
          <w:rFonts w:ascii="Arial Narrow" w:hAnsi="Arial Narrow" w:cs="Arial"/>
          <w:sz w:val="24"/>
          <w:szCs w:val="24"/>
        </w:rPr>
        <w:t>zamówienia publicznego</w:t>
      </w:r>
      <w:r w:rsidR="00E50194" w:rsidRPr="00741512">
        <w:rPr>
          <w:rFonts w:ascii="Arial Narrow" w:hAnsi="Arial Narrow" w:cs="Arial"/>
          <w:sz w:val="24"/>
          <w:szCs w:val="24"/>
        </w:rPr>
        <w:t xml:space="preserve"> pn.:</w:t>
      </w:r>
    </w:p>
    <w:p w14:paraId="46D10CB2" w14:textId="77777777" w:rsidR="00E50194" w:rsidRPr="00741512" w:rsidRDefault="00901A11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b/>
          <w:sz w:val="24"/>
          <w:szCs w:val="24"/>
        </w:rPr>
        <w:t>Dostawy wyrobów medycznych wraz z dzierżawą urządzeń dla Zakładu Analityki Lekarskiej</w:t>
      </w:r>
    </w:p>
    <w:p w14:paraId="5CE0EE6A" w14:textId="77777777" w:rsidR="00F90CD1" w:rsidRPr="00741512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 xml:space="preserve">prowadzonego przez </w:t>
      </w:r>
      <w:r w:rsidR="00901A11" w:rsidRPr="0074151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41512">
        <w:rPr>
          <w:rFonts w:ascii="Arial Narrow" w:hAnsi="Arial Narrow" w:cs="Arial"/>
          <w:b/>
          <w:sz w:val="24"/>
          <w:szCs w:val="24"/>
        </w:rPr>
        <w:t>,</w:t>
      </w:r>
      <w:r w:rsidR="002B2AD9" w:rsidRPr="00741512">
        <w:rPr>
          <w:rFonts w:ascii="Arial Narrow" w:hAnsi="Arial Narrow" w:cs="Arial"/>
          <w:sz w:val="24"/>
          <w:szCs w:val="24"/>
        </w:rPr>
        <w:t xml:space="preserve"> </w:t>
      </w:r>
      <w:r w:rsidR="00E65685" w:rsidRPr="00741512">
        <w:rPr>
          <w:rFonts w:ascii="Arial Narrow" w:hAnsi="Arial Narrow" w:cs="Arial"/>
          <w:sz w:val="24"/>
          <w:szCs w:val="24"/>
        </w:rPr>
        <w:t>oświa</w:t>
      </w:r>
      <w:r w:rsidR="00825A09" w:rsidRPr="00741512">
        <w:rPr>
          <w:rFonts w:ascii="Arial Narrow" w:hAnsi="Arial Narrow" w:cs="Arial"/>
          <w:sz w:val="24"/>
          <w:szCs w:val="24"/>
        </w:rPr>
        <w:t>dczam</w:t>
      </w:r>
      <w:r w:rsidR="00E65685" w:rsidRPr="00741512">
        <w:rPr>
          <w:rFonts w:ascii="Arial Narrow" w:hAnsi="Arial Narrow" w:cs="Arial"/>
          <w:sz w:val="24"/>
          <w:szCs w:val="24"/>
        </w:rPr>
        <w:t>,</w:t>
      </w:r>
      <w:r w:rsidR="002B2AD9" w:rsidRPr="00741512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41512" w14:paraId="4A9A65C6" w14:textId="77777777" w:rsidTr="00650D6C">
        <w:tc>
          <w:tcPr>
            <w:tcW w:w="9104" w:type="dxa"/>
            <w:shd w:val="clear" w:color="auto" w:fill="D9D9D9"/>
          </w:tcPr>
          <w:p w14:paraId="3C274BF9" w14:textId="77777777" w:rsidR="00E50194" w:rsidRPr="00741512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741512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203F405D" w14:textId="77777777" w:rsidR="0032618A" w:rsidRPr="00741512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41512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741512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741512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741512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741512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741512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741512">
        <w:rPr>
          <w:rFonts w:ascii="Arial Narrow" w:hAnsi="Arial Narrow" w:cs="Arial"/>
          <w:sz w:val="24"/>
          <w:szCs w:val="24"/>
        </w:rPr>
        <w:t>.</w:t>
      </w:r>
    </w:p>
    <w:p w14:paraId="3594E4AF" w14:textId="77777777" w:rsidR="0011306C" w:rsidRPr="00741512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741512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41512">
        <w:rPr>
          <w:rFonts w:ascii="Arial Narrow" w:hAnsi="Arial Narrow" w:cs="Arial"/>
          <w:sz w:val="24"/>
          <w:szCs w:val="24"/>
        </w:rPr>
        <w:t xml:space="preserve"> (</w:t>
      </w:r>
      <w:r w:rsidR="00486223" w:rsidRPr="00741512">
        <w:rPr>
          <w:rFonts w:ascii="Arial Narrow" w:hAnsi="Arial Narrow" w:cs="Arial"/>
          <w:sz w:val="24"/>
          <w:szCs w:val="24"/>
        </w:rPr>
        <w:t>t.j. Dz.U. z 2023r. poz. 1497</w:t>
      </w:r>
      <w:r w:rsidRPr="00741512">
        <w:rPr>
          <w:rFonts w:ascii="Arial Narrow" w:hAnsi="Arial Narrow" w:cs="Arial"/>
          <w:sz w:val="24"/>
          <w:szCs w:val="24"/>
        </w:rPr>
        <w:t>)</w:t>
      </w:r>
      <w:r w:rsidR="0032618A" w:rsidRPr="00741512">
        <w:rPr>
          <w:rFonts w:ascii="Arial Narrow" w:hAnsi="Arial Narrow" w:cs="Arial"/>
          <w:sz w:val="24"/>
          <w:szCs w:val="24"/>
        </w:rPr>
        <w:t xml:space="preserve"> </w:t>
      </w:r>
      <w:r w:rsidR="0011306C" w:rsidRPr="00741512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741512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41512" w14:paraId="60BA4F66" w14:textId="77777777" w:rsidTr="00CD4DD1">
        <w:tc>
          <w:tcPr>
            <w:tcW w:w="9104" w:type="dxa"/>
            <w:shd w:val="clear" w:color="auto" w:fill="D9D9D9"/>
          </w:tcPr>
          <w:p w14:paraId="2C15F08E" w14:textId="77777777" w:rsidR="0011306C" w:rsidRPr="0074151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684F7C2" w14:textId="77777777" w:rsidR="00103D09" w:rsidRPr="0074151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621C969" w14:textId="77777777" w:rsidR="00D2702A" w:rsidRPr="00741512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41512" w14:paraId="1FF2547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88542" w14:textId="77777777" w:rsidR="00D2702A" w:rsidRPr="0074151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CECB8" w14:textId="77777777" w:rsidR="00D2702A" w:rsidRPr="00741512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01A11" w:rsidRPr="00741512" w14:paraId="1AFD8E45" w14:textId="77777777" w:rsidTr="00860B0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E47CC" w14:textId="77777777" w:rsidR="00901A11" w:rsidRPr="00741512" w:rsidRDefault="00901A11" w:rsidP="00860B0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5214C" w14:textId="77777777" w:rsidR="00901A11" w:rsidRPr="00741512" w:rsidRDefault="00901A11" w:rsidP="00860B0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64B1F53" w14:textId="77777777" w:rsidR="00901A11" w:rsidRPr="00741512" w:rsidRDefault="00901A11" w:rsidP="00860B0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0C479BC0" w14:textId="77777777" w:rsidR="00122954" w:rsidRPr="00741512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322ECE72" w14:textId="77777777" w:rsidR="00721D87" w:rsidRPr="0074151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>……………</w:t>
      </w:r>
      <w:r w:rsidR="00721D87" w:rsidRPr="00741512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8B2C002" w14:textId="77777777" w:rsidR="00721D87" w:rsidRPr="0074151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41512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741512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41512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C7CE957" w14:textId="77777777" w:rsidR="00721D87" w:rsidRPr="00741512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F107590" w14:textId="77777777" w:rsidR="00E21BB4" w:rsidRPr="00741512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>……………</w:t>
      </w:r>
      <w:r w:rsidR="00721D87" w:rsidRPr="00741512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41512">
        <w:rPr>
          <w:rFonts w:ascii="Arial Narrow" w:hAnsi="Arial Narrow" w:cs="Arial"/>
          <w:sz w:val="24"/>
          <w:szCs w:val="24"/>
        </w:rPr>
        <w:t>………………………….</w:t>
      </w:r>
    </w:p>
    <w:p w14:paraId="257AEFAE" w14:textId="77777777" w:rsidR="00E21BB4" w:rsidRPr="0074151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41512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741512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741512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8499BEE" w14:textId="77777777" w:rsidR="00334A77" w:rsidRPr="00741512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41512" w14:paraId="24A590C9" w14:textId="77777777" w:rsidTr="0061040C">
        <w:tc>
          <w:tcPr>
            <w:tcW w:w="9104" w:type="dxa"/>
            <w:shd w:val="clear" w:color="auto" w:fill="D9D9D9"/>
          </w:tcPr>
          <w:p w14:paraId="3AF002BB" w14:textId="77777777" w:rsidR="00334A77" w:rsidRPr="0074151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EB0221E" w14:textId="77777777" w:rsidR="00334A77" w:rsidRPr="00741512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619D475" w14:textId="77777777" w:rsidR="004175AB" w:rsidRPr="0074151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7F85435" w14:textId="77777777" w:rsidR="004175AB" w:rsidRPr="0074151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CC36EF0" w14:textId="77777777" w:rsidR="004175AB" w:rsidRPr="00741512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083C66E" w14:textId="77777777" w:rsidR="00334A77" w:rsidRPr="00741512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41512" w14:paraId="6641AD3E" w14:textId="77777777" w:rsidTr="0061040C">
        <w:tc>
          <w:tcPr>
            <w:tcW w:w="9104" w:type="dxa"/>
            <w:shd w:val="clear" w:color="auto" w:fill="D9D9D9"/>
          </w:tcPr>
          <w:p w14:paraId="4A602A40" w14:textId="77777777" w:rsidR="00C37715" w:rsidRPr="0074151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0A0151E" w14:textId="77777777" w:rsidR="00334A77" w:rsidRPr="00741512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741512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41512">
        <w:rPr>
          <w:rFonts w:ascii="Arial Narrow" w:hAnsi="Arial Narrow" w:cs="Arial"/>
          <w:color w:val="0070C0"/>
          <w:sz w:val="20"/>
          <w:szCs w:val="20"/>
        </w:rPr>
        <w:t>]</w:t>
      </w:r>
    </w:p>
    <w:p w14:paraId="1856E177" w14:textId="77777777" w:rsidR="0044648E" w:rsidRPr="00741512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741512">
        <w:rPr>
          <w:rFonts w:ascii="Arial Narrow" w:hAnsi="Arial Narrow" w:cs="Arial"/>
          <w:sz w:val="24"/>
          <w:szCs w:val="24"/>
        </w:rPr>
        <w:t>:</w:t>
      </w:r>
    </w:p>
    <w:p w14:paraId="5814433C" w14:textId="77777777" w:rsidR="0044648E" w:rsidRPr="00741512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C643233" w14:textId="77777777" w:rsidR="0044648E" w:rsidRPr="00741512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4AE67EC8" w14:textId="77777777" w:rsidR="00C62F57" w:rsidRPr="00741512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74151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41512" w14:paraId="50B6935C" w14:textId="77777777" w:rsidTr="00CD4DD1">
        <w:tc>
          <w:tcPr>
            <w:tcW w:w="9104" w:type="dxa"/>
            <w:shd w:val="clear" w:color="auto" w:fill="D9D9D9"/>
          </w:tcPr>
          <w:p w14:paraId="079A979A" w14:textId="77777777" w:rsidR="00BE6F04" w:rsidRPr="00741512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74014E8" w14:textId="77777777" w:rsidR="00FE4E2B" w:rsidRPr="00741512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41512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41512" w14:paraId="70BBCEF3" w14:textId="77777777" w:rsidTr="00847232">
        <w:tc>
          <w:tcPr>
            <w:tcW w:w="9104" w:type="dxa"/>
            <w:shd w:val="clear" w:color="auto" w:fill="D9D9D9"/>
          </w:tcPr>
          <w:p w14:paraId="406EABA6" w14:textId="77777777" w:rsidR="00E426EB" w:rsidRPr="00741512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41512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FFF43B3" w14:textId="77777777" w:rsidR="00E426EB" w:rsidRPr="00741512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ED51AF2" w14:textId="77777777" w:rsidR="00E426EB" w:rsidRPr="00741512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40778590" w14:textId="77777777" w:rsidR="00E426EB" w:rsidRPr="0074151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44BC260" w14:textId="77777777" w:rsidR="00E426EB" w:rsidRPr="0074151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4151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96CA748" w14:textId="77777777" w:rsidR="00E426EB" w:rsidRPr="0074151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41512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85A36CB" w14:textId="77777777" w:rsidR="00E426EB" w:rsidRPr="0074151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41512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F4E815" w14:textId="77777777" w:rsidR="0012157F" w:rsidRPr="00741512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9783B68" w14:textId="77777777" w:rsidR="008C60E1" w:rsidRPr="00741512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48BCD17" w14:textId="77777777" w:rsidR="00524951" w:rsidRPr="0074151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41512">
        <w:rPr>
          <w:rFonts w:ascii="Arial Narrow" w:hAnsi="Arial Narrow" w:cs="Arial"/>
          <w:sz w:val="20"/>
          <w:szCs w:val="20"/>
        </w:rPr>
        <w:tab/>
      </w:r>
      <w:r w:rsidRPr="00741512">
        <w:rPr>
          <w:rFonts w:ascii="Arial Narrow" w:hAnsi="Arial Narrow" w:cs="Arial"/>
          <w:sz w:val="20"/>
          <w:szCs w:val="20"/>
        </w:rPr>
        <w:tab/>
      </w:r>
      <w:r w:rsidRPr="00741512">
        <w:rPr>
          <w:rFonts w:ascii="Arial Narrow" w:hAnsi="Arial Narrow" w:cs="Arial"/>
          <w:sz w:val="20"/>
          <w:szCs w:val="20"/>
        </w:rPr>
        <w:tab/>
      </w:r>
      <w:r w:rsidRPr="00741512">
        <w:rPr>
          <w:rFonts w:ascii="Arial Narrow" w:hAnsi="Arial Narrow" w:cs="Arial"/>
          <w:sz w:val="20"/>
          <w:szCs w:val="20"/>
        </w:rPr>
        <w:tab/>
      </w:r>
      <w:r w:rsidRPr="00741512">
        <w:rPr>
          <w:rFonts w:ascii="Arial Narrow" w:hAnsi="Arial Narrow" w:cs="Arial"/>
          <w:sz w:val="20"/>
          <w:szCs w:val="20"/>
        </w:rPr>
        <w:tab/>
      </w:r>
      <w:r w:rsidRPr="00741512">
        <w:rPr>
          <w:rFonts w:ascii="Arial Narrow" w:hAnsi="Arial Narrow" w:cs="Arial"/>
          <w:sz w:val="20"/>
          <w:szCs w:val="20"/>
        </w:rPr>
        <w:tab/>
      </w:r>
      <w:r w:rsidRPr="00741512">
        <w:rPr>
          <w:rFonts w:ascii="Arial Narrow" w:hAnsi="Arial Narrow" w:cs="Arial"/>
          <w:sz w:val="20"/>
          <w:szCs w:val="20"/>
        </w:rPr>
        <w:tab/>
      </w:r>
    </w:p>
    <w:p w14:paraId="7247A9B1" w14:textId="77777777" w:rsidR="00524951" w:rsidRPr="0074151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245F04C" w14:textId="77777777" w:rsidR="00FE4E2B" w:rsidRPr="0074151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741512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741512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10207D56" w14:textId="77777777" w:rsidR="00484F88" w:rsidRPr="0074151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741512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741512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741512" w:rsidSect="00F14E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A1A650" w14:textId="77777777" w:rsidR="00F14EBA" w:rsidRDefault="00F14EBA" w:rsidP="0038231F">
      <w:pPr>
        <w:spacing w:after="0" w:line="240" w:lineRule="auto"/>
      </w:pPr>
      <w:r>
        <w:separator/>
      </w:r>
    </w:p>
  </w:endnote>
  <w:endnote w:type="continuationSeparator" w:id="0">
    <w:p w14:paraId="6BC868B0" w14:textId="77777777" w:rsidR="00F14EBA" w:rsidRDefault="00F14E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993B0F" w14:textId="77777777" w:rsidR="00901A11" w:rsidRDefault="00901A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2822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182F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BD604" w14:textId="77777777" w:rsidR="00901A11" w:rsidRDefault="00901A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EC0B39" w14:textId="77777777" w:rsidR="00F14EBA" w:rsidRDefault="00F14EBA" w:rsidP="0038231F">
      <w:pPr>
        <w:spacing w:after="0" w:line="240" w:lineRule="auto"/>
      </w:pPr>
      <w:r>
        <w:separator/>
      </w:r>
    </w:p>
  </w:footnote>
  <w:footnote w:type="continuationSeparator" w:id="0">
    <w:p w14:paraId="0E26C1AC" w14:textId="77777777" w:rsidR="00F14EBA" w:rsidRDefault="00F14EBA" w:rsidP="0038231F">
      <w:pPr>
        <w:spacing w:after="0" w:line="240" w:lineRule="auto"/>
      </w:pPr>
      <w:r>
        <w:continuationSeparator/>
      </w:r>
    </w:p>
  </w:footnote>
  <w:footnote w:id="1">
    <w:p w14:paraId="05B5CD4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A903A9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A237B2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E37928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4FC3FE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0C2C16A7" w14:textId="77777777" w:rsidR="0032618A" w:rsidRDefault="0032618A" w:rsidP="0032618A">
      <w:pPr>
        <w:pStyle w:val="Tekstprzypisudolnego"/>
      </w:pPr>
    </w:p>
  </w:footnote>
  <w:footnote w:id="2">
    <w:p w14:paraId="126DABD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466CA5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6C9CD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FCA5B1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B6965C" w14:textId="77777777" w:rsidR="00901A11" w:rsidRDefault="00901A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4A05E" w14:textId="77777777" w:rsidR="00901A11" w:rsidRDefault="00901A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17F48" w14:textId="77777777" w:rsidR="00901A11" w:rsidRDefault="00901A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148773">
    <w:abstractNumId w:val="11"/>
  </w:num>
  <w:num w:numId="2" w16cid:durableId="2111972432">
    <w:abstractNumId w:val="0"/>
  </w:num>
  <w:num w:numId="3" w16cid:durableId="1146701211">
    <w:abstractNumId w:val="10"/>
  </w:num>
  <w:num w:numId="4" w16cid:durableId="270090775">
    <w:abstractNumId w:val="13"/>
  </w:num>
  <w:num w:numId="5" w16cid:durableId="783885494">
    <w:abstractNumId w:val="12"/>
  </w:num>
  <w:num w:numId="6" w16cid:durableId="320087507">
    <w:abstractNumId w:val="9"/>
  </w:num>
  <w:num w:numId="7" w16cid:durableId="1536384270">
    <w:abstractNumId w:val="1"/>
  </w:num>
  <w:num w:numId="8" w16cid:durableId="1061246629">
    <w:abstractNumId w:val="6"/>
  </w:num>
  <w:num w:numId="9" w16cid:durableId="931397717">
    <w:abstractNumId w:val="4"/>
  </w:num>
  <w:num w:numId="10" w16cid:durableId="1804738666">
    <w:abstractNumId w:val="7"/>
  </w:num>
  <w:num w:numId="11" w16cid:durableId="778717320">
    <w:abstractNumId w:val="5"/>
  </w:num>
  <w:num w:numId="12" w16cid:durableId="1254818178">
    <w:abstractNumId w:val="8"/>
  </w:num>
  <w:num w:numId="13" w16cid:durableId="863023">
    <w:abstractNumId w:val="3"/>
  </w:num>
  <w:num w:numId="14" w16cid:durableId="1664819085">
    <w:abstractNumId w:val="2"/>
  </w:num>
  <w:num w:numId="15" w16cid:durableId="2552174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EB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1512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01A11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4EBA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8EC0E"/>
  <w15:docId w15:val="{EC42B067-C88A-4A61-A10C-CC8B6EB5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903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2024-03-06T12:11:00Z</dcterms:created>
  <dcterms:modified xsi:type="dcterms:W3CDTF">2024-03-06T12:12:00Z</dcterms:modified>
</cp:coreProperties>
</file>