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8807C" w14:textId="77777777" w:rsidR="00025386" w:rsidRPr="00D9677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9677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16E0" w:rsidRPr="00D96772">
        <w:rPr>
          <w:rFonts w:ascii="Arial Narrow" w:hAnsi="Arial Narrow" w:cs="Arial"/>
          <w:bCs/>
          <w:i w:val="0"/>
          <w:szCs w:val="24"/>
        </w:rPr>
        <w:t>3</w:t>
      </w:r>
      <w:r w:rsidR="007666D6" w:rsidRPr="00D9677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96772" w14:paraId="49165D81" w14:textId="77777777" w:rsidTr="00467CA2">
        <w:tc>
          <w:tcPr>
            <w:tcW w:w="2800" w:type="dxa"/>
            <w:shd w:val="clear" w:color="auto" w:fill="auto"/>
          </w:tcPr>
          <w:p w14:paraId="6635E8E4" w14:textId="77777777" w:rsidR="00D520D3" w:rsidRPr="00D9677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677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9677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34567C" w14:textId="77777777" w:rsidR="00D520D3" w:rsidRPr="00D9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E69CDB" w14:textId="77777777" w:rsidR="00D520D3" w:rsidRPr="00D9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1C2DCF" w14:textId="77777777" w:rsidR="00D520D3" w:rsidRPr="00D9677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967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9677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967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96772" w14:paraId="43C99DA3" w14:textId="77777777" w:rsidTr="00467CA2">
        <w:tc>
          <w:tcPr>
            <w:tcW w:w="2800" w:type="dxa"/>
            <w:shd w:val="clear" w:color="auto" w:fill="auto"/>
          </w:tcPr>
          <w:p w14:paraId="7A0DE8B7" w14:textId="77777777" w:rsidR="00D520D3" w:rsidRPr="00D9677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677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A59FEF" w14:textId="77777777" w:rsidR="00D520D3" w:rsidRPr="00D9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F53339" w14:textId="77777777" w:rsidR="00D520D3" w:rsidRPr="00D9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BAC94F" w14:textId="77777777" w:rsidR="00D520D3" w:rsidRPr="00D9677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967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9677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967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B14A10" w14:textId="77777777" w:rsidR="00B62AD0" w:rsidRPr="00D9677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96772" w14:paraId="43DFABA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73051B" w14:textId="77777777" w:rsidR="00053927" w:rsidRPr="00D9677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9677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B97A69D" w14:textId="77777777" w:rsidR="00053927" w:rsidRPr="00D9677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9677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9677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9677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C8FE9B" w14:textId="77777777" w:rsidR="0071340C" w:rsidRPr="00D9677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9677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9677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916E0" w:rsidRPr="00D96772">
        <w:rPr>
          <w:rFonts w:ascii="Arial Narrow" w:hAnsi="Arial Narrow" w:cs="Arial"/>
          <w:sz w:val="24"/>
          <w:szCs w:val="24"/>
        </w:rPr>
        <w:t>(</w:t>
      </w:r>
      <w:proofErr w:type="spellStart"/>
      <w:r w:rsidR="00D916E0" w:rsidRPr="00D96772">
        <w:rPr>
          <w:rFonts w:ascii="Arial Narrow" w:hAnsi="Arial Narrow" w:cs="Arial"/>
          <w:sz w:val="24"/>
          <w:szCs w:val="24"/>
        </w:rPr>
        <w:t>t.j</w:t>
      </w:r>
      <w:proofErr w:type="spellEnd"/>
      <w:r w:rsidR="00D916E0" w:rsidRPr="00D9677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967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96772" w14:paraId="384FC673" w14:textId="77777777" w:rsidTr="00467CA2">
        <w:tc>
          <w:tcPr>
            <w:tcW w:w="2269" w:type="dxa"/>
            <w:shd w:val="clear" w:color="auto" w:fill="auto"/>
          </w:tcPr>
          <w:p w14:paraId="17DC7174" w14:textId="77777777" w:rsidR="00D520D3" w:rsidRPr="00D9677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F92D67" w14:textId="77777777" w:rsidR="00D520D3" w:rsidRPr="00D96772" w:rsidRDefault="00D916E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medycznych wraz z dzierżawą urządzeń dla Zakładu Analityki Lekarskiej</w:t>
            </w:r>
            <w:r w:rsidR="00D520D3" w:rsidRPr="00D967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16E0" w:rsidRPr="00D96772" w14:paraId="106D1C9C" w14:textId="77777777" w:rsidTr="00860B05">
        <w:tc>
          <w:tcPr>
            <w:tcW w:w="2269" w:type="dxa"/>
            <w:shd w:val="clear" w:color="auto" w:fill="auto"/>
          </w:tcPr>
          <w:p w14:paraId="677CF155" w14:textId="77777777" w:rsidR="00D916E0" w:rsidRPr="00D96772" w:rsidRDefault="00D916E0" w:rsidP="00860B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4335A0" w14:textId="77777777" w:rsidR="00D916E0" w:rsidRPr="00D96772" w:rsidRDefault="00D916E0" w:rsidP="00860B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33/2024</w:t>
            </w:r>
          </w:p>
        </w:tc>
      </w:tr>
    </w:tbl>
    <w:p w14:paraId="44EF4C36" w14:textId="77777777" w:rsidR="00DC652A" w:rsidRPr="00D96772" w:rsidRDefault="00D916E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9677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B4B8EA8" w14:textId="77777777" w:rsidR="00DC652A" w:rsidRPr="00D9677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967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CAC911C" w14:textId="77777777" w:rsidR="0071340C" w:rsidRPr="00D9677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9677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9677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9677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3479CFD" w14:textId="77777777" w:rsidR="0071340C" w:rsidRPr="00D9677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D5E6A20" w14:textId="77777777" w:rsidR="0071340C" w:rsidRPr="00D9677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A1A541F" w14:textId="77777777" w:rsidR="0071340C" w:rsidRPr="00D967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967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F1A04E6" w14:textId="77777777" w:rsidR="0071340C" w:rsidRPr="00D9677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9677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9677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9677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43ACB04" w14:textId="77777777" w:rsidR="0071340C" w:rsidRPr="00D967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E8B1BAA" w14:textId="77777777" w:rsidR="0071340C" w:rsidRPr="00D967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9B11FF9" w14:textId="77777777" w:rsidR="00DC652A" w:rsidRPr="00D9677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967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967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9677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B247DC8" w14:textId="77777777" w:rsidR="00DC652A" w:rsidRPr="00D967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9677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9677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1FA31D5" w14:textId="77777777" w:rsidR="0093388F" w:rsidRPr="00D9677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967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656797D" w14:textId="77777777" w:rsidR="0093388F" w:rsidRPr="00D967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E7FAAB2" w14:textId="77777777" w:rsidR="0093388F" w:rsidRPr="00D9677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967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2C432ED" w14:textId="77777777" w:rsidR="00CB29AC" w:rsidRPr="00D9677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BE273C8" w14:textId="77777777" w:rsidR="00CB29AC" w:rsidRPr="00D9677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9677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98096A7" w14:textId="77777777" w:rsidR="00830970" w:rsidRPr="00D967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967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9677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52033B8" w14:textId="77777777" w:rsidR="00E27ABB" w:rsidRPr="00D9677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967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96772" w14:paraId="68D27340" w14:textId="77777777" w:rsidTr="00467CA2">
        <w:tc>
          <w:tcPr>
            <w:tcW w:w="2660" w:type="dxa"/>
            <w:shd w:val="clear" w:color="auto" w:fill="auto"/>
          </w:tcPr>
          <w:p w14:paraId="6F6D1CBE" w14:textId="77777777" w:rsidR="00D520D3" w:rsidRPr="00D9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7F48B73" w14:textId="77777777" w:rsidR="00D520D3" w:rsidRPr="00D9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96A04F" w14:textId="77777777" w:rsidR="00D520D3" w:rsidRPr="00D9677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90AEE6" w14:textId="77777777" w:rsidR="00D520D3" w:rsidRPr="00D9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59269DF" w14:textId="77777777" w:rsidR="00D520D3" w:rsidRPr="00D9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F47252" w14:textId="77777777" w:rsidR="00D520D3" w:rsidRPr="00D9677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67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916E0" w:rsidRPr="00D967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967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967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967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C9C58AE" w14:textId="77777777" w:rsidR="00E27ABB" w:rsidRPr="00D9677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96772" w:rsidSect="00147F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944BE" w14:textId="77777777" w:rsidR="00147F10" w:rsidRDefault="00147F10" w:rsidP="00025386">
      <w:pPr>
        <w:spacing w:after="0" w:line="240" w:lineRule="auto"/>
      </w:pPr>
      <w:r>
        <w:separator/>
      </w:r>
    </w:p>
  </w:endnote>
  <w:endnote w:type="continuationSeparator" w:id="0">
    <w:p w14:paraId="54AD2A51" w14:textId="77777777" w:rsidR="00147F10" w:rsidRDefault="00147F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93FE8" w14:textId="77777777" w:rsidR="00D916E0" w:rsidRDefault="00D91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7EF8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D9899C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BCA16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87B47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0AA46" w14:textId="77777777" w:rsidR="00D916E0" w:rsidRDefault="00D91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D8D0C" w14:textId="77777777" w:rsidR="00147F10" w:rsidRDefault="00147F10" w:rsidP="00025386">
      <w:pPr>
        <w:spacing w:after="0" w:line="240" w:lineRule="auto"/>
      </w:pPr>
      <w:r>
        <w:separator/>
      </w:r>
    </w:p>
  </w:footnote>
  <w:footnote w:type="continuationSeparator" w:id="0">
    <w:p w14:paraId="358BAD1A" w14:textId="77777777" w:rsidR="00147F10" w:rsidRDefault="00147F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C905E" w14:textId="77777777" w:rsidR="00D916E0" w:rsidRDefault="00D91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1F6B1" w14:textId="77777777" w:rsidR="00D916E0" w:rsidRDefault="00D91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98437" w14:textId="77777777" w:rsidR="00D916E0" w:rsidRDefault="00D91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82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F10"/>
    <w:rsid w:val="00025386"/>
    <w:rsid w:val="000423B9"/>
    <w:rsid w:val="00053927"/>
    <w:rsid w:val="00066C44"/>
    <w:rsid w:val="00071D4C"/>
    <w:rsid w:val="00084786"/>
    <w:rsid w:val="00147F10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16E0"/>
    <w:rsid w:val="00D9320D"/>
    <w:rsid w:val="00D96772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1A966"/>
  <w15:chartTrackingRefBased/>
  <w15:docId w15:val="{A1E8F60E-E096-4D28-B958-ED66B98CC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2024-03-06T12:12:00Z</dcterms:created>
  <dcterms:modified xsi:type="dcterms:W3CDTF">2024-03-06T12:12:00Z</dcterms:modified>
</cp:coreProperties>
</file>