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761E42" w14:textId="1A39E907" w:rsidR="00D62E6E" w:rsidRPr="003D35D3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3D35D3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3D35D3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3D35D3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3D35D3" w14:paraId="64A8C96B" w14:textId="77777777" w:rsidTr="00D62E6E">
        <w:tc>
          <w:tcPr>
            <w:tcW w:w="2800" w:type="dxa"/>
            <w:shd w:val="clear" w:color="auto" w:fill="auto"/>
          </w:tcPr>
          <w:p w14:paraId="407398A7" w14:textId="77777777" w:rsidR="00D62E6E" w:rsidRPr="003D35D3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D35D3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3D35D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DB40DDE" w14:textId="77777777" w:rsidR="00D62E6E" w:rsidRPr="003D35D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F84D743" w14:textId="77777777" w:rsidR="00D62E6E" w:rsidRPr="003D35D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D35D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6430878" w14:textId="77777777" w:rsidR="00D62E6E" w:rsidRPr="003D35D3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3D35D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3D35D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3D35D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3D35D3" w14:paraId="290CA9CC" w14:textId="77777777" w:rsidTr="00D62E6E">
        <w:tc>
          <w:tcPr>
            <w:tcW w:w="2800" w:type="dxa"/>
            <w:shd w:val="clear" w:color="auto" w:fill="auto"/>
          </w:tcPr>
          <w:p w14:paraId="3A44084E" w14:textId="77777777" w:rsidR="00D62E6E" w:rsidRPr="003D35D3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D35D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EFF6A88" w14:textId="77777777" w:rsidR="00D62E6E" w:rsidRPr="003D35D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7A6C737" w14:textId="77777777" w:rsidR="00D62E6E" w:rsidRPr="003D35D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D35D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4353A5C" w14:textId="77777777" w:rsidR="00D62E6E" w:rsidRPr="003D35D3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3D35D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3D35D3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3D35D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5DAD0CC" w14:textId="77777777" w:rsidR="00BC121E" w:rsidRPr="003D35D3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A49B4" w:rsidRPr="003D35D3" w14:paraId="01BF5429" w14:textId="77777777" w:rsidTr="00860B0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6890C36" w14:textId="77777777" w:rsidR="001A49B4" w:rsidRPr="003D35D3" w:rsidRDefault="001A49B4" w:rsidP="00860B05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3D35D3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2A62EE3" w14:textId="77777777" w:rsidR="001A49B4" w:rsidRPr="003D35D3" w:rsidRDefault="001A49B4" w:rsidP="00860B05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D35D3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3D35D3">
              <w:rPr>
                <w:rFonts w:ascii="Arial Narrow" w:eastAsia="Times New Roman" w:hAnsi="Arial Narrow" w:cs="Arial"/>
                <w:lang w:eastAsia="pl-PL"/>
              </w:rPr>
              <w:t>(t.j. Dz. U. z 2023r. poz. 1605)</w:t>
            </w:r>
            <w:r w:rsidRPr="003D35D3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5C6187F0" w14:textId="77777777" w:rsidR="001A49B4" w:rsidRPr="003D35D3" w:rsidRDefault="001A49B4" w:rsidP="00860B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3D35D3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4A8FB59" w14:textId="77777777" w:rsidR="001A49B4" w:rsidRPr="003D35D3" w:rsidRDefault="001A49B4" w:rsidP="00860B0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240C5FAB" w14:textId="77777777" w:rsidR="00BC121E" w:rsidRPr="003D35D3" w:rsidRDefault="001A49B4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D35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3D35D3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3D35D3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3D35D3" w14:paraId="5D7282AC" w14:textId="77777777" w:rsidTr="00D62E6E">
        <w:tc>
          <w:tcPr>
            <w:tcW w:w="2269" w:type="dxa"/>
            <w:shd w:val="clear" w:color="auto" w:fill="auto"/>
          </w:tcPr>
          <w:p w14:paraId="09BEF480" w14:textId="77777777" w:rsidR="00D62E6E" w:rsidRPr="003D35D3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D35D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DB680A7" w14:textId="77777777" w:rsidR="00D62E6E" w:rsidRPr="003D35D3" w:rsidRDefault="001A49B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D35D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wyrobów medycznych wraz z dzierżawą urządzeń dla Zakładu Analityki Lekarskiej</w:t>
            </w:r>
            <w:r w:rsidR="00D62E6E" w:rsidRPr="003D35D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A49B4" w:rsidRPr="003D35D3" w14:paraId="7629F47D" w14:textId="77777777" w:rsidTr="00860B05">
        <w:tc>
          <w:tcPr>
            <w:tcW w:w="2269" w:type="dxa"/>
            <w:shd w:val="clear" w:color="auto" w:fill="auto"/>
          </w:tcPr>
          <w:p w14:paraId="0D0BF201" w14:textId="77777777" w:rsidR="001A49B4" w:rsidRPr="003D35D3" w:rsidRDefault="001A49B4" w:rsidP="00860B0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D35D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E4FCAF6" w14:textId="77777777" w:rsidR="001A49B4" w:rsidRPr="003D35D3" w:rsidRDefault="001A49B4" w:rsidP="00860B0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D35D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33/2024</w:t>
            </w:r>
          </w:p>
        </w:tc>
      </w:tr>
    </w:tbl>
    <w:p w14:paraId="4295574C" w14:textId="77777777" w:rsidR="00BC121E" w:rsidRPr="003D35D3" w:rsidRDefault="001A49B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3D35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3D35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3D35D3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3D35D3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3D35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3D35D3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7642CA0F" w14:textId="77777777" w:rsidR="00BC121E" w:rsidRPr="003D35D3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3D35D3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2D7C021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95pt;height:17.2pt" o:ole="">
            <v:imagedata r:id="rId8" o:title=""/>
          </v:shape>
          <w:control r:id="rId9" w:name="OptionButton211" w:shapeid="_x0000_i1029"/>
        </w:object>
      </w:r>
      <w:r w:rsidR="00BC121E" w:rsidRPr="003D35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3D35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3D35D3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3D35D3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3D35D3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3D35D3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7B4E9E47" w14:textId="77777777" w:rsidR="00BC121E" w:rsidRPr="003D35D3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D35D3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096925C8">
          <v:shape id="_x0000_i1030" type="#_x0000_t75" style="width:452.95pt;height:17.2pt" o:ole="">
            <v:imagedata r:id="rId10" o:title=""/>
          </v:shape>
          <w:control r:id="rId11" w:name="OptionButton21" w:shapeid="_x0000_i1030"/>
        </w:object>
      </w:r>
      <w:r w:rsidRPr="003D35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3D35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3D35D3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3D35D3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3D35D3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121AFB50" w14:textId="77777777" w:rsidR="00BF69A4" w:rsidRPr="003D35D3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D35D3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3D35D3" w14:paraId="60F47CC2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7E6BC" w14:textId="77777777" w:rsidR="00BC121E" w:rsidRPr="003D35D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D35D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B7665" w14:textId="77777777" w:rsidR="00BC121E" w:rsidRPr="003D35D3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D35D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9A7BA" w14:textId="77777777" w:rsidR="00BC121E" w:rsidRPr="003D35D3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D35D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3D35D3" w14:paraId="2011F25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317CA" w14:textId="77777777" w:rsidR="00BC121E" w:rsidRPr="003D35D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D35D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456C8" w14:textId="77777777" w:rsidR="00BC121E" w:rsidRPr="003D35D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20B8E" w14:textId="77777777" w:rsidR="00BC121E" w:rsidRPr="003D35D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3D35D3" w14:paraId="29ECFE7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AF6CD" w14:textId="77777777" w:rsidR="00BC121E" w:rsidRPr="003D35D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D35D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B18B3" w14:textId="77777777" w:rsidR="00BC121E" w:rsidRPr="003D35D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F592E" w14:textId="77777777" w:rsidR="00BC121E" w:rsidRPr="003D35D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03EC1E3D" w14:textId="77777777" w:rsidR="00BC121E" w:rsidRPr="003D35D3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3D35D3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1450C44F" w14:textId="77777777" w:rsidR="00BC121E" w:rsidRPr="003D35D3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3D35D3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987BC60" w14:textId="77777777" w:rsidR="00067B62" w:rsidRPr="003D35D3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3D35D3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3D35D3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3D35D3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6752991F" w14:textId="77777777" w:rsidR="00067B62" w:rsidRPr="003D35D3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3D35D3" w14:paraId="22FB2BC3" w14:textId="77777777" w:rsidTr="00620E37">
        <w:tc>
          <w:tcPr>
            <w:tcW w:w="2660" w:type="dxa"/>
            <w:shd w:val="clear" w:color="auto" w:fill="auto"/>
          </w:tcPr>
          <w:p w14:paraId="66C929FA" w14:textId="77777777" w:rsidR="00BC121E" w:rsidRPr="003D35D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E5C555A" w14:textId="77777777" w:rsidR="00BC121E" w:rsidRPr="003D35D3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3D35D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7434F5D" w14:textId="77777777" w:rsidR="00BC121E" w:rsidRPr="003D35D3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D35D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3D35D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3D35D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7C486B50" w14:textId="77777777" w:rsidR="00BC121E" w:rsidRPr="003D35D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149D5AD" w14:textId="77777777" w:rsidR="00BC121E" w:rsidRPr="003D35D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3D35D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896F9D6" w14:textId="77777777" w:rsidR="00BC121E" w:rsidRPr="003D35D3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D35D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1A49B4" w:rsidRPr="003D35D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3D35D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3D35D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18CA8C7B" w14:textId="77777777" w:rsidR="00106AC7" w:rsidRPr="003D35D3" w:rsidRDefault="00106AC7" w:rsidP="00BC121E">
      <w:pPr>
        <w:rPr>
          <w:rFonts w:ascii="Arial Narrow" w:hAnsi="Arial Narrow"/>
        </w:rPr>
      </w:pPr>
    </w:p>
    <w:sectPr w:rsidR="00106AC7" w:rsidRPr="003D35D3" w:rsidSect="0072298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29BFC3" w14:textId="77777777" w:rsidR="00722981" w:rsidRDefault="00722981">
      <w:r>
        <w:separator/>
      </w:r>
    </w:p>
  </w:endnote>
  <w:endnote w:type="continuationSeparator" w:id="0">
    <w:p w14:paraId="7EC59BCB" w14:textId="77777777" w:rsidR="00722981" w:rsidRDefault="00722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8DA80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736F7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065F0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B78BC08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5DA23635">
        <v:line id="_x0000_s1025" style="position:absolute;left:0;text-align:left;z-index:251657728" from="-3.85pt,8.7pt" to="455.15pt,8.7pt"/>
      </w:pict>
    </w:r>
  </w:p>
  <w:p w14:paraId="51D237A0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6FC2AF" w14:textId="77777777" w:rsidR="001A49B4" w:rsidRDefault="001A49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D5E844" w14:textId="77777777" w:rsidR="00722981" w:rsidRDefault="00722981">
      <w:r>
        <w:separator/>
      </w:r>
    </w:p>
  </w:footnote>
  <w:footnote w:type="continuationSeparator" w:id="0">
    <w:p w14:paraId="11D811E9" w14:textId="77777777" w:rsidR="00722981" w:rsidRDefault="007229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2FE7E3" w14:textId="77777777" w:rsidR="001A49B4" w:rsidRDefault="001A49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005BA1" w14:textId="77777777" w:rsidR="001A49B4" w:rsidRDefault="001A49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6F6A2A" w14:textId="77777777" w:rsidR="001A49B4" w:rsidRDefault="001A49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5415980">
    <w:abstractNumId w:val="13"/>
  </w:num>
  <w:num w:numId="2" w16cid:durableId="1269579990">
    <w:abstractNumId w:val="0"/>
  </w:num>
  <w:num w:numId="3" w16cid:durableId="350306104">
    <w:abstractNumId w:val="11"/>
  </w:num>
  <w:num w:numId="4" w16cid:durableId="2136559168">
    <w:abstractNumId w:val="8"/>
  </w:num>
  <w:num w:numId="5" w16cid:durableId="658650757">
    <w:abstractNumId w:val="7"/>
  </w:num>
  <w:num w:numId="6" w16cid:durableId="1328364276">
    <w:abstractNumId w:val="1"/>
  </w:num>
  <w:num w:numId="7" w16cid:durableId="1775051360">
    <w:abstractNumId w:val="6"/>
  </w:num>
  <w:num w:numId="8" w16cid:durableId="1984000635">
    <w:abstractNumId w:val="3"/>
  </w:num>
  <w:num w:numId="9" w16cid:durableId="466051959">
    <w:abstractNumId w:val="2"/>
  </w:num>
  <w:num w:numId="10" w16cid:durableId="341473332">
    <w:abstractNumId w:val="5"/>
  </w:num>
  <w:num w:numId="11" w16cid:durableId="881556241">
    <w:abstractNumId w:val="10"/>
  </w:num>
  <w:num w:numId="12" w16cid:durableId="101875227">
    <w:abstractNumId w:val="4"/>
  </w:num>
  <w:num w:numId="13" w16cid:durableId="730739104">
    <w:abstractNumId w:val="9"/>
  </w:num>
  <w:num w:numId="14" w16cid:durableId="4954619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2981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A49B4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D35D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D0778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22981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528083"/>
  <w15:chartTrackingRefBased/>
  <w15:docId w15:val="{7C3DA56A-D1FB-4C07-A0C7-2A5505C1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226</Words>
  <Characters>1764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2024-03-06T12:29:00Z</dcterms:created>
  <dcterms:modified xsi:type="dcterms:W3CDTF">2024-03-06T12:29:00Z</dcterms:modified>
</cp:coreProperties>
</file>