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CCAF" w14:textId="29BF639E" w:rsidR="00986737" w:rsidRPr="001D46D1" w:rsidRDefault="00D51C0F" w:rsidP="001D46D1">
      <w:pPr>
        <w:spacing w:after="600"/>
        <w:jc w:val="right"/>
        <w:rPr>
          <w:sz w:val="24"/>
          <w:szCs w:val="24"/>
        </w:rPr>
      </w:pPr>
      <w:bookmarkStart w:id="0" w:name="_Hlk52197885"/>
      <w:r w:rsidRPr="001D46D1">
        <w:rPr>
          <w:sz w:val="24"/>
          <w:szCs w:val="24"/>
        </w:rPr>
        <w:t>Poznań</w:t>
      </w:r>
      <w:r w:rsidR="00986737" w:rsidRPr="001D46D1">
        <w:rPr>
          <w:sz w:val="24"/>
          <w:szCs w:val="24"/>
        </w:rPr>
        <w:t xml:space="preserve"> dnia: </w:t>
      </w:r>
      <w:r w:rsidRPr="001D46D1">
        <w:rPr>
          <w:sz w:val="24"/>
          <w:szCs w:val="24"/>
        </w:rPr>
        <w:t>2024-03-1</w:t>
      </w:r>
      <w:r w:rsidR="005A056B">
        <w:rPr>
          <w:sz w:val="24"/>
          <w:szCs w:val="24"/>
        </w:rPr>
        <w:t>2</w:t>
      </w:r>
    </w:p>
    <w:p w14:paraId="0E861E8F" w14:textId="77777777" w:rsidR="00D51C0F" w:rsidRPr="001D46D1" w:rsidRDefault="00D51C0F" w:rsidP="001D46D1">
      <w:pPr>
        <w:rPr>
          <w:b/>
          <w:bCs/>
          <w:sz w:val="24"/>
          <w:szCs w:val="24"/>
        </w:rPr>
      </w:pPr>
      <w:r w:rsidRPr="001D46D1">
        <w:rPr>
          <w:b/>
          <w:bCs/>
          <w:sz w:val="24"/>
          <w:szCs w:val="24"/>
        </w:rPr>
        <w:t>Szpital Wojewódzki w Poznaniu</w:t>
      </w:r>
    </w:p>
    <w:p w14:paraId="4A4F0447" w14:textId="77777777" w:rsidR="00986737" w:rsidRPr="001D46D1" w:rsidRDefault="00D51C0F" w:rsidP="001D46D1">
      <w:pPr>
        <w:rPr>
          <w:b/>
          <w:bCs/>
          <w:sz w:val="24"/>
          <w:szCs w:val="24"/>
        </w:rPr>
      </w:pPr>
      <w:r w:rsidRPr="001D46D1">
        <w:rPr>
          <w:b/>
          <w:bCs/>
          <w:sz w:val="24"/>
          <w:szCs w:val="24"/>
        </w:rPr>
        <w:t>Dział Zamówień Publicznych</w:t>
      </w:r>
    </w:p>
    <w:p w14:paraId="5463F7B3" w14:textId="77777777" w:rsidR="00986737" w:rsidRPr="001D46D1" w:rsidRDefault="00D51C0F" w:rsidP="001D46D1">
      <w:pPr>
        <w:rPr>
          <w:sz w:val="24"/>
          <w:szCs w:val="24"/>
        </w:rPr>
      </w:pPr>
      <w:r w:rsidRPr="001D46D1">
        <w:rPr>
          <w:sz w:val="24"/>
          <w:szCs w:val="24"/>
        </w:rPr>
        <w:t>Juraszów</w:t>
      </w:r>
      <w:r w:rsidR="00986737" w:rsidRPr="001D46D1">
        <w:rPr>
          <w:sz w:val="24"/>
          <w:szCs w:val="24"/>
        </w:rPr>
        <w:t xml:space="preserve"> </w:t>
      </w:r>
      <w:r w:rsidRPr="001D46D1">
        <w:rPr>
          <w:sz w:val="24"/>
          <w:szCs w:val="24"/>
        </w:rPr>
        <w:t>7/19</w:t>
      </w:r>
    </w:p>
    <w:p w14:paraId="1A227B0D" w14:textId="77777777" w:rsidR="00986737" w:rsidRPr="001D46D1" w:rsidRDefault="00D51C0F" w:rsidP="001D46D1">
      <w:pPr>
        <w:rPr>
          <w:sz w:val="24"/>
          <w:szCs w:val="24"/>
        </w:rPr>
      </w:pPr>
      <w:r w:rsidRPr="001D46D1">
        <w:rPr>
          <w:sz w:val="24"/>
          <w:szCs w:val="24"/>
        </w:rPr>
        <w:t>60-479</w:t>
      </w:r>
      <w:r w:rsidR="00986737" w:rsidRPr="001D46D1">
        <w:rPr>
          <w:sz w:val="24"/>
          <w:szCs w:val="24"/>
        </w:rPr>
        <w:t xml:space="preserve"> </w:t>
      </w:r>
      <w:r w:rsidRPr="001D46D1">
        <w:rPr>
          <w:sz w:val="24"/>
          <w:szCs w:val="24"/>
        </w:rPr>
        <w:t>Poznań</w:t>
      </w:r>
    </w:p>
    <w:p w14:paraId="5C92E430" w14:textId="439BFE45" w:rsidR="00986737" w:rsidRPr="001D46D1" w:rsidRDefault="00986737" w:rsidP="001D46D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1D46D1" w14:paraId="29CCCB6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48E6D9" w14:textId="77777777" w:rsidR="00986737" w:rsidRPr="001D46D1" w:rsidRDefault="00986737" w:rsidP="001D46D1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D46D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0A40D94" w14:textId="77777777" w:rsidR="00986737" w:rsidRPr="001D46D1" w:rsidRDefault="00986737" w:rsidP="001D46D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D46D1">
        <w:rPr>
          <w:sz w:val="24"/>
          <w:szCs w:val="24"/>
        </w:rPr>
        <w:tab/>
        <w:t xml:space="preserve"> </w:t>
      </w:r>
    </w:p>
    <w:p w14:paraId="20A9B478" w14:textId="77777777" w:rsidR="00986737" w:rsidRPr="001D46D1" w:rsidRDefault="00986737" w:rsidP="001D46D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1D46D1">
        <w:rPr>
          <w:rFonts w:eastAsia="Calibri"/>
          <w:sz w:val="24"/>
          <w:szCs w:val="24"/>
          <w:lang w:eastAsia="en-US"/>
        </w:rPr>
        <w:t xml:space="preserve">Dotyczy </w:t>
      </w:r>
      <w:r w:rsidRPr="001D46D1">
        <w:rPr>
          <w:sz w:val="24"/>
          <w:szCs w:val="24"/>
        </w:rPr>
        <w:t>postępowania o udzielenie zamówienia publicznego</w:t>
      </w:r>
      <w:r w:rsidRPr="001D46D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D46D1" w14:paraId="056D55C9" w14:textId="77777777" w:rsidTr="005A632E">
        <w:tc>
          <w:tcPr>
            <w:tcW w:w="2269" w:type="dxa"/>
            <w:shd w:val="clear" w:color="auto" w:fill="auto"/>
          </w:tcPr>
          <w:p w14:paraId="297D20EF" w14:textId="77777777" w:rsidR="00986737" w:rsidRPr="001D46D1" w:rsidRDefault="00986737" w:rsidP="001D46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653349" w14:textId="77777777" w:rsidR="00986737" w:rsidRPr="005A056B" w:rsidRDefault="00D51C0F" w:rsidP="001D46D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A056B">
              <w:rPr>
                <w:b/>
                <w:sz w:val="24"/>
                <w:szCs w:val="24"/>
              </w:rPr>
              <w:t>Materiały opatrunkowe i obłożenia chirurgiczne</w:t>
            </w:r>
            <w:r w:rsidR="00986737" w:rsidRPr="005A056B">
              <w:rPr>
                <w:b/>
                <w:sz w:val="24"/>
                <w:szCs w:val="24"/>
              </w:rPr>
              <w:t>.</w:t>
            </w:r>
          </w:p>
        </w:tc>
      </w:tr>
      <w:tr w:rsidR="00D51C0F" w:rsidRPr="001D46D1" w14:paraId="7A4A2E5B" w14:textId="77777777" w:rsidTr="00AA363D">
        <w:tc>
          <w:tcPr>
            <w:tcW w:w="2269" w:type="dxa"/>
            <w:shd w:val="clear" w:color="auto" w:fill="auto"/>
          </w:tcPr>
          <w:p w14:paraId="4E80A077" w14:textId="77777777" w:rsidR="00D51C0F" w:rsidRPr="001D46D1" w:rsidRDefault="00D51C0F" w:rsidP="001D46D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98C1A8" w14:textId="77777777" w:rsidR="00D51C0F" w:rsidRPr="005A056B" w:rsidRDefault="00D51C0F" w:rsidP="001D46D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A056B">
              <w:rPr>
                <w:b/>
                <w:sz w:val="24"/>
                <w:szCs w:val="24"/>
              </w:rPr>
              <w:t>SZW/DZP/148/2023</w:t>
            </w:r>
          </w:p>
        </w:tc>
      </w:tr>
    </w:tbl>
    <w:p w14:paraId="036942CF" w14:textId="77777777" w:rsidR="00D665F5" w:rsidRDefault="00D665F5" w:rsidP="001D46D1">
      <w:pPr>
        <w:spacing w:before="120"/>
        <w:jc w:val="both"/>
        <w:rPr>
          <w:sz w:val="24"/>
          <w:szCs w:val="24"/>
        </w:rPr>
      </w:pPr>
      <w:r w:rsidRPr="001D46D1">
        <w:rPr>
          <w:sz w:val="24"/>
          <w:szCs w:val="24"/>
        </w:rPr>
        <w:t>Zamawiający, działając na podstawie art. 22</w:t>
      </w:r>
      <w:r w:rsidR="00FC7F5E" w:rsidRPr="001D46D1">
        <w:rPr>
          <w:sz w:val="24"/>
          <w:szCs w:val="24"/>
        </w:rPr>
        <w:t>2</w:t>
      </w:r>
      <w:r w:rsidRPr="001D46D1">
        <w:rPr>
          <w:sz w:val="24"/>
          <w:szCs w:val="24"/>
        </w:rPr>
        <w:t xml:space="preserve"> ust. 5 </w:t>
      </w:r>
      <w:r w:rsidRPr="001D46D1">
        <w:rPr>
          <w:bCs/>
          <w:sz w:val="24"/>
          <w:szCs w:val="24"/>
        </w:rPr>
        <w:t>ustawy z dnia 11 września 2019 r. Prawo zamówień publicznych</w:t>
      </w:r>
      <w:r w:rsidRPr="001D46D1">
        <w:rPr>
          <w:sz w:val="24"/>
          <w:szCs w:val="24"/>
        </w:rPr>
        <w:t xml:space="preserve"> </w:t>
      </w:r>
      <w:r w:rsidR="00D51C0F" w:rsidRPr="001D46D1">
        <w:rPr>
          <w:sz w:val="24"/>
          <w:szCs w:val="24"/>
        </w:rPr>
        <w:t>(</w:t>
      </w:r>
      <w:proofErr w:type="spellStart"/>
      <w:r w:rsidR="00D51C0F" w:rsidRPr="001D46D1">
        <w:rPr>
          <w:sz w:val="24"/>
          <w:szCs w:val="24"/>
        </w:rPr>
        <w:t>t.j</w:t>
      </w:r>
      <w:proofErr w:type="spellEnd"/>
      <w:r w:rsidR="00D51C0F" w:rsidRPr="001D46D1">
        <w:rPr>
          <w:sz w:val="24"/>
          <w:szCs w:val="24"/>
        </w:rPr>
        <w:t>. Dz. U. z 2023r. poz. 1605)</w:t>
      </w:r>
      <w:r w:rsidR="00490DC0" w:rsidRPr="001D46D1">
        <w:rPr>
          <w:sz w:val="24"/>
          <w:szCs w:val="24"/>
        </w:rPr>
        <w:t xml:space="preserve"> </w:t>
      </w:r>
      <w:r w:rsidRPr="001D46D1">
        <w:rPr>
          <w:sz w:val="24"/>
          <w:szCs w:val="24"/>
        </w:rPr>
        <w:t>udostępnia</w:t>
      </w:r>
      <w:r w:rsidR="00F95C33" w:rsidRPr="001D46D1">
        <w:rPr>
          <w:sz w:val="24"/>
          <w:szCs w:val="24"/>
        </w:rPr>
        <w:t xml:space="preserve"> </w:t>
      </w:r>
      <w:r w:rsidR="004C7E9B" w:rsidRPr="001D46D1">
        <w:rPr>
          <w:sz w:val="24"/>
          <w:szCs w:val="24"/>
        </w:rPr>
        <w:t>informacj</w:t>
      </w:r>
      <w:r w:rsidR="00577BC6" w:rsidRPr="001D46D1">
        <w:rPr>
          <w:sz w:val="24"/>
          <w:szCs w:val="24"/>
        </w:rPr>
        <w:t>ę</w:t>
      </w:r>
      <w:r w:rsidR="00035488" w:rsidRPr="001D46D1">
        <w:rPr>
          <w:sz w:val="24"/>
          <w:szCs w:val="24"/>
        </w:rPr>
        <w:t xml:space="preserve"> z otwarcia ofert</w:t>
      </w:r>
      <w:r w:rsidR="00577BC6" w:rsidRPr="001D46D1">
        <w:rPr>
          <w:sz w:val="24"/>
          <w:szCs w:val="24"/>
        </w:rPr>
        <w:t>.</w:t>
      </w:r>
    </w:p>
    <w:p w14:paraId="207991CE" w14:textId="77777777" w:rsidR="001D46D1" w:rsidRDefault="001D46D1" w:rsidP="001D46D1">
      <w:pPr>
        <w:rPr>
          <w:sz w:val="22"/>
          <w:szCs w:val="22"/>
        </w:rPr>
      </w:pPr>
    </w:p>
    <w:p w14:paraId="30AB8D5D" w14:textId="59D02072" w:rsidR="001D46D1" w:rsidRPr="001D46D1" w:rsidRDefault="001D46D1" w:rsidP="001D46D1">
      <w:pPr>
        <w:rPr>
          <w:sz w:val="22"/>
          <w:szCs w:val="22"/>
        </w:rPr>
      </w:pPr>
      <w:r w:rsidRPr="001D46D1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14E179CE" w14:textId="77777777" w:rsidR="001D46D1" w:rsidRDefault="001D46D1" w:rsidP="001D46D1">
      <w:pPr>
        <w:rPr>
          <w:sz w:val="22"/>
          <w:szCs w:val="22"/>
        </w:rPr>
      </w:pPr>
    </w:p>
    <w:p w14:paraId="6C3C53C2" w14:textId="77777777" w:rsidR="001D46D1" w:rsidRDefault="001D46D1" w:rsidP="001D46D1">
      <w:pPr>
        <w:rPr>
          <w:sz w:val="22"/>
          <w:szCs w:val="22"/>
        </w:rPr>
        <w:sectPr w:rsidR="001D46D1" w:rsidSect="00E276D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478" w:gutter="0"/>
          <w:cols w:space="708"/>
        </w:sectPr>
      </w:pPr>
    </w:p>
    <w:p w14:paraId="7A3C36F0" w14:textId="1AE1316B" w:rsidR="001D46D1" w:rsidRPr="001D46D1" w:rsidRDefault="001D46D1" w:rsidP="001D46D1">
      <w:r w:rsidRPr="001D46D1">
        <w:t>Zadanie 1-53212,00 zł brutto</w:t>
      </w:r>
    </w:p>
    <w:p w14:paraId="769A3BBF" w14:textId="0E34E42F" w:rsidR="001D46D1" w:rsidRPr="001D46D1" w:rsidRDefault="001D46D1" w:rsidP="001D46D1">
      <w:r w:rsidRPr="001D46D1">
        <w:t>Zadanie 2 - 62340,00 zł brutto</w:t>
      </w:r>
    </w:p>
    <w:p w14:paraId="26C8DC85" w14:textId="30EF6ACA" w:rsidR="001D46D1" w:rsidRPr="001D46D1" w:rsidRDefault="001D46D1" w:rsidP="001D46D1">
      <w:r w:rsidRPr="001D46D1">
        <w:t>Zadanie 3 - 12904,60 zł brutto</w:t>
      </w:r>
    </w:p>
    <w:p w14:paraId="3425A737" w14:textId="234B1CBE" w:rsidR="001D46D1" w:rsidRPr="001D46D1" w:rsidRDefault="001D46D1" w:rsidP="001D46D1">
      <w:r w:rsidRPr="001D46D1">
        <w:t>Zadanie 4 - 17031,00 zł brutto</w:t>
      </w:r>
    </w:p>
    <w:p w14:paraId="68D60993" w14:textId="27BFC471" w:rsidR="001D46D1" w:rsidRPr="001D46D1" w:rsidRDefault="001D46D1" w:rsidP="001D46D1">
      <w:r w:rsidRPr="001D46D1">
        <w:t>Zadanie 5 - 59893,00 zł brutto</w:t>
      </w:r>
    </w:p>
    <w:p w14:paraId="34F8AF39" w14:textId="66124734" w:rsidR="001D46D1" w:rsidRPr="001D46D1" w:rsidRDefault="001D46D1" w:rsidP="001D46D1">
      <w:r w:rsidRPr="001D46D1">
        <w:t>Zadanie 6 - 4026,40 zł brutto</w:t>
      </w:r>
    </w:p>
    <w:p w14:paraId="603F0703" w14:textId="23068516" w:rsidR="001D46D1" w:rsidRPr="001D46D1" w:rsidRDefault="001D46D1" w:rsidP="001D46D1">
      <w:r w:rsidRPr="001D46D1">
        <w:t>Zadanie 7 - 32477,50 zł brutto</w:t>
      </w:r>
    </w:p>
    <w:p w14:paraId="3E2AB225" w14:textId="5DD81D94" w:rsidR="001D46D1" w:rsidRPr="001D46D1" w:rsidRDefault="001D46D1" w:rsidP="001D46D1">
      <w:r w:rsidRPr="001D46D1">
        <w:t>Zadanie 8 - 129666,40 zł brutto</w:t>
      </w:r>
    </w:p>
    <w:p w14:paraId="503AFD3D" w14:textId="0CD94FA0" w:rsidR="001D46D1" w:rsidRPr="001D46D1" w:rsidRDefault="001D46D1" w:rsidP="001D46D1">
      <w:r w:rsidRPr="001D46D1">
        <w:t>Zadanie 9 - 250350,00 zł brutto</w:t>
      </w:r>
    </w:p>
    <w:p w14:paraId="06056396" w14:textId="60E89C2D" w:rsidR="001D46D1" w:rsidRPr="001D46D1" w:rsidRDefault="001D46D1" w:rsidP="001D46D1">
      <w:r w:rsidRPr="001D46D1">
        <w:t>Zadanie 10 - 5488,56 zł brutto</w:t>
      </w:r>
    </w:p>
    <w:p w14:paraId="41D39CEE" w14:textId="10684D6A" w:rsidR="001D46D1" w:rsidRPr="001D46D1" w:rsidRDefault="001D46D1" w:rsidP="001D46D1">
      <w:r w:rsidRPr="001D46D1">
        <w:t>Zadanie 11 - 96134,50 zł brutto</w:t>
      </w:r>
    </w:p>
    <w:p w14:paraId="7DBA0F12" w14:textId="401D1BCB" w:rsidR="001D46D1" w:rsidRPr="001D46D1" w:rsidRDefault="001D46D1" w:rsidP="001D46D1">
      <w:r w:rsidRPr="001D46D1">
        <w:t>Zadanie 12-126497,50 zł</w:t>
      </w:r>
      <w:r>
        <w:t xml:space="preserve"> </w:t>
      </w:r>
      <w:r w:rsidRPr="001D46D1">
        <w:t>brutto</w:t>
      </w:r>
    </w:p>
    <w:p w14:paraId="0732D5A4" w14:textId="2A4FEF6D" w:rsidR="001D46D1" w:rsidRPr="001D46D1" w:rsidRDefault="001D46D1" w:rsidP="001D46D1">
      <w:r w:rsidRPr="001D46D1">
        <w:t>Zadanie 13 - 16685,40 zł brutto</w:t>
      </w:r>
    </w:p>
    <w:p w14:paraId="175129A7" w14:textId="56043E93" w:rsidR="001D46D1" w:rsidRPr="001D46D1" w:rsidRDefault="001D46D1" w:rsidP="001D46D1">
      <w:r w:rsidRPr="001D46D1">
        <w:t>Zadanie 14 - 22737,70 zł brutto</w:t>
      </w:r>
    </w:p>
    <w:p w14:paraId="6263FFFB" w14:textId="13FD07C6" w:rsidR="001D46D1" w:rsidRPr="001D46D1" w:rsidRDefault="001D46D1" w:rsidP="001D46D1">
      <w:r w:rsidRPr="001D46D1">
        <w:t>Zadanie 15 - 14416,00 zł brutto</w:t>
      </w:r>
    </w:p>
    <w:p w14:paraId="53E38F86" w14:textId="7BC9B0F3" w:rsidR="001D46D1" w:rsidRPr="001D46D1" w:rsidRDefault="001D46D1" w:rsidP="001D46D1">
      <w:r w:rsidRPr="001D46D1">
        <w:t>Zadanie 16 - 74400,00 zł brutto</w:t>
      </w:r>
    </w:p>
    <w:p w14:paraId="6BC5B92A" w14:textId="3B5BE3F2" w:rsidR="001D46D1" w:rsidRPr="001D46D1" w:rsidRDefault="001D46D1" w:rsidP="001D46D1">
      <w:r w:rsidRPr="001D46D1">
        <w:t>Zadanie 17 - 36113,00 zł brutto</w:t>
      </w:r>
    </w:p>
    <w:p w14:paraId="68AC5383" w14:textId="15D7989B" w:rsidR="001D46D1" w:rsidRPr="001D46D1" w:rsidRDefault="001D46D1" w:rsidP="001D46D1">
      <w:r w:rsidRPr="001D46D1">
        <w:t>Zadanie 18 - 4760,00 zł brutto</w:t>
      </w:r>
    </w:p>
    <w:p w14:paraId="2104A200" w14:textId="07F829C5" w:rsidR="001D46D1" w:rsidRPr="001D46D1" w:rsidRDefault="001D46D1" w:rsidP="001D46D1">
      <w:r w:rsidRPr="001D46D1">
        <w:t>Zadanie 19 - 9031,40 zł brutto</w:t>
      </w:r>
    </w:p>
    <w:p w14:paraId="0BBB82C2" w14:textId="4DA1F60A" w:rsidR="001D46D1" w:rsidRPr="001D46D1" w:rsidRDefault="001D46D1" w:rsidP="001D46D1">
      <w:r w:rsidRPr="001D46D1">
        <w:t>Zadanie 20 - 8532,00 zł brutto</w:t>
      </w:r>
    </w:p>
    <w:p w14:paraId="4F592A9D" w14:textId="1F50E5C8" w:rsidR="001D46D1" w:rsidRPr="001D46D1" w:rsidRDefault="001D46D1" w:rsidP="001D46D1">
      <w:r w:rsidRPr="001D46D1">
        <w:t>Zadanie 21 - 11570,00 zł brutto</w:t>
      </w:r>
    </w:p>
    <w:p w14:paraId="56EB030D" w14:textId="7AEE44AA" w:rsidR="001D46D1" w:rsidRPr="001D46D1" w:rsidRDefault="001D46D1" w:rsidP="001D46D1">
      <w:r w:rsidRPr="001D46D1">
        <w:t>Zadanie 22 - 2832,35 zł brutto</w:t>
      </w:r>
    </w:p>
    <w:p w14:paraId="20CE62BC" w14:textId="57CAC3B7" w:rsidR="001D46D1" w:rsidRPr="001D46D1" w:rsidRDefault="001D46D1" w:rsidP="001D46D1">
      <w:r w:rsidRPr="001D46D1">
        <w:t>Zadanie 23 - 18072,00 zł brutto</w:t>
      </w:r>
    </w:p>
    <w:p w14:paraId="498DC693" w14:textId="13426231" w:rsidR="001D46D1" w:rsidRPr="001D46D1" w:rsidRDefault="001D46D1" w:rsidP="001D46D1">
      <w:r w:rsidRPr="001D46D1">
        <w:t>Zadanie 24 - 88222,00 zł brutto</w:t>
      </w:r>
    </w:p>
    <w:p w14:paraId="49A36F53" w14:textId="2D79E3F0" w:rsidR="001D46D1" w:rsidRPr="001D46D1" w:rsidRDefault="001D46D1" w:rsidP="001D46D1">
      <w:r w:rsidRPr="001D46D1">
        <w:t>Zadanie 25 - 1250,00 zł brutto</w:t>
      </w:r>
    </w:p>
    <w:p w14:paraId="000A679D" w14:textId="5F192DB5" w:rsidR="001D46D1" w:rsidRPr="001D46D1" w:rsidRDefault="001D46D1" w:rsidP="001D46D1">
      <w:r w:rsidRPr="001D46D1">
        <w:t>Zadanie 26-189626,50 zł brutto</w:t>
      </w:r>
    </w:p>
    <w:p w14:paraId="6586167F" w14:textId="3B4EC662" w:rsidR="001D46D1" w:rsidRPr="001D46D1" w:rsidRDefault="001D46D1" w:rsidP="001D46D1">
      <w:r w:rsidRPr="001D46D1">
        <w:t>Zadanie 27-285657,40 zł brutto</w:t>
      </w:r>
    </w:p>
    <w:p w14:paraId="5283CB08" w14:textId="07BF429C" w:rsidR="001D46D1" w:rsidRPr="001D46D1" w:rsidRDefault="001D46D1" w:rsidP="001D46D1">
      <w:r w:rsidRPr="001D46D1">
        <w:t>Zadanie 28 - 77619,50 zł brutto</w:t>
      </w:r>
    </w:p>
    <w:p w14:paraId="108A8E61" w14:textId="7CD82317" w:rsidR="001D46D1" w:rsidRPr="001D46D1" w:rsidRDefault="001D46D1" w:rsidP="001D46D1">
      <w:r w:rsidRPr="001D46D1">
        <w:t>Zadanie 29-332500,00 zł brutto</w:t>
      </w:r>
    </w:p>
    <w:p w14:paraId="3BFB80F8" w14:textId="1635FD41" w:rsidR="001D46D1" w:rsidRPr="001D46D1" w:rsidRDefault="001D46D1" w:rsidP="001D46D1">
      <w:r w:rsidRPr="001D46D1">
        <w:t>Zadanie 30-103312,10 zł brutto</w:t>
      </w:r>
    </w:p>
    <w:p w14:paraId="2B8C3E9D" w14:textId="55639EF3" w:rsidR="001D46D1" w:rsidRPr="001D46D1" w:rsidRDefault="001D46D1" w:rsidP="001D46D1">
      <w:r w:rsidRPr="001D46D1">
        <w:t>Zadanie 31-272867,00 zł brutto</w:t>
      </w:r>
    </w:p>
    <w:p w14:paraId="597C9D13" w14:textId="4739580F" w:rsidR="001D46D1" w:rsidRPr="001D46D1" w:rsidRDefault="001D46D1" w:rsidP="001D46D1">
      <w:r w:rsidRPr="001D46D1">
        <w:t>Zadanie 32-213584,40 zł brutto</w:t>
      </w:r>
    </w:p>
    <w:p w14:paraId="29E99B1F" w14:textId="6B474482" w:rsidR="001D46D1" w:rsidRPr="001D46D1" w:rsidRDefault="001D46D1" w:rsidP="001D46D1">
      <w:r w:rsidRPr="001D46D1">
        <w:t>Zadanie 33 - 50560,00 zł brutto</w:t>
      </w:r>
    </w:p>
    <w:p w14:paraId="0959E416" w14:textId="5888CC6B" w:rsidR="001D46D1" w:rsidRPr="001D46D1" w:rsidRDefault="001D46D1" w:rsidP="001D46D1">
      <w:r w:rsidRPr="001D46D1">
        <w:t>Zadanie 34 - 25735,50 zł brutto</w:t>
      </w:r>
    </w:p>
    <w:p w14:paraId="1EA282EE" w14:textId="76F69E1A" w:rsidR="001D46D1" w:rsidRPr="001D46D1" w:rsidRDefault="001D46D1" w:rsidP="001D46D1">
      <w:r w:rsidRPr="001D46D1">
        <w:t>Zadanie 35 - 33755,00 zł brutto</w:t>
      </w:r>
    </w:p>
    <w:p w14:paraId="2F33E316" w14:textId="4CA926FB" w:rsidR="001D46D1" w:rsidRPr="001D46D1" w:rsidRDefault="001D46D1" w:rsidP="001D46D1">
      <w:r w:rsidRPr="001D46D1">
        <w:t>Zadanie 36 - 390,60 zł brutto</w:t>
      </w:r>
    </w:p>
    <w:p w14:paraId="0D169482" w14:textId="39ED9FBB" w:rsidR="001D46D1" w:rsidRPr="001D46D1" w:rsidRDefault="001D46D1" w:rsidP="001D46D1">
      <w:r w:rsidRPr="001D46D1">
        <w:t>Zadanie 37-1060290,00złbrutto</w:t>
      </w:r>
    </w:p>
    <w:p w14:paraId="1B292F60" w14:textId="7962EE77" w:rsidR="001D46D1" w:rsidRPr="001D46D1" w:rsidRDefault="001D46D1" w:rsidP="001D46D1">
      <w:r w:rsidRPr="001D46D1">
        <w:t>Zadanie 38-95133,50 zł brutto</w:t>
      </w:r>
    </w:p>
    <w:p w14:paraId="61662C31" w14:textId="77777777" w:rsidR="001D46D1" w:rsidRDefault="001D46D1" w:rsidP="001D46D1">
      <w:pPr>
        <w:spacing w:before="120"/>
        <w:jc w:val="both"/>
        <w:rPr>
          <w:sz w:val="24"/>
          <w:szCs w:val="24"/>
        </w:rPr>
        <w:sectPr w:rsidR="001D46D1" w:rsidSect="001D46D1">
          <w:type w:val="continuous"/>
          <w:pgSz w:w="11906" w:h="16838" w:code="9"/>
          <w:pgMar w:top="1418" w:right="1418" w:bottom="1418" w:left="1418" w:header="708" w:footer="478" w:gutter="0"/>
          <w:cols w:num="3" w:space="708"/>
        </w:sectPr>
      </w:pPr>
    </w:p>
    <w:p w14:paraId="7834C315" w14:textId="77777777" w:rsidR="00A80738" w:rsidRPr="001D46D1" w:rsidRDefault="00D665F5" w:rsidP="001D46D1">
      <w:pPr>
        <w:spacing w:before="120" w:after="60"/>
        <w:jc w:val="both"/>
        <w:rPr>
          <w:sz w:val="24"/>
          <w:szCs w:val="24"/>
        </w:rPr>
      </w:pPr>
      <w:r w:rsidRPr="001D46D1">
        <w:rPr>
          <w:sz w:val="24"/>
          <w:szCs w:val="24"/>
        </w:rPr>
        <w:t>Podczas otwarcia ofert, mającego miejsce</w:t>
      </w:r>
      <w:r w:rsidR="00FF4AB1" w:rsidRPr="001D46D1">
        <w:rPr>
          <w:sz w:val="24"/>
          <w:szCs w:val="24"/>
        </w:rPr>
        <w:t xml:space="preserve"> w dniu </w:t>
      </w:r>
      <w:r w:rsidR="00D51C0F" w:rsidRPr="001D46D1">
        <w:rPr>
          <w:sz w:val="24"/>
          <w:szCs w:val="24"/>
        </w:rPr>
        <w:t>08/03/2024</w:t>
      </w:r>
      <w:r w:rsidR="00FF4AB1" w:rsidRPr="001D46D1">
        <w:rPr>
          <w:sz w:val="24"/>
          <w:szCs w:val="24"/>
        </w:rPr>
        <w:t xml:space="preserve"> o godz. </w:t>
      </w:r>
      <w:r w:rsidR="00D51C0F" w:rsidRPr="001D46D1">
        <w:rPr>
          <w:sz w:val="24"/>
          <w:szCs w:val="24"/>
        </w:rPr>
        <w:t>10:00</w:t>
      </w:r>
      <w:r w:rsidRPr="001D46D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1134"/>
        <w:gridCol w:w="4224"/>
        <w:gridCol w:w="2551"/>
      </w:tblGrid>
      <w:tr w:rsidR="006B27ED" w:rsidRPr="001D46D1" w14:paraId="2AB9F7E1" w14:textId="77777777" w:rsidTr="000B1304">
        <w:tc>
          <w:tcPr>
            <w:tcW w:w="1163" w:type="dxa"/>
            <w:shd w:val="clear" w:color="auto" w:fill="F2F2F2"/>
            <w:vAlign w:val="center"/>
          </w:tcPr>
          <w:p w14:paraId="1B2CEC33" w14:textId="77777777" w:rsidR="006B27ED" w:rsidRPr="001D46D1" w:rsidRDefault="00986737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Oferta n</w:t>
            </w:r>
            <w:r w:rsidR="006B27ED" w:rsidRPr="001D46D1">
              <w:rPr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56E25D7" w14:textId="77777777" w:rsidR="006B27ED" w:rsidRPr="001D46D1" w:rsidRDefault="00986737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Część nr</w:t>
            </w:r>
          </w:p>
        </w:tc>
        <w:tc>
          <w:tcPr>
            <w:tcW w:w="4224" w:type="dxa"/>
            <w:shd w:val="clear" w:color="auto" w:fill="F2F2F2"/>
            <w:vAlign w:val="center"/>
          </w:tcPr>
          <w:p w14:paraId="0DAE5D42" w14:textId="77777777" w:rsidR="006B27ED" w:rsidRPr="001D46D1" w:rsidRDefault="006B27ED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53C70A2" w14:textId="77777777" w:rsidR="006B27ED" w:rsidRPr="001D46D1" w:rsidRDefault="006B27ED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Cena oferty</w:t>
            </w:r>
          </w:p>
        </w:tc>
      </w:tr>
      <w:tr w:rsidR="00D51C0F" w:rsidRPr="001D46D1" w14:paraId="3344B205" w14:textId="77777777" w:rsidTr="000B1304">
        <w:tc>
          <w:tcPr>
            <w:tcW w:w="1163" w:type="dxa"/>
            <w:shd w:val="clear" w:color="auto" w:fill="auto"/>
            <w:vAlign w:val="center"/>
          </w:tcPr>
          <w:p w14:paraId="3B67447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B296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</w:t>
            </w:r>
          </w:p>
        </w:tc>
        <w:tc>
          <w:tcPr>
            <w:tcW w:w="4224" w:type="dxa"/>
            <w:shd w:val="clear" w:color="auto" w:fill="auto"/>
          </w:tcPr>
          <w:p w14:paraId="3E3044E3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Smith &amp; Nephew Sp. z o.o.</w:t>
            </w:r>
          </w:p>
          <w:p w14:paraId="5CCF8497" w14:textId="4E13ED8D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Osmańska 12 </w:t>
            </w:r>
          </w:p>
          <w:p w14:paraId="201E83AD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AE502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5 961.60 zł</w:t>
            </w:r>
          </w:p>
        </w:tc>
      </w:tr>
      <w:tr w:rsidR="00D51C0F" w:rsidRPr="001D46D1" w14:paraId="16E2A514" w14:textId="77777777" w:rsidTr="000B1304">
        <w:tc>
          <w:tcPr>
            <w:tcW w:w="1163" w:type="dxa"/>
            <w:shd w:val="clear" w:color="auto" w:fill="auto"/>
            <w:vAlign w:val="center"/>
          </w:tcPr>
          <w:p w14:paraId="6D6E2DD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1DB5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26</w:t>
            </w:r>
          </w:p>
        </w:tc>
        <w:tc>
          <w:tcPr>
            <w:tcW w:w="4224" w:type="dxa"/>
            <w:shd w:val="clear" w:color="auto" w:fill="auto"/>
          </w:tcPr>
          <w:p w14:paraId="11A855AD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01EB82C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4303BC5E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91E7AD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86 539.50 zł</w:t>
            </w:r>
          </w:p>
          <w:p w14:paraId="015E39F9" w14:textId="34DEAA32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2633A777" w14:textId="77777777" w:rsidTr="000B1304">
        <w:tc>
          <w:tcPr>
            <w:tcW w:w="1163" w:type="dxa"/>
            <w:shd w:val="clear" w:color="auto" w:fill="auto"/>
            <w:vAlign w:val="center"/>
          </w:tcPr>
          <w:p w14:paraId="0FE3BCC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DA20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27</w:t>
            </w:r>
          </w:p>
        </w:tc>
        <w:tc>
          <w:tcPr>
            <w:tcW w:w="4224" w:type="dxa"/>
            <w:shd w:val="clear" w:color="auto" w:fill="auto"/>
          </w:tcPr>
          <w:p w14:paraId="21CCC6B0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47EF004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36E9832F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5A81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243 532.10 zł</w:t>
            </w:r>
          </w:p>
        </w:tc>
      </w:tr>
      <w:tr w:rsidR="00D51C0F" w:rsidRPr="001D46D1" w14:paraId="05850CB2" w14:textId="77777777" w:rsidTr="000B1304">
        <w:tc>
          <w:tcPr>
            <w:tcW w:w="1163" w:type="dxa"/>
            <w:shd w:val="clear" w:color="auto" w:fill="auto"/>
            <w:vAlign w:val="center"/>
          </w:tcPr>
          <w:p w14:paraId="26AC46F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B373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26F114E4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09BB2A4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C508E4C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0313D1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103 682.50 zł</w:t>
            </w:r>
          </w:p>
          <w:p w14:paraId="696FEA86" w14:textId="5D33FEBA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2296EE68" w14:textId="77777777" w:rsidTr="000B1304">
        <w:tc>
          <w:tcPr>
            <w:tcW w:w="1163" w:type="dxa"/>
            <w:shd w:val="clear" w:color="auto" w:fill="auto"/>
            <w:vAlign w:val="center"/>
          </w:tcPr>
          <w:p w14:paraId="5C44BF5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6E1D3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29</w:t>
            </w:r>
          </w:p>
        </w:tc>
        <w:tc>
          <w:tcPr>
            <w:tcW w:w="4224" w:type="dxa"/>
            <w:shd w:val="clear" w:color="auto" w:fill="auto"/>
          </w:tcPr>
          <w:p w14:paraId="1F62A271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25FE8106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2FA890F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3B4E20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112 746.00 zł</w:t>
            </w:r>
          </w:p>
          <w:p w14:paraId="70CDCF4F" w14:textId="2EC0191C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236C3F73" w14:textId="77777777" w:rsidTr="000B1304">
        <w:tc>
          <w:tcPr>
            <w:tcW w:w="1163" w:type="dxa"/>
            <w:shd w:val="clear" w:color="auto" w:fill="auto"/>
            <w:vAlign w:val="center"/>
          </w:tcPr>
          <w:p w14:paraId="1344C40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210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30</w:t>
            </w:r>
          </w:p>
        </w:tc>
        <w:tc>
          <w:tcPr>
            <w:tcW w:w="4224" w:type="dxa"/>
            <w:shd w:val="clear" w:color="auto" w:fill="auto"/>
          </w:tcPr>
          <w:p w14:paraId="45DAEAB2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7A6A94DD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5DDD932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331F8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34 885.90 zł</w:t>
            </w:r>
          </w:p>
          <w:p w14:paraId="0AE23732" w14:textId="1A902476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51F4FE8F" w14:textId="77777777" w:rsidTr="000B1304">
        <w:tc>
          <w:tcPr>
            <w:tcW w:w="1163" w:type="dxa"/>
            <w:shd w:val="clear" w:color="auto" w:fill="auto"/>
            <w:vAlign w:val="center"/>
          </w:tcPr>
          <w:p w14:paraId="0ACAE0C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E803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31</w:t>
            </w:r>
          </w:p>
        </w:tc>
        <w:tc>
          <w:tcPr>
            <w:tcW w:w="4224" w:type="dxa"/>
            <w:shd w:val="clear" w:color="auto" w:fill="auto"/>
          </w:tcPr>
          <w:p w14:paraId="4128DDB3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57CDE635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1105525A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3206D8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138 960.70 zł</w:t>
            </w:r>
          </w:p>
          <w:p w14:paraId="14350B08" w14:textId="26D37BD1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0D63329C" w14:textId="77777777" w:rsidTr="000B1304">
        <w:tc>
          <w:tcPr>
            <w:tcW w:w="1163" w:type="dxa"/>
            <w:shd w:val="clear" w:color="auto" w:fill="auto"/>
            <w:vAlign w:val="center"/>
          </w:tcPr>
          <w:p w14:paraId="3ED686D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EFC1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32</w:t>
            </w:r>
          </w:p>
        </w:tc>
        <w:tc>
          <w:tcPr>
            <w:tcW w:w="4224" w:type="dxa"/>
            <w:shd w:val="clear" w:color="auto" w:fill="auto"/>
          </w:tcPr>
          <w:p w14:paraId="3F198AA5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51E8ADB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65C194B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95377C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113 283.20 zł</w:t>
            </w:r>
          </w:p>
          <w:p w14:paraId="764342B6" w14:textId="1A41B634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36B9255B" w14:textId="77777777" w:rsidTr="000B1304">
        <w:tc>
          <w:tcPr>
            <w:tcW w:w="1163" w:type="dxa"/>
            <w:shd w:val="clear" w:color="auto" w:fill="auto"/>
            <w:vAlign w:val="center"/>
          </w:tcPr>
          <w:p w14:paraId="3199532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16E54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33</w:t>
            </w:r>
          </w:p>
        </w:tc>
        <w:tc>
          <w:tcPr>
            <w:tcW w:w="4224" w:type="dxa"/>
            <w:shd w:val="clear" w:color="auto" w:fill="auto"/>
          </w:tcPr>
          <w:p w14:paraId="23663819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2382DB1E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E1CE50A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DC8D3F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12 393.60 zł</w:t>
            </w:r>
          </w:p>
          <w:p w14:paraId="658B93FC" w14:textId="65F7A1FC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058A2411" w14:textId="77777777" w:rsidTr="000B1304">
        <w:tc>
          <w:tcPr>
            <w:tcW w:w="1163" w:type="dxa"/>
            <w:shd w:val="clear" w:color="auto" w:fill="auto"/>
            <w:vAlign w:val="center"/>
          </w:tcPr>
          <w:p w14:paraId="77DAE2B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9158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</w:t>
            </w:r>
          </w:p>
        </w:tc>
        <w:tc>
          <w:tcPr>
            <w:tcW w:w="4224" w:type="dxa"/>
            <w:shd w:val="clear" w:color="auto" w:fill="auto"/>
          </w:tcPr>
          <w:p w14:paraId="5FFA82D3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2879C2C1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2312161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FB8620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33 927.00 zł</w:t>
            </w:r>
          </w:p>
          <w:p w14:paraId="11DA7A15" w14:textId="076A1573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3097F6BE" w14:textId="77777777" w:rsidTr="000B1304">
        <w:tc>
          <w:tcPr>
            <w:tcW w:w="1163" w:type="dxa"/>
            <w:shd w:val="clear" w:color="auto" w:fill="auto"/>
            <w:vAlign w:val="center"/>
          </w:tcPr>
          <w:p w14:paraId="1F9648A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6D725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78C8B810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474A480E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07BB1FE0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77865D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54 192.60 zł</w:t>
            </w:r>
          </w:p>
          <w:p w14:paraId="30C27F3C" w14:textId="0BC5876A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6A10E9D9" w14:textId="77777777" w:rsidTr="000B1304">
        <w:tc>
          <w:tcPr>
            <w:tcW w:w="1163" w:type="dxa"/>
            <w:shd w:val="clear" w:color="auto" w:fill="auto"/>
            <w:vAlign w:val="center"/>
          </w:tcPr>
          <w:p w14:paraId="50E1979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822B8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37</w:t>
            </w:r>
          </w:p>
        </w:tc>
        <w:tc>
          <w:tcPr>
            <w:tcW w:w="4224" w:type="dxa"/>
            <w:shd w:val="clear" w:color="auto" w:fill="auto"/>
          </w:tcPr>
          <w:p w14:paraId="11CD2E3E" w14:textId="296C0549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Aesculap Chifa </w:t>
            </w:r>
            <w:r w:rsidR="001D46D1">
              <w:rPr>
                <w:sz w:val="24"/>
                <w:szCs w:val="24"/>
              </w:rPr>
              <w:t xml:space="preserve">Sp.z o.o. </w:t>
            </w:r>
          </w:p>
          <w:p w14:paraId="0773C397" w14:textId="7587FCA4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Tysiąclecia 14 </w:t>
            </w:r>
          </w:p>
          <w:p w14:paraId="7F231AC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C6EA2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1 052 028.00 zł</w:t>
            </w:r>
          </w:p>
        </w:tc>
      </w:tr>
      <w:tr w:rsidR="00D51C0F" w:rsidRPr="001D46D1" w14:paraId="6566ED80" w14:textId="77777777" w:rsidTr="000B1304">
        <w:tc>
          <w:tcPr>
            <w:tcW w:w="1163" w:type="dxa"/>
            <w:shd w:val="clear" w:color="auto" w:fill="auto"/>
            <w:vAlign w:val="center"/>
          </w:tcPr>
          <w:p w14:paraId="25E81F5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66AE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52672491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Sp.z o.o. </w:t>
            </w:r>
          </w:p>
          <w:p w14:paraId="59F2A3CB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Tysiąclecia 14 </w:t>
            </w:r>
          </w:p>
          <w:p w14:paraId="5E2BE073" w14:textId="4C8289C6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4E92E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74 012.40 zł</w:t>
            </w:r>
          </w:p>
        </w:tc>
      </w:tr>
      <w:tr w:rsidR="00D51C0F" w:rsidRPr="001D46D1" w14:paraId="50B771A2" w14:textId="77777777" w:rsidTr="000B1304">
        <w:tc>
          <w:tcPr>
            <w:tcW w:w="1163" w:type="dxa"/>
            <w:shd w:val="clear" w:color="auto" w:fill="auto"/>
            <w:vAlign w:val="center"/>
          </w:tcPr>
          <w:p w14:paraId="38B2472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6176F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19</w:t>
            </w:r>
          </w:p>
        </w:tc>
        <w:tc>
          <w:tcPr>
            <w:tcW w:w="4224" w:type="dxa"/>
            <w:shd w:val="clear" w:color="auto" w:fill="auto"/>
          </w:tcPr>
          <w:p w14:paraId="781DD7F7" w14:textId="526C7EDE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Promedica Toruń S</w:t>
            </w:r>
            <w:r w:rsidR="001D46D1">
              <w:rPr>
                <w:sz w:val="24"/>
                <w:szCs w:val="24"/>
              </w:rPr>
              <w:t xml:space="preserve">p. z o.o. </w:t>
            </w:r>
          </w:p>
          <w:p w14:paraId="2BF310B3" w14:textId="3BDF2459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Grudziądzka 159a </w:t>
            </w:r>
          </w:p>
          <w:p w14:paraId="26D4612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9F922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6 479.40 zł</w:t>
            </w:r>
          </w:p>
        </w:tc>
      </w:tr>
      <w:tr w:rsidR="00D51C0F" w:rsidRPr="001D46D1" w14:paraId="5AA8DEEF" w14:textId="77777777" w:rsidTr="000B1304">
        <w:tc>
          <w:tcPr>
            <w:tcW w:w="1163" w:type="dxa"/>
            <w:shd w:val="clear" w:color="auto" w:fill="auto"/>
            <w:vAlign w:val="center"/>
          </w:tcPr>
          <w:p w14:paraId="288F30E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44B6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33</w:t>
            </w:r>
          </w:p>
        </w:tc>
        <w:tc>
          <w:tcPr>
            <w:tcW w:w="4224" w:type="dxa"/>
            <w:shd w:val="clear" w:color="auto" w:fill="auto"/>
          </w:tcPr>
          <w:p w14:paraId="74DDE324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Kliniki Naczyniowo Kardiologiczne KNK Spółka z o.o.</w:t>
            </w:r>
          </w:p>
          <w:p w14:paraId="7F5FE0C6" w14:textId="075504F7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Rakoniewicka 23A </w:t>
            </w:r>
          </w:p>
          <w:p w14:paraId="1C3F002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60-111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F55AC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46 304.00 zł</w:t>
            </w:r>
          </w:p>
        </w:tc>
      </w:tr>
      <w:tr w:rsidR="00D51C0F" w:rsidRPr="001D46D1" w14:paraId="249B5ECB" w14:textId="77777777" w:rsidTr="000B1304">
        <w:tc>
          <w:tcPr>
            <w:tcW w:w="1163" w:type="dxa"/>
            <w:shd w:val="clear" w:color="auto" w:fill="auto"/>
            <w:vAlign w:val="center"/>
          </w:tcPr>
          <w:p w14:paraId="1B7D51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4999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78762ED1" w14:textId="5F727CE1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Polmil </w:t>
            </w:r>
            <w:r w:rsidR="001D46D1">
              <w:rPr>
                <w:sz w:val="24"/>
                <w:szCs w:val="24"/>
              </w:rPr>
              <w:t>S</w:t>
            </w:r>
            <w:r w:rsidRPr="001D46D1">
              <w:rPr>
                <w:sz w:val="24"/>
                <w:szCs w:val="24"/>
              </w:rPr>
              <w:t>p. z o. o.</w:t>
            </w:r>
          </w:p>
          <w:p w14:paraId="68EF01C2" w14:textId="195A0C19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Przemysłowa 8 B </w:t>
            </w:r>
          </w:p>
          <w:p w14:paraId="342356CE" w14:textId="50BDDDC5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85-758 B</w:t>
            </w:r>
            <w:r w:rsidR="001D46D1">
              <w:rPr>
                <w:sz w:val="24"/>
                <w:szCs w:val="24"/>
              </w:rPr>
              <w:t>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C5E2D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2 688.98 zł</w:t>
            </w:r>
          </w:p>
        </w:tc>
      </w:tr>
      <w:tr w:rsidR="00D51C0F" w:rsidRPr="001D46D1" w14:paraId="03952660" w14:textId="77777777" w:rsidTr="000B1304">
        <w:tc>
          <w:tcPr>
            <w:tcW w:w="1163" w:type="dxa"/>
            <w:shd w:val="clear" w:color="auto" w:fill="auto"/>
            <w:vAlign w:val="center"/>
          </w:tcPr>
          <w:p w14:paraId="779056A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A2F3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6FB9B113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Polmil </w:t>
            </w:r>
            <w:r>
              <w:rPr>
                <w:sz w:val="24"/>
                <w:szCs w:val="24"/>
              </w:rPr>
              <w:t>S</w:t>
            </w:r>
            <w:r w:rsidRPr="001D46D1">
              <w:rPr>
                <w:sz w:val="24"/>
                <w:szCs w:val="24"/>
              </w:rPr>
              <w:t>p. z o. o.</w:t>
            </w:r>
          </w:p>
          <w:p w14:paraId="41CB1BC4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Przemysłowa 8 B </w:t>
            </w:r>
          </w:p>
          <w:p w14:paraId="5B440FF8" w14:textId="27F4FD67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85-758 B</w:t>
            </w:r>
            <w:r>
              <w:rPr>
                <w:sz w:val="24"/>
                <w:szCs w:val="24"/>
              </w:rPr>
              <w:t>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25861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24 388.56 zł</w:t>
            </w:r>
          </w:p>
        </w:tc>
      </w:tr>
      <w:tr w:rsidR="00D51C0F" w:rsidRPr="001D46D1" w14:paraId="22588BE5" w14:textId="77777777" w:rsidTr="000B1304">
        <w:tc>
          <w:tcPr>
            <w:tcW w:w="1163" w:type="dxa"/>
            <w:shd w:val="clear" w:color="auto" w:fill="auto"/>
            <w:vAlign w:val="center"/>
          </w:tcPr>
          <w:p w14:paraId="0BEDEF7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078F3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21</w:t>
            </w:r>
          </w:p>
        </w:tc>
        <w:tc>
          <w:tcPr>
            <w:tcW w:w="4224" w:type="dxa"/>
            <w:shd w:val="clear" w:color="auto" w:fill="auto"/>
          </w:tcPr>
          <w:p w14:paraId="284E400A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Polmil </w:t>
            </w:r>
            <w:r>
              <w:rPr>
                <w:sz w:val="24"/>
                <w:szCs w:val="24"/>
              </w:rPr>
              <w:t>S</w:t>
            </w:r>
            <w:r w:rsidRPr="001D46D1">
              <w:rPr>
                <w:sz w:val="24"/>
                <w:szCs w:val="24"/>
              </w:rPr>
              <w:t>p. z o. o.</w:t>
            </w:r>
          </w:p>
          <w:p w14:paraId="5CFB7F18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Przemysłowa 8 B </w:t>
            </w:r>
          </w:p>
          <w:p w14:paraId="11A874CA" w14:textId="3747B627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85-758 B</w:t>
            </w:r>
            <w:r>
              <w:rPr>
                <w:sz w:val="24"/>
                <w:szCs w:val="24"/>
              </w:rPr>
              <w:t>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95227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11 091.60 zł</w:t>
            </w:r>
          </w:p>
        </w:tc>
      </w:tr>
      <w:tr w:rsidR="00D51C0F" w:rsidRPr="001D46D1" w14:paraId="31DEDD9F" w14:textId="77777777" w:rsidTr="000B1304">
        <w:tc>
          <w:tcPr>
            <w:tcW w:w="1163" w:type="dxa"/>
            <w:shd w:val="clear" w:color="auto" w:fill="auto"/>
            <w:vAlign w:val="center"/>
          </w:tcPr>
          <w:p w14:paraId="39FBA76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22B1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4224" w:type="dxa"/>
            <w:shd w:val="clear" w:color="auto" w:fill="auto"/>
          </w:tcPr>
          <w:p w14:paraId="194C7AFC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2616D6A9" w14:textId="546A95D1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Żeromskiego 17 </w:t>
            </w:r>
          </w:p>
          <w:p w14:paraId="5535E550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AB18B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16 842.60 zł</w:t>
            </w:r>
          </w:p>
        </w:tc>
      </w:tr>
      <w:tr w:rsidR="00D51C0F" w:rsidRPr="001D46D1" w14:paraId="242A079F" w14:textId="77777777" w:rsidTr="000B1304">
        <w:tc>
          <w:tcPr>
            <w:tcW w:w="1163" w:type="dxa"/>
            <w:shd w:val="clear" w:color="auto" w:fill="auto"/>
            <w:vAlign w:val="center"/>
          </w:tcPr>
          <w:p w14:paraId="4DE8F3C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C088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5A81A425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3A82F96E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0B208047" w14:textId="4DA7D092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E5D50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88 605.36 zł</w:t>
            </w:r>
          </w:p>
        </w:tc>
      </w:tr>
      <w:tr w:rsidR="00D51C0F" w:rsidRPr="001D46D1" w14:paraId="4897FF91" w14:textId="77777777" w:rsidTr="000B1304">
        <w:tc>
          <w:tcPr>
            <w:tcW w:w="1163" w:type="dxa"/>
            <w:shd w:val="clear" w:color="auto" w:fill="auto"/>
            <w:vAlign w:val="center"/>
          </w:tcPr>
          <w:p w14:paraId="7B731A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C5F1D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2A6CFA6A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31CF7938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7C246D21" w14:textId="7F6A2278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7B7DD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7 379.97 zł</w:t>
            </w:r>
          </w:p>
        </w:tc>
      </w:tr>
      <w:tr w:rsidR="00D51C0F" w:rsidRPr="001D46D1" w14:paraId="42AF8B27" w14:textId="77777777" w:rsidTr="000B1304">
        <w:tc>
          <w:tcPr>
            <w:tcW w:w="1163" w:type="dxa"/>
            <w:shd w:val="clear" w:color="auto" w:fill="auto"/>
            <w:vAlign w:val="center"/>
          </w:tcPr>
          <w:p w14:paraId="0A3442A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EE15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4224" w:type="dxa"/>
            <w:shd w:val="clear" w:color="auto" w:fill="auto"/>
          </w:tcPr>
          <w:p w14:paraId="53BB323B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4F82F62C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65691771" w14:textId="6E2ACFAC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B53B4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14 806.80 zł</w:t>
            </w:r>
          </w:p>
        </w:tc>
      </w:tr>
      <w:tr w:rsidR="00D51C0F" w:rsidRPr="001D46D1" w14:paraId="45479B85" w14:textId="77777777" w:rsidTr="000B1304">
        <w:tc>
          <w:tcPr>
            <w:tcW w:w="1163" w:type="dxa"/>
            <w:shd w:val="clear" w:color="auto" w:fill="auto"/>
            <w:vAlign w:val="center"/>
          </w:tcPr>
          <w:p w14:paraId="637A1CC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ECE5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41C0ACC3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17B08265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546AF9DA" w14:textId="69871017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FFFAD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45 198.00 zł</w:t>
            </w:r>
          </w:p>
        </w:tc>
      </w:tr>
      <w:tr w:rsidR="00D51C0F" w:rsidRPr="001D46D1" w14:paraId="001D7BDD" w14:textId="77777777" w:rsidTr="000B1304">
        <w:tc>
          <w:tcPr>
            <w:tcW w:w="1163" w:type="dxa"/>
            <w:shd w:val="clear" w:color="auto" w:fill="auto"/>
            <w:vAlign w:val="center"/>
          </w:tcPr>
          <w:p w14:paraId="67260FB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6980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22</w:t>
            </w:r>
          </w:p>
        </w:tc>
        <w:tc>
          <w:tcPr>
            <w:tcW w:w="4224" w:type="dxa"/>
            <w:shd w:val="clear" w:color="auto" w:fill="auto"/>
          </w:tcPr>
          <w:p w14:paraId="609E93BE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3E96D43D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528B04D3" w14:textId="3B58F76F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44E54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2 574.78 zł</w:t>
            </w:r>
          </w:p>
        </w:tc>
      </w:tr>
      <w:tr w:rsidR="00D51C0F" w:rsidRPr="001D46D1" w14:paraId="52BA64A1" w14:textId="77777777" w:rsidTr="000B1304">
        <w:tc>
          <w:tcPr>
            <w:tcW w:w="1163" w:type="dxa"/>
            <w:shd w:val="clear" w:color="auto" w:fill="auto"/>
            <w:vAlign w:val="center"/>
          </w:tcPr>
          <w:p w14:paraId="06258C4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84369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</w:t>
            </w:r>
          </w:p>
        </w:tc>
        <w:tc>
          <w:tcPr>
            <w:tcW w:w="4224" w:type="dxa"/>
            <w:shd w:val="clear" w:color="auto" w:fill="auto"/>
          </w:tcPr>
          <w:p w14:paraId="6668CC4A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5D721902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1A85EAD2" w14:textId="7D3651AB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8E435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15 681.60 zł</w:t>
            </w:r>
          </w:p>
        </w:tc>
      </w:tr>
      <w:tr w:rsidR="00D51C0F" w:rsidRPr="001D46D1" w14:paraId="29B97277" w14:textId="77777777" w:rsidTr="000B1304">
        <w:tc>
          <w:tcPr>
            <w:tcW w:w="1163" w:type="dxa"/>
            <w:shd w:val="clear" w:color="auto" w:fill="auto"/>
            <w:vAlign w:val="center"/>
          </w:tcPr>
          <w:p w14:paraId="53B3504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B7AD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35</w:t>
            </w:r>
          </w:p>
        </w:tc>
        <w:tc>
          <w:tcPr>
            <w:tcW w:w="4224" w:type="dxa"/>
            <w:shd w:val="clear" w:color="auto" w:fill="auto"/>
          </w:tcPr>
          <w:p w14:paraId="08B6648C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583BF91E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1B10ECDF" w14:textId="0FD0DED3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5BF45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19 969.20 zł</w:t>
            </w:r>
          </w:p>
        </w:tc>
      </w:tr>
      <w:tr w:rsidR="00D51C0F" w:rsidRPr="001D46D1" w14:paraId="63E6F550" w14:textId="77777777" w:rsidTr="000B1304">
        <w:tc>
          <w:tcPr>
            <w:tcW w:w="1163" w:type="dxa"/>
            <w:shd w:val="clear" w:color="auto" w:fill="auto"/>
            <w:vAlign w:val="center"/>
          </w:tcPr>
          <w:p w14:paraId="4A6916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8C1DD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29</w:t>
            </w:r>
          </w:p>
        </w:tc>
        <w:tc>
          <w:tcPr>
            <w:tcW w:w="4224" w:type="dxa"/>
            <w:shd w:val="clear" w:color="auto" w:fill="auto"/>
          </w:tcPr>
          <w:p w14:paraId="6662A1F1" w14:textId="4BD13301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Mölnlycke Health Care Polska </w:t>
            </w:r>
            <w:r w:rsidR="000B1304">
              <w:rPr>
                <w:sz w:val="24"/>
                <w:szCs w:val="24"/>
              </w:rPr>
              <w:t xml:space="preserve">Sp. </w:t>
            </w:r>
            <w:r w:rsidRPr="001D46D1">
              <w:rPr>
                <w:sz w:val="24"/>
                <w:szCs w:val="24"/>
              </w:rPr>
              <w:t>z o.o.</w:t>
            </w:r>
          </w:p>
          <w:p w14:paraId="70EB81A6" w14:textId="3A417B5E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Okopowa 58/72 </w:t>
            </w:r>
          </w:p>
          <w:p w14:paraId="15D9BB1D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01-042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EBFA1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289 332.00 zł</w:t>
            </w:r>
          </w:p>
        </w:tc>
      </w:tr>
      <w:tr w:rsidR="00D51C0F" w:rsidRPr="001D46D1" w14:paraId="76EE63BD" w14:textId="77777777" w:rsidTr="000B1304">
        <w:tc>
          <w:tcPr>
            <w:tcW w:w="1163" w:type="dxa"/>
            <w:shd w:val="clear" w:color="auto" w:fill="auto"/>
            <w:vAlign w:val="center"/>
          </w:tcPr>
          <w:p w14:paraId="2E5DE28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C8B83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495058B8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Panep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proofErr w:type="spellStart"/>
            <w:r w:rsidRPr="001D46D1">
              <w:rPr>
                <w:sz w:val="24"/>
                <w:szCs w:val="24"/>
              </w:rPr>
              <w:t>s.r.o</w:t>
            </w:r>
            <w:proofErr w:type="spellEnd"/>
            <w:r w:rsidRPr="001D46D1">
              <w:rPr>
                <w:sz w:val="24"/>
                <w:szCs w:val="24"/>
              </w:rPr>
              <w:t>.</w:t>
            </w:r>
          </w:p>
          <w:p w14:paraId="2A6867E8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Brněnská</w:t>
            </w:r>
            <w:proofErr w:type="spellEnd"/>
            <w:r w:rsidRPr="001D46D1">
              <w:rPr>
                <w:sz w:val="24"/>
                <w:szCs w:val="24"/>
              </w:rPr>
              <w:t xml:space="preserve"> 1246 </w:t>
            </w:r>
          </w:p>
          <w:p w14:paraId="0266F9B0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665 01 </w:t>
            </w:r>
            <w:proofErr w:type="spellStart"/>
            <w:r w:rsidRPr="001D46D1">
              <w:rPr>
                <w:sz w:val="24"/>
                <w:szCs w:val="24"/>
              </w:rPr>
              <w:t>Rosice</w:t>
            </w:r>
            <w:proofErr w:type="spellEnd"/>
            <w:r w:rsidRPr="001D46D1">
              <w:rPr>
                <w:sz w:val="24"/>
                <w:szCs w:val="24"/>
              </w:rPr>
              <w:t xml:space="preserve"> u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85969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57 526.20 zł</w:t>
            </w:r>
          </w:p>
        </w:tc>
      </w:tr>
      <w:tr w:rsidR="00D51C0F" w:rsidRPr="001D46D1" w14:paraId="31D75947" w14:textId="77777777" w:rsidTr="000B1304">
        <w:tc>
          <w:tcPr>
            <w:tcW w:w="1163" w:type="dxa"/>
            <w:shd w:val="clear" w:color="auto" w:fill="auto"/>
            <w:vAlign w:val="center"/>
          </w:tcPr>
          <w:p w14:paraId="32752E7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83645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</w:t>
            </w:r>
          </w:p>
        </w:tc>
        <w:tc>
          <w:tcPr>
            <w:tcW w:w="4224" w:type="dxa"/>
            <w:shd w:val="clear" w:color="auto" w:fill="auto"/>
          </w:tcPr>
          <w:p w14:paraId="4FAE3048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Panep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proofErr w:type="spellStart"/>
            <w:r w:rsidRPr="001D46D1">
              <w:rPr>
                <w:sz w:val="24"/>
                <w:szCs w:val="24"/>
              </w:rPr>
              <w:t>s.r.o</w:t>
            </w:r>
            <w:proofErr w:type="spellEnd"/>
            <w:r w:rsidRPr="001D46D1">
              <w:rPr>
                <w:sz w:val="24"/>
                <w:szCs w:val="24"/>
              </w:rPr>
              <w:t>.</w:t>
            </w:r>
          </w:p>
          <w:p w14:paraId="687F1498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Brněnská</w:t>
            </w:r>
            <w:proofErr w:type="spellEnd"/>
            <w:r w:rsidRPr="001D46D1">
              <w:rPr>
                <w:sz w:val="24"/>
                <w:szCs w:val="24"/>
              </w:rPr>
              <w:t xml:space="preserve"> 1246 </w:t>
            </w:r>
          </w:p>
          <w:p w14:paraId="6E45EE4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665 01 </w:t>
            </w:r>
            <w:proofErr w:type="spellStart"/>
            <w:r w:rsidRPr="001D46D1">
              <w:rPr>
                <w:sz w:val="24"/>
                <w:szCs w:val="24"/>
              </w:rPr>
              <w:t>Rosice</w:t>
            </w:r>
            <w:proofErr w:type="spellEnd"/>
            <w:r w:rsidRPr="001D46D1">
              <w:rPr>
                <w:sz w:val="24"/>
                <w:szCs w:val="24"/>
              </w:rPr>
              <w:t xml:space="preserve"> u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D2D23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29 953.80 zł</w:t>
            </w:r>
          </w:p>
        </w:tc>
      </w:tr>
      <w:tr w:rsidR="00D51C0F" w:rsidRPr="001D46D1" w14:paraId="0C68A0CF" w14:textId="77777777" w:rsidTr="000B1304">
        <w:tc>
          <w:tcPr>
            <w:tcW w:w="1163" w:type="dxa"/>
            <w:shd w:val="clear" w:color="auto" w:fill="auto"/>
            <w:vAlign w:val="center"/>
          </w:tcPr>
          <w:p w14:paraId="2D88D5B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7B3D3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13E87D97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Panep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proofErr w:type="spellStart"/>
            <w:r w:rsidRPr="001D46D1">
              <w:rPr>
                <w:sz w:val="24"/>
                <w:szCs w:val="24"/>
              </w:rPr>
              <w:t>s.r.o</w:t>
            </w:r>
            <w:proofErr w:type="spellEnd"/>
            <w:r w:rsidRPr="001D46D1">
              <w:rPr>
                <w:sz w:val="24"/>
                <w:szCs w:val="24"/>
              </w:rPr>
              <w:t>.</w:t>
            </w:r>
          </w:p>
          <w:p w14:paraId="5926C13A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Brněnská</w:t>
            </w:r>
            <w:proofErr w:type="spellEnd"/>
            <w:r w:rsidRPr="001D46D1">
              <w:rPr>
                <w:sz w:val="24"/>
                <w:szCs w:val="24"/>
              </w:rPr>
              <w:t xml:space="preserve"> 1246 </w:t>
            </w:r>
          </w:p>
          <w:p w14:paraId="3ECFB0D4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665 01 </w:t>
            </w:r>
            <w:proofErr w:type="spellStart"/>
            <w:r w:rsidRPr="001D46D1">
              <w:rPr>
                <w:sz w:val="24"/>
                <w:szCs w:val="24"/>
              </w:rPr>
              <w:t>Rosice</w:t>
            </w:r>
            <w:proofErr w:type="spellEnd"/>
            <w:r w:rsidRPr="001D46D1">
              <w:rPr>
                <w:sz w:val="24"/>
                <w:szCs w:val="24"/>
              </w:rPr>
              <w:t xml:space="preserve"> u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BF77E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75 259.80 zł</w:t>
            </w:r>
          </w:p>
        </w:tc>
      </w:tr>
      <w:tr w:rsidR="00D51C0F" w:rsidRPr="001D46D1" w14:paraId="5724B605" w14:textId="77777777" w:rsidTr="000B1304">
        <w:tc>
          <w:tcPr>
            <w:tcW w:w="1163" w:type="dxa"/>
            <w:shd w:val="clear" w:color="auto" w:fill="auto"/>
            <w:vAlign w:val="center"/>
          </w:tcPr>
          <w:p w14:paraId="24EDD34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F3F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</w:t>
            </w:r>
          </w:p>
        </w:tc>
        <w:tc>
          <w:tcPr>
            <w:tcW w:w="4224" w:type="dxa"/>
            <w:shd w:val="clear" w:color="auto" w:fill="auto"/>
          </w:tcPr>
          <w:p w14:paraId="73D09D93" w14:textId="2BCD6C00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Blakpol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r w:rsidR="000B1304">
              <w:rPr>
                <w:sz w:val="24"/>
                <w:szCs w:val="24"/>
              </w:rPr>
              <w:t xml:space="preserve">Sp. z o.o. </w:t>
            </w:r>
          </w:p>
          <w:p w14:paraId="253A1062" w14:textId="3EF96129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Śniadeckich 9 </w:t>
            </w:r>
          </w:p>
          <w:p w14:paraId="3F933C5E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7FC7E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40 564.80 zł</w:t>
            </w:r>
          </w:p>
        </w:tc>
      </w:tr>
      <w:tr w:rsidR="00D51C0F" w:rsidRPr="001D46D1" w14:paraId="72A53064" w14:textId="77777777" w:rsidTr="000B1304">
        <w:tc>
          <w:tcPr>
            <w:tcW w:w="1163" w:type="dxa"/>
            <w:shd w:val="clear" w:color="auto" w:fill="auto"/>
            <w:vAlign w:val="center"/>
          </w:tcPr>
          <w:p w14:paraId="3667B42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65FC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4224" w:type="dxa"/>
            <w:shd w:val="clear" w:color="auto" w:fill="auto"/>
          </w:tcPr>
          <w:p w14:paraId="7F1F4075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Blakpol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CF8C5E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Śniadeckich 9 </w:t>
            </w:r>
          </w:p>
          <w:p w14:paraId="175E4C84" w14:textId="1ECE3E5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AA12F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20 891.52 zł</w:t>
            </w:r>
          </w:p>
        </w:tc>
      </w:tr>
      <w:tr w:rsidR="00D51C0F" w:rsidRPr="001D46D1" w14:paraId="5DA6C607" w14:textId="77777777" w:rsidTr="000B1304">
        <w:tc>
          <w:tcPr>
            <w:tcW w:w="1163" w:type="dxa"/>
            <w:shd w:val="clear" w:color="auto" w:fill="auto"/>
            <w:vAlign w:val="center"/>
          </w:tcPr>
          <w:p w14:paraId="463E56C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4D4A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24</w:t>
            </w:r>
          </w:p>
        </w:tc>
        <w:tc>
          <w:tcPr>
            <w:tcW w:w="4224" w:type="dxa"/>
            <w:shd w:val="clear" w:color="auto" w:fill="auto"/>
          </w:tcPr>
          <w:p w14:paraId="1F8DAB4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Blakpol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18F0E71D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Śniadeckich 9 </w:t>
            </w:r>
          </w:p>
          <w:p w14:paraId="2D0DF8ED" w14:textId="6CDF03F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135B6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76 221.00 zł</w:t>
            </w:r>
          </w:p>
        </w:tc>
      </w:tr>
      <w:tr w:rsidR="00D51C0F" w:rsidRPr="001D46D1" w14:paraId="1D865D2B" w14:textId="77777777" w:rsidTr="000B1304">
        <w:tc>
          <w:tcPr>
            <w:tcW w:w="1163" w:type="dxa"/>
            <w:shd w:val="clear" w:color="auto" w:fill="auto"/>
            <w:vAlign w:val="center"/>
          </w:tcPr>
          <w:p w14:paraId="6207D02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A8C8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14:paraId="557D7DF1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4A556629" w14:textId="7628BDF3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493D040B" w14:textId="2F65AB51" w:rsidR="00D51C0F" w:rsidRPr="001D46D1" w:rsidRDefault="000B1304" w:rsidP="001D46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D0E8F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97 877.48 zł</w:t>
            </w:r>
          </w:p>
        </w:tc>
      </w:tr>
      <w:tr w:rsidR="00D51C0F" w:rsidRPr="001D46D1" w14:paraId="65F88553" w14:textId="77777777" w:rsidTr="000B1304">
        <w:tc>
          <w:tcPr>
            <w:tcW w:w="1163" w:type="dxa"/>
            <w:shd w:val="clear" w:color="auto" w:fill="auto"/>
            <w:vAlign w:val="center"/>
          </w:tcPr>
          <w:p w14:paraId="46B103C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9C16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5FC2C44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4DF08DA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29C5E1C0" w14:textId="2077A39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72461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60 588.54 zł</w:t>
            </w:r>
          </w:p>
        </w:tc>
      </w:tr>
      <w:tr w:rsidR="00D51C0F" w:rsidRPr="001D46D1" w14:paraId="2B046C3F" w14:textId="77777777" w:rsidTr="000B1304">
        <w:tc>
          <w:tcPr>
            <w:tcW w:w="1163" w:type="dxa"/>
            <w:shd w:val="clear" w:color="auto" w:fill="auto"/>
            <w:vAlign w:val="center"/>
          </w:tcPr>
          <w:p w14:paraId="0A1FA33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C605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3816E270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60F9B0D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235D7487" w14:textId="6601ECE3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4C23C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43 770.24 zł</w:t>
            </w:r>
          </w:p>
        </w:tc>
      </w:tr>
      <w:tr w:rsidR="00D51C0F" w:rsidRPr="001D46D1" w14:paraId="6F361791" w14:textId="77777777" w:rsidTr="000B1304">
        <w:tc>
          <w:tcPr>
            <w:tcW w:w="1163" w:type="dxa"/>
            <w:shd w:val="clear" w:color="auto" w:fill="auto"/>
            <w:vAlign w:val="center"/>
          </w:tcPr>
          <w:p w14:paraId="63B96B2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508E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0B1B829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396E4C5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4D0A8AC2" w14:textId="5773DC9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7A19A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92 411.50 zł</w:t>
            </w:r>
          </w:p>
        </w:tc>
      </w:tr>
      <w:tr w:rsidR="00D51C0F" w:rsidRPr="001D46D1" w14:paraId="06D6A8D7" w14:textId="77777777" w:rsidTr="000B1304">
        <w:tc>
          <w:tcPr>
            <w:tcW w:w="1163" w:type="dxa"/>
            <w:shd w:val="clear" w:color="auto" w:fill="auto"/>
            <w:vAlign w:val="center"/>
          </w:tcPr>
          <w:p w14:paraId="09330CF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519C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048CED7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2D7F34D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60B2957A" w14:textId="041BF06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1D587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141 361.20 zł</w:t>
            </w:r>
          </w:p>
        </w:tc>
      </w:tr>
      <w:tr w:rsidR="00D51C0F" w:rsidRPr="001D46D1" w14:paraId="066C87CC" w14:textId="77777777" w:rsidTr="000B1304">
        <w:tc>
          <w:tcPr>
            <w:tcW w:w="1163" w:type="dxa"/>
            <w:shd w:val="clear" w:color="auto" w:fill="auto"/>
            <w:vAlign w:val="center"/>
          </w:tcPr>
          <w:p w14:paraId="7418060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B8CF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4224" w:type="dxa"/>
            <w:shd w:val="clear" w:color="auto" w:fill="auto"/>
          </w:tcPr>
          <w:p w14:paraId="39A21A5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1ADA6F2D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1E92131E" w14:textId="48E7E1D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F42CE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73 571.76 zł</w:t>
            </w:r>
          </w:p>
        </w:tc>
      </w:tr>
      <w:tr w:rsidR="00D51C0F" w:rsidRPr="001D46D1" w14:paraId="2A0E0309" w14:textId="77777777" w:rsidTr="000B1304">
        <w:tc>
          <w:tcPr>
            <w:tcW w:w="1163" w:type="dxa"/>
            <w:shd w:val="clear" w:color="auto" w:fill="auto"/>
            <w:vAlign w:val="center"/>
          </w:tcPr>
          <w:p w14:paraId="0CA24E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27F6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</w:t>
            </w:r>
          </w:p>
        </w:tc>
        <w:tc>
          <w:tcPr>
            <w:tcW w:w="4224" w:type="dxa"/>
            <w:shd w:val="clear" w:color="auto" w:fill="auto"/>
          </w:tcPr>
          <w:p w14:paraId="5CFCF13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6EBF2A3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074F6AF0" w14:textId="36C28EC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C62F3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34 457.94 zł</w:t>
            </w:r>
          </w:p>
        </w:tc>
      </w:tr>
      <w:tr w:rsidR="00D51C0F" w:rsidRPr="001D46D1" w14:paraId="130E7F35" w14:textId="77777777" w:rsidTr="000B1304">
        <w:tc>
          <w:tcPr>
            <w:tcW w:w="1163" w:type="dxa"/>
            <w:shd w:val="clear" w:color="auto" w:fill="auto"/>
            <w:vAlign w:val="center"/>
          </w:tcPr>
          <w:p w14:paraId="769730A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191D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4ED208EE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6AAD711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5117DDE1" w14:textId="1AD88F5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A7E52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28 458.00 zł</w:t>
            </w:r>
          </w:p>
        </w:tc>
      </w:tr>
      <w:tr w:rsidR="00D51C0F" w:rsidRPr="001D46D1" w14:paraId="47A6ACFF" w14:textId="77777777" w:rsidTr="000B1304">
        <w:tc>
          <w:tcPr>
            <w:tcW w:w="1163" w:type="dxa"/>
            <w:shd w:val="clear" w:color="auto" w:fill="auto"/>
            <w:vAlign w:val="center"/>
          </w:tcPr>
          <w:p w14:paraId="2E32C1A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3C4D1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4224" w:type="dxa"/>
            <w:shd w:val="clear" w:color="auto" w:fill="auto"/>
          </w:tcPr>
          <w:p w14:paraId="1AB78E15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0ED28C2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0A21767B" w14:textId="3E5889C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CB05B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37 264.32 zł</w:t>
            </w:r>
          </w:p>
        </w:tc>
      </w:tr>
      <w:tr w:rsidR="00D51C0F" w:rsidRPr="001D46D1" w14:paraId="05F3E341" w14:textId="77777777" w:rsidTr="000B1304">
        <w:tc>
          <w:tcPr>
            <w:tcW w:w="1163" w:type="dxa"/>
            <w:shd w:val="clear" w:color="auto" w:fill="auto"/>
            <w:vAlign w:val="center"/>
          </w:tcPr>
          <w:p w14:paraId="60478DF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1E736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35</w:t>
            </w:r>
          </w:p>
        </w:tc>
        <w:tc>
          <w:tcPr>
            <w:tcW w:w="4224" w:type="dxa"/>
            <w:shd w:val="clear" w:color="auto" w:fill="auto"/>
          </w:tcPr>
          <w:p w14:paraId="0F3E307B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IHT Polska Sp. z o.o.</w:t>
            </w:r>
          </w:p>
          <w:p w14:paraId="5FD68E09" w14:textId="334086BC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Europejska 14D </w:t>
            </w:r>
          </w:p>
          <w:p w14:paraId="4513E7AE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02-964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ABD41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16 718.40 zł</w:t>
            </w:r>
          </w:p>
        </w:tc>
      </w:tr>
      <w:tr w:rsidR="00D51C0F" w:rsidRPr="001D46D1" w14:paraId="0A55C08F" w14:textId="77777777" w:rsidTr="000B1304">
        <w:tc>
          <w:tcPr>
            <w:tcW w:w="1163" w:type="dxa"/>
            <w:shd w:val="clear" w:color="auto" w:fill="auto"/>
            <w:vAlign w:val="center"/>
          </w:tcPr>
          <w:p w14:paraId="7861DBD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3D011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26</w:t>
            </w:r>
          </w:p>
        </w:tc>
        <w:tc>
          <w:tcPr>
            <w:tcW w:w="4224" w:type="dxa"/>
            <w:shd w:val="clear" w:color="auto" w:fill="auto"/>
          </w:tcPr>
          <w:p w14:paraId="086055D5" w14:textId="060BD75A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 w:rsidR="000B1304">
              <w:rPr>
                <w:sz w:val="24"/>
                <w:szCs w:val="24"/>
              </w:rPr>
              <w:t xml:space="preserve">Sp. z o.o. </w:t>
            </w:r>
          </w:p>
          <w:p w14:paraId="72C98ADE" w14:textId="19C4BB27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Jana III Sobieskiego 334 </w:t>
            </w:r>
          </w:p>
          <w:p w14:paraId="38E15338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426CD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175 001.80 zł</w:t>
            </w:r>
          </w:p>
        </w:tc>
      </w:tr>
      <w:tr w:rsidR="00D51C0F" w:rsidRPr="001D46D1" w14:paraId="47869E5C" w14:textId="77777777" w:rsidTr="000B1304">
        <w:tc>
          <w:tcPr>
            <w:tcW w:w="1163" w:type="dxa"/>
            <w:shd w:val="clear" w:color="auto" w:fill="auto"/>
            <w:vAlign w:val="center"/>
          </w:tcPr>
          <w:p w14:paraId="16C8E2A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AAE23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27</w:t>
            </w:r>
          </w:p>
        </w:tc>
        <w:tc>
          <w:tcPr>
            <w:tcW w:w="4224" w:type="dxa"/>
            <w:shd w:val="clear" w:color="auto" w:fill="auto"/>
          </w:tcPr>
          <w:p w14:paraId="7CB17129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E4F2A74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1334A998" w14:textId="7E1C880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5AE16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259 860.53 zł</w:t>
            </w:r>
          </w:p>
        </w:tc>
      </w:tr>
      <w:tr w:rsidR="00D51C0F" w:rsidRPr="001D46D1" w14:paraId="7D2A48B7" w14:textId="77777777" w:rsidTr="000B1304">
        <w:tc>
          <w:tcPr>
            <w:tcW w:w="1163" w:type="dxa"/>
            <w:shd w:val="clear" w:color="auto" w:fill="auto"/>
            <w:vAlign w:val="center"/>
          </w:tcPr>
          <w:p w14:paraId="12761D1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7DEB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0156334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2FAC4AC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1ECAC42F" w14:textId="4957E110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D4FE3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70 551.00 zł</w:t>
            </w:r>
          </w:p>
        </w:tc>
      </w:tr>
      <w:tr w:rsidR="00D51C0F" w:rsidRPr="001D46D1" w14:paraId="6AA59277" w14:textId="77777777" w:rsidTr="000B1304">
        <w:tc>
          <w:tcPr>
            <w:tcW w:w="1163" w:type="dxa"/>
            <w:shd w:val="clear" w:color="auto" w:fill="auto"/>
            <w:vAlign w:val="center"/>
          </w:tcPr>
          <w:p w14:paraId="5A349D8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C001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31</w:t>
            </w:r>
          </w:p>
        </w:tc>
        <w:tc>
          <w:tcPr>
            <w:tcW w:w="4224" w:type="dxa"/>
            <w:shd w:val="clear" w:color="auto" w:fill="auto"/>
          </w:tcPr>
          <w:p w14:paraId="08F2A6A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FF0C4F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53E3B050" w14:textId="32C0FF37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EFCD5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248 067.58 zł</w:t>
            </w:r>
          </w:p>
        </w:tc>
      </w:tr>
      <w:tr w:rsidR="00D51C0F" w:rsidRPr="001D46D1" w14:paraId="02025F27" w14:textId="77777777" w:rsidTr="000B1304">
        <w:tc>
          <w:tcPr>
            <w:tcW w:w="1163" w:type="dxa"/>
            <w:shd w:val="clear" w:color="auto" w:fill="auto"/>
            <w:vAlign w:val="center"/>
          </w:tcPr>
          <w:p w14:paraId="6CF0D5D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8878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32</w:t>
            </w:r>
          </w:p>
        </w:tc>
        <w:tc>
          <w:tcPr>
            <w:tcW w:w="4224" w:type="dxa"/>
            <w:shd w:val="clear" w:color="auto" w:fill="auto"/>
          </w:tcPr>
          <w:p w14:paraId="25EECB4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4F9E1C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146465D1" w14:textId="1157477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A2C8E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194 160.24 zł</w:t>
            </w:r>
          </w:p>
        </w:tc>
      </w:tr>
      <w:tr w:rsidR="00D51C0F" w:rsidRPr="001D46D1" w14:paraId="1F99618D" w14:textId="77777777" w:rsidTr="000B1304">
        <w:tc>
          <w:tcPr>
            <w:tcW w:w="1163" w:type="dxa"/>
            <w:shd w:val="clear" w:color="auto" w:fill="auto"/>
            <w:vAlign w:val="center"/>
          </w:tcPr>
          <w:p w14:paraId="3008F9B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61A5B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341E8CEF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13117C8D" w14:textId="0D3427FE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Kazimierzowska 46/48/35 </w:t>
            </w:r>
          </w:p>
          <w:p w14:paraId="20E3EAE4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B6F31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50 508.50 zł</w:t>
            </w:r>
          </w:p>
        </w:tc>
      </w:tr>
      <w:tr w:rsidR="00D51C0F" w:rsidRPr="001D46D1" w14:paraId="2082F4BC" w14:textId="77777777" w:rsidTr="000B1304">
        <w:tc>
          <w:tcPr>
            <w:tcW w:w="1163" w:type="dxa"/>
            <w:shd w:val="clear" w:color="auto" w:fill="auto"/>
            <w:vAlign w:val="center"/>
          </w:tcPr>
          <w:p w14:paraId="5A4012A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9300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54514FA0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4E689A5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43CCB6A2" w14:textId="1DF701E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87318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23 160.00 zł</w:t>
            </w:r>
          </w:p>
        </w:tc>
      </w:tr>
      <w:tr w:rsidR="00D51C0F" w:rsidRPr="001D46D1" w14:paraId="5BBBE576" w14:textId="77777777" w:rsidTr="000B1304">
        <w:tc>
          <w:tcPr>
            <w:tcW w:w="1163" w:type="dxa"/>
            <w:shd w:val="clear" w:color="auto" w:fill="auto"/>
            <w:vAlign w:val="center"/>
          </w:tcPr>
          <w:p w14:paraId="5AF3A61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799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2F72FAF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6911C3EB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22A8DC5A" w14:textId="6995FC70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1A1C4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99 094.40 zł</w:t>
            </w:r>
          </w:p>
        </w:tc>
      </w:tr>
      <w:tr w:rsidR="00D51C0F" w:rsidRPr="001D46D1" w14:paraId="1DCEFE9C" w14:textId="77777777" w:rsidTr="000B1304">
        <w:tc>
          <w:tcPr>
            <w:tcW w:w="1163" w:type="dxa"/>
            <w:shd w:val="clear" w:color="auto" w:fill="auto"/>
            <w:vAlign w:val="center"/>
          </w:tcPr>
          <w:p w14:paraId="525EC63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730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05856BC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6A838B6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586E3D2A" w14:textId="5387C26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2D52D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135 260.00 zł</w:t>
            </w:r>
          </w:p>
        </w:tc>
      </w:tr>
      <w:tr w:rsidR="00D51C0F" w:rsidRPr="001D46D1" w14:paraId="08FB876A" w14:textId="77777777" w:rsidTr="000B1304">
        <w:tc>
          <w:tcPr>
            <w:tcW w:w="1163" w:type="dxa"/>
            <w:shd w:val="clear" w:color="auto" w:fill="auto"/>
            <w:vAlign w:val="center"/>
          </w:tcPr>
          <w:p w14:paraId="290A629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606D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44133F39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316D451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20CC426C" w14:textId="47FFBBCC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1CDA9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20 150.00 zł</w:t>
            </w:r>
          </w:p>
        </w:tc>
      </w:tr>
      <w:tr w:rsidR="00D51C0F" w:rsidRPr="001D46D1" w14:paraId="2C88008C" w14:textId="77777777" w:rsidTr="000B1304">
        <w:tc>
          <w:tcPr>
            <w:tcW w:w="1163" w:type="dxa"/>
            <w:shd w:val="clear" w:color="auto" w:fill="auto"/>
            <w:vAlign w:val="center"/>
          </w:tcPr>
          <w:p w14:paraId="3486A0D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4F57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14:paraId="23DA2AF4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03AEA01F" w14:textId="7EF0588C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Żółkiewskiego 20/26 </w:t>
            </w:r>
          </w:p>
          <w:p w14:paraId="5D4171B1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B3887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56 731.00 zł</w:t>
            </w:r>
          </w:p>
        </w:tc>
      </w:tr>
      <w:tr w:rsidR="00D51C0F" w:rsidRPr="001D46D1" w14:paraId="459143A4" w14:textId="77777777" w:rsidTr="000B1304">
        <w:tc>
          <w:tcPr>
            <w:tcW w:w="1163" w:type="dxa"/>
            <w:shd w:val="clear" w:color="auto" w:fill="auto"/>
            <w:vAlign w:val="center"/>
          </w:tcPr>
          <w:p w14:paraId="7889CC3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CD75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14:paraId="17F7013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79F66BAD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6965308" w14:textId="7D8DBDBC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FC1A7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61 246.70 zł</w:t>
            </w:r>
          </w:p>
        </w:tc>
      </w:tr>
      <w:tr w:rsidR="00D51C0F" w:rsidRPr="001D46D1" w14:paraId="0A0DCD0D" w14:textId="77777777" w:rsidTr="000B1304">
        <w:tc>
          <w:tcPr>
            <w:tcW w:w="1163" w:type="dxa"/>
            <w:shd w:val="clear" w:color="auto" w:fill="auto"/>
            <w:vAlign w:val="center"/>
          </w:tcPr>
          <w:p w14:paraId="70DCCBA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EE1F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4224" w:type="dxa"/>
            <w:shd w:val="clear" w:color="auto" w:fill="auto"/>
          </w:tcPr>
          <w:p w14:paraId="51F95B0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662668F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3AFBBBC" w14:textId="6A96DAB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C20A3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13 358.80 zł</w:t>
            </w:r>
          </w:p>
        </w:tc>
      </w:tr>
      <w:tr w:rsidR="00D51C0F" w:rsidRPr="001D46D1" w14:paraId="39FEB4B4" w14:textId="77777777" w:rsidTr="000B1304">
        <w:tc>
          <w:tcPr>
            <w:tcW w:w="1163" w:type="dxa"/>
            <w:shd w:val="clear" w:color="auto" w:fill="auto"/>
            <w:vAlign w:val="center"/>
          </w:tcPr>
          <w:p w14:paraId="4E8017A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7664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4224" w:type="dxa"/>
            <w:shd w:val="clear" w:color="auto" w:fill="auto"/>
          </w:tcPr>
          <w:p w14:paraId="355CFF6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4BBE2C1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6DE65410" w14:textId="59AD5D5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33E5A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25 543.00 zł</w:t>
            </w:r>
          </w:p>
        </w:tc>
      </w:tr>
      <w:tr w:rsidR="00D51C0F" w:rsidRPr="001D46D1" w14:paraId="382CC4F5" w14:textId="77777777" w:rsidTr="000B1304">
        <w:tc>
          <w:tcPr>
            <w:tcW w:w="1163" w:type="dxa"/>
            <w:shd w:val="clear" w:color="auto" w:fill="auto"/>
            <w:vAlign w:val="center"/>
          </w:tcPr>
          <w:p w14:paraId="7B67203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4C2BC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4041D0C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37F3D92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6F154679" w14:textId="20DFA6F5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3D7E8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56 562.50 zł</w:t>
            </w:r>
          </w:p>
        </w:tc>
      </w:tr>
      <w:tr w:rsidR="00D51C0F" w:rsidRPr="001D46D1" w14:paraId="0AA58914" w14:textId="77777777" w:rsidTr="000B1304">
        <w:tc>
          <w:tcPr>
            <w:tcW w:w="1163" w:type="dxa"/>
            <w:shd w:val="clear" w:color="auto" w:fill="auto"/>
            <w:vAlign w:val="center"/>
          </w:tcPr>
          <w:p w14:paraId="288CCDC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BE74C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1DBEA144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353D69D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A380807" w14:textId="1013646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98CA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3 289.55 zł</w:t>
            </w:r>
          </w:p>
        </w:tc>
      </w:tr>
      <w:tr w:rsidR="00D51C0F" w:rsidRPr="001D46D1" w14:paraId="5EEF9D32" w14:textId="77777777" w:rsidTr="000B1304">
        <w:tc>
          <w:tcPr>
            <w:tcW w:w="1163" w:type="dxa"/>
            <w:shd w:val="clear" w:color="auto" w:fill="auto"/>
            <w:vAlign w:val="center"/>
          </w:tcPr>
          <w:p w14:paraId="0B88796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5C2D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13CA690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572BBE0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2B7E04EF" w14:textId="442705B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9017D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43 353.50 zł</w:t>
            </w:r>
          </w:p>
        </w:tc>
      </w:tr>
      <w:tr w:rsidR="00D51C0F" w:rsidRPr="001D46D1" w14:paraId="14A1CDBD" w14:textId="77777777" w:rsidTr="000B1304">
        <w:tc>
          <w:tcPr>
            <w:tcW w:w="1163" w:type="dxa"/>
            <w:shd w:val="clear" w:color="auto" w:fill="auto"/>
            <w:vAlign w:val="center"/>
          </w:tcPr>
          <w:p w14:paraId="296E7E4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0227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2110B343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18B9D2E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4C1D8CB" w14:textId="2BDCBF4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A6AF5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129 963.80 zł</w:t>
            </w:r>
          </w:p>
        </w:tc>
      </w:tr>
      <w:tr w:rsidR="00D51C0F" w:rsidRPr="001D46D1" w14:paraId="70120252" w14:textId="77777777" w:rsidTr="000B1304">
        <w:tc>
          <w:tcPr>
            <w:tcW w:w="1163" w:type="dxa"/>
            <w:shd w:val="clear" w:color="auto" w:fill="auto"/>
            <w:vAlign w:val="center"/>
          </w:tcPr>
          <w:p w14:paraId="1E5E8E6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8A990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63DF41C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06EC3DB4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76ACCE8B" w14:textId="3007C8E8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7CAD5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236 610.00 zł</w:t>
            </w:r>
          </w:p>
        </w:tc>
      </w:tr>
      <w:tr w:rsidR="00D51C0F" w:rsidRPr="001D46D1" w14:paraId="15409928" w14:textId="77777777" w:rsidTr="000B1304">
        <w:tc>
          <w:tcPr>
            <w:tcW w:w="1163" w:type="dxa"/>
            <w:shd w:val="clear" w:color="auto" w:fill="auto"/>
            <w:vAlign w:val="center"/>
          </w:tcPr>
          <w:p w14:paraId="7DEFF4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D341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4224" w:type="dxa"/>
            <w:shd w:val="clear" w:color="auto" w:fill="auto"/>
          </w:tcPr>
          <w:p w14:paraId="35ECCF18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58D1A5DB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D34D91C" w14:textId="7DD4B01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79F88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5 393.52 zł</w:t>
            </w:r>
          </w:p>
        </w:tc>
      </w:tr>
      <w:tr w:rsidR="00D51C0F" w:rsidRPr="001D46D1" w14:paraId="388B8BB3" w14:textId="77777777" w:rsidTr="000B1304">
        <w:tc>
          <w:tcPr>
            <w:tcW w:w="1163" w:type="dxa"/>
            <w:shd w:val="clear" w:color="auto" w:fill="auto"/>
            <w:vAlign w:val="center"/>
          </w:tcPr>
          <w:p w14:paraId="6A4050E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C58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4224" w:type="dxa"/>
            <w:shd w:val="clear" w:color="auto" w:fill="auto"/>
          </w:tcPr>
          <w:p w14:paraId="11AB7048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78FF3EC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78F220A" w14:textId="7318B3E8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19A99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89 435.00 zł</w:t>
            </w:r>
          </w:p>
        </w:tc>
      </w:tr>
      <w:tr w:rsidR="00D51C0F" w:rsidRPr="001D46D1" w14:paraId="445FF84D" w14:textId="77777777" w:rsidTr="000B1304">
        <w:tc>
          <w:tcPr>
            <w:tcW w:w="1163" w:type="dxa"/>
            <w:shd w:val="clear" w:color="auto" w:fill="auto"/>
            <w:vAlign w:val="center"/>
          </w:tcPr>
          <w:p w14:paraId="5C7B324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5EA3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</w:t>
            </w:r>
          </w:p>
        </w:tc>
        <w:tc>
          <w:tcPr>
            <w:tcW w:w="4224" w:type="dxa"/>
            <w:shd w:val="clear" w:color="auto" w:fill="auto"/>
          </w:tcPr>
          <w:p w14:paraId="369C4E25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256EAF3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2454AA9F" w14:textId="2244BFA7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225D3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47 896.00 zł</w:t>
            </w:r>
          </w:p>
        </w:tc>
      </w:tr>
      <w:tr w:rsidR="00D51C0F" w:rsidRPr="001D46D1" w14:paraId="60C561B2" w14:textId="77777777" w:rsidTr="000B1304">
        <w:tc>
          <w:tcPr>
            <w:tcW w:w="1163" w:type="dxa"/>
            <w:shd w:val="clear" w:color="auto" w:fill="auto"/>
            <w:vAlign w:val="center"/>
          </w:tcPr>
          <w:p w14:paraId="30C5879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EEF7E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4224" w:type="dxa"/>
            <w:shd w:val="clear" w:color="auto" w:fill="auto"/>
          </w:tcPr>
          <w:p w14:paraId="3D00B35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5EEDBA1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9032884" w14:textId="610822B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363CB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15 399.00 zł</w:t>
            </w:r>
          </w:p>
        </w:tc>
      </w:tr>
      <w:tr w:rsidR="00D51C0F" w:rsidRPr="001D46D1" w14:paraId="7CC06FF1" w14:textId="77777777" w:rsidTr="000B1304">
        <w:tc>
          <w:tcPr>
            <w:tcW w:w="1163" w:type="dxa"/>
            <w:shd w:val="clear" w:color="auto" w:fill="auto"/>
            <w:vAlign w:val="center"/>
          </w:tcPr>
          <w:p w14:paraId="0F41E29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EE7D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4224" w:type="dxa"/>
            <w:shd w:val="clear" w:color="auto" w:fill="auto"/>
          </w:tcPr>
          <w:p w14:paraId="0EF501B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684EC74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120AF427" w14:textId="313EEE4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45259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12 520.10 zł</w:t>
            </w:r>
          </w:p>
        </w:tc>
      </w:tr>
      <w:tr w:rsidR="00D51C0F" w:rsidRPr="001D46D1" w14:paraId="7C84C48F" w14:textId="77777777" w:rsidTr="000B1304">
        <w:tc>
          <w:tcPr>
            <w:tcW w:w="1163" w:type="dxa"/>
            <w:shd w:val="clear" w:color="auto" w:fill="auto"/>
            <w:vAlign w:val="center"/>
          </w:tcPr>
          <w:p w14:paraId="7D93591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D16B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22</w:t>
            </w:r>
          </w:p>
        </w:tc>
        <w:tc>
          <w:tcPr>
            <w:tcW w:w="4224" w:type="dxa"/>
            <w:shd w:val="clear" w:color="auto" w:fill="auto"/>
          </w:tcPr>
          <w:p w14:paraId="356558A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0C07C7E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4BB9E4C1" w14:textId="218CC7B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89A4D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2 406.80 zł</w:t>
            </w:r>
          </w:p>
        </w:tc>
      </w:tr>
      <w:tr w:rsidR="00D51C0F" w:rsidRPr="001D46D1" w14:paraId="22B92561" w14:textId="77777777" w:rsidTr="000B1304">
        <w:tc>
          <w:tcPr>
            <w:tcW w:w="1163" w:type="dxa"/>
            <w:shd w:val="clear" w:color="auto" w:fill="auto"/>
            <w:vAlign w:val="center"/>
          </w:tcPr>
          <w:p w14:paraId="0C758B9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794AE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24</w:t>
            </w:r>
          </w:p>
        </w:tc>
        <w:tc>
          <w:tcPr>
            <w:tcW w:w="4224" w:type="dxa"/>
            <w:shd w:val="clear" w:color="auto" w:fill="auto"/>
          </w:tcPr>
          <w:p w14:paraId="2007FDF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6DA746C5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C76C7E0" w14:textId="4552E36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DEBB0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87 340.60 zł</w:t>
            </w:r>
          </w:p>
        </w:tc>
      </w:tr>
      <w:tr w:rsidR="00D51C0F" w:rsidRPr="001D46D1" w14:paraId="303517F2" w14:textId="77777777" w:rsidTr="000B1304">
        <w:tc>
          <w:tcPr>
            <w:tcW w:w="1163" w:type="dxa"/>
            <w:shd w:val="clear" w:color="auto" w:fill="auto"/>
            <w:vAlign w:val="center"/>
          </w:tcPr>
          <w:p w14:paraId="33DBB21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4ACFA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52F6174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45E7042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14628D81" w14:textId="4A967F4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DB541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85 626.00 zł</w:t>
            </w:r>
          </w:p>
        </w:tc>
      </w:tr>
      <w:tr w:rsidR="00D51C0F" w:rsidRPr="001D46D1" w14:paraId="1595AC8A" w14:textId="77777777" w:rsidTr="000B1304">
        <w:tc>
          <w:tcPr>
            <w:tcW w:w="1163" w:type="dxa"/>
            <w:shd w:val="clear" w:color="auto" w:fill="auto"/>
            <w:vAlign w:val="center"/>
          </w:tcPr>
          <w:p w14:paraId="7FE47DD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BCCCF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30</w:t>
            </w:r>
          </w:p>
        </w:tc>
        <w:tc>
          <w:tcPr>
            <w:tcW w:w="4224" w:type="dxa"/>
            <w:shd w:val="clear" w:color="auto" w:fill="auto"/>
          </w:tcPr>
          <w:p w14:paraId="711087B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2233767C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26597403" w14:textId="2B55486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C44B9D" w14:textId="40978ED9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84</w:t>
            </w:r>
            <w:r w:rsidR="0025073D">
              <w:rPr>
                <w:sz w:val="24"/>
                <w:szCs w:val="24"/>
              </w:rPr>
              <w:t> </w:t>
            </w:r>
            <w:r w:rsidRPr="001D46D1">
              <w:rPr>
                <w:sz w:val="24"/>
                <w:szCs w:val="24"/>
              </w:rPr>
              <w:t>096</w:t>
            </w:r>
            <w:r w:rsidR="0025073D">
              <w:rPr>
                <w:sz w:val="24"/>
                <w:szCs w:val="24"/>
              </w:rPr>
              <w:t>,6</w:t>
            </w:r>
            <w:r w:rsidRPr="001D46D1">
              <w:rPr>
                <w:sz w:val="24"/>
                <w:szCs w:val="24"/>
              </w:rPr>
              <w:t>0 zł</w:t>
            </w:r>
          </w:p>
        </w:tc>
      </w:tr>
      <w:tr w:rsidR="00D51C0F" w:rsidRPr="001D46D1" w14:paraId="28E592C9" w14:textId="77777777" w:rsidTr="000B1304">
        <w:tc>
          <w:tcPr>
            <w:tcW w:w="1163" w:type="dxa"/>
            <w:shd w:val="clear" w:color="auto" w:fill="auto"/>
            <w:vAlign w:val="center"/>
          </w:tcPr>
          <w:p w14:paraId="2A08F03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35B4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</w:t>
            </w:r>
          </w:p>
        </w:tc>
        <w:tc>
          <w:tcPr>
            <w:tcW w:w="4224" w:type="dxa"/>
            <w:shd w:val="clear" w:color="auto" w:fill="auto"/>
          </w:tcPr>
          <w:p w14:paraId="496DB0A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101F47E0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100BA292" w14:textId="1B1505E3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687F3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28 638.00 zł</w:t>
            </w:r>
          </w:p>
        </w:tc>
      </w:tr>
      <w:tr w:rsidR="00D51C0F" w:rsidRPr="001D46D1" w14:paraId="36C7D25B" w14:textId="77777777" w:rsidTr="000B1304">
        <w:tc>
          <w:tcPr>
            <w:tcW w:w="1163" w:type="dxa"/>
            <w:shd w:val="clear" w:color="auto" w:fill="auto"/>
            <w:vAlign w:val="center"/>
          </w:tcPr>
          <w:p w14:paraId="0A3D042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4616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14:paraId="2BA93FC0" w14:textId="6AF26EA2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 w:rsidR="000B1304">
              <w:rPr>
                <w:sz w:val="24"/>
                <w:szCs w:val="24"/>
              </w:rPr>
              <w:t xml:space="preserve">Sp.z o.o. S. k. </w:t>
            </w:r>
          </w:p>
          <w:p w14:paraId="16FF7D59" w14:textId="6B290D45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Pod Borem 18 </w:t>
            </w:r>
          </w:p>
          <w:p w14:paraId="62787594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439C1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60 640.49 zł</w:t>
            </w:r>
          </w:p>
        </w:tc>
      </w:tr>
      <w:tr w:rsidR="00D51C0F" w:rsidRPr="001D46D1" w14:paraId="1702D958" w14:textId="77777777" w:rsidTr="000B1304">
        <w:tc>
          <w:tcPr>
            <w:tcW w:w="1163" w:type="dxa"/>
            <w:shd w:val="clear" w:color="auto" w:fill="auto"/>
            <w:vAlign w:val="center"/>
          </w:tcPr>
          <w:p w14:paraId="2ADDC92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A735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4224" w:type="dxa"/>
            <w:shd w:val="clear" w:color="auto" w:fill="auto"/>
          </w:tcPr>
          <w:p w14:paraId="2553E82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EFE6E8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0103778C" w14:textId="21E2C74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0DD72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10 762.85 zł</w:t>
            </w:r>
          </w:p>
        </w:tc>
      </w:tr>
      <w:tr w:rsidR="00D51C0F" w:rsidRPr="001D46D1" w14:paraId="3EF34A94" w14:textId="77777777" w:rsidTr="000B1304">
        <w:tc>
          <w:tcPr>
            <w:tcW w:w="1163" w:type="dxa"/>
            <w:shd w:val="clear" w:color="auto" w:fill="auto"/>
            <w:vAlign w:val="center"/>
          </w:tcPr>
          <w:p w14:paraId="6358C79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ED64F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4224" w:type="dxa"/>
            <w:shd w:val="clear" w:color="auto" w:fill="auto"/>
          </w:tcPr>
          <w:p w14:paraId="0CA5D8F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51806B1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022B24F" w14:textId="469A485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1F39A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15 112.44 zł</w:t>
            </w:r>
          </w:p>
        </w:tc>
      </w:tr>
      <w:tr w:rsidR="00D51C0F" w:rsidRPr="001D46D1" w14:paraId="0B342454" w14:textId="77777777" w:rsidTr="000B1304">
        <w:tc>
          <w:tcPr>
            <w:tcW w:w="1163" w:type="dxa"/>
            <w:shd w:val="clear" w:color="auto" w:fill="auto"/>
            <w:vAlign w:val="center"/>
          </w:tcPr>
          <w:p w14:paraId="1680EF4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9272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0823AD00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5BB0874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5E333327" w14:textId="1E439EE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3E544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48 631.86 zł</w:t>
            </w:r>
          </w:p>
        </w:tc>
      </w:tr>
      <w:tr w:rsidR="00D51C0F" w:rsidRPr="001D46D1" w14:paraId="4C3B6D45" w14:textId="77777777" w:rsidTr="000B1304">
        <w:tc>
          <w:tcPr>
            <w:tcW w:w="1163" w:type="dxa"/>
            <w:shd w:val="clear" w:color="auto" w:fill="auto"/>
            <w:vAlign w:val="center"/>
          </w:tcPr>
          <w:p w14:paraId="6A6259C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BB23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668E9D9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084086F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A052067" w14:textId="2E878FA6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B8DE7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2 615.44 zł</w:t>
            </w:r>
          </w:p>
        </w:tc>
      </w:tr>
      <w:tr w:rsidR="00D51C0F" w:rsidRPr="001D46D1" w14:paraId="0D27F3FE" w14:textId="77777777" w:rsidTr="000B1304">
        <w:tc>
          <w:tcPr>
            <w:tcW w:w="1163" w:type="dxa"/>
            <w:shd w:val="clear" w:color="auto" w:fill="auto"/>
            <w:vAlign w:val="center"/>
          </w:tcPr>
          <w:p w14:paraId="1EDBDB7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E3CB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5B26A6F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74E17540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0083952" w14:textId="085C18A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8BD2F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26 590.68 zł</w:t>
            </w:r>
          </w:p>
        </w:tc>
      </w:tr>
      <w:tr w:rsidR="00D51C0F" w:rsidRPr="001D46D1" w14:paraId="2E2AA10B" w14:textId="77777777" w:rsidTr="000B1304">
        <w:tc>
          <w:tcPr>
            <w:tcW w:w="1163" w:type="dxa"/>
            <w:shd w:val="clear" w:color="auto" w:fill="auto"/>
            <w:vAlign w:val="center"/>
          </w:tcPr>
          <w:p w14:paraId="50C8109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16F5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3196615E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71221A4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CF9F43B" w14:textId="445617E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1B4B7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89 555.33 zł</w:t>
            </w:r>
          </w:p>
        </w:tc>
      </w:tr>
      <w:tr w:rsidR="00D51C0F" w:rsidRPr="001D46D1" w14:paraId="63009DAC" w14:textId="77777777" w:rsidTr="000B1304">
        <w:tc>
          <w:tcPr>
            <w:tcW w:w="1163" w:type="dxa"/>
            <w:shd w:val="clear" w:color="auto" w:fill="auto"/>
            <w:vAlign w:val="center"/>
          </w:tcPr>
          <w:p w14:paraId="3470FF2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98B6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76FE71D9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A62820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986E7D9" w14:textId="502210B1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7949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144 752.40 zł</w:t>
            </w:r>
          </w:p>
        </w:tc>
      </w:tr>
      <w:tr w:rsidR="00D51C0F" w:rsidRPr="001D46D1" w14:paraId="56D3A267" w14:textId="77777777" w:rsidTr="000B1304">
        <w:tc>
          <w:tcPr>
            <w:tcW w:w="1163" w:type="dxa"/>
            <w:shd w:val="clear" w:color="auto" w:fill="auto"/>
            <w:vAlign w:val="center"/>
          </w:tcPr>
          <w:p w14:paraId="29ADB95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CCB2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4224" w:type="dxa"/>
            <w:shd w:val="clear" w:color="auto" w:fill="auto"/>
          </w:tcPr>
          <w:p w14:paraId="52177C4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6A076E4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C8FF96D" w14:textId="3A1EACB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6098D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59 930.28 zł</w:t>
            </w:r>
          </w:p>
        </w:tc>
      </w:tr>
      <w:tr w:rsidR="00D51C0F" w:rsidRPr="001D46D1" w14:paraId="1A474C04" w14:textId="77777777" w:rsidTr="000B1304">
        <w:tc>
          <w:tcPr>
            <w:tcW w:w="1163" w:type="dxa"/>
            <w:shd w:val="clear" w:color="auto" w:fill="auto"/>
            <w:vAlign w:val="center"/>
          </w:tcPr>
          <w:p w14:paraId="100A3BC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3625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4224" w:type="dxa"/>
            <w:shd w:val="clear" w:color="auto" w:fill="auto"/>
          </w:tcPr>
          <w:p w14:paraId="209121C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7AC8C845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7D7DBF3D" w14:textId="03B7F32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1E87A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10 954.44 zł</w:t>
            </w:r>
          </w:p>
        </w:tc>
      </w:tr>
      <w:tr w:rsidR="00D51C0F" w:rsidRPr="001D46D1" w14:paraId="1E4CA208" w14:textId="77777777" w:rsidTr="000B1304">
        <w:tc>
          <w:tcPr>
            <w:tcW w:w="1163" w:type="dxa"/>
            <w:shd w:val="clear" w:color="auto" w:fill="auto"/>
            <w:vAlign w:val="center"/>
          </w:tcPr>
          <w:p w14:paraId="3C3C05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5331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1DB0C8A3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220DC8F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1CD413DB" w14:textId="05E47F76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0A6EE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21 762.00 zł</w:t>
            </w:r>
          </w:p>
        </w:tc>
      </w:tr>
      <w:tr w:rsidR="00D51C0F" w:rsidRPr="001D46D1" w14:paraId="5C79ECEB" w14:textId="77777777" w:rsidTr="000B1304">
        <w:tc>
          <w:tcPr>
            <w:tcW w:w="1163" w:type="dxa"/>
            <w:shd w:val="clear" w:color="auto" w:fill="auto"/>
            <w:vAlign w:val="center"/>
          </w:tcPr>
          <w:p w14:paraId="7CF0BCC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7477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4224" w:type="dxa"/>
            <w:shd w:val="clear" w:color="auto" w:fill="auto"/>
          </w:tcPr>
          <w:p w14:paraId="0850AFD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A77BBA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09ED3EEE" w14:textId="7E67C87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93DC5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27 630.83 zł</w:t>
            </w:r>
          </w:p>
        </w:tc>
      </w:tr>
      <w:tr w:rsidR="00D51C0F" w:rsidRPr="001D46D1" w14:paraId="4D3DB4EF" w14:textId="77777777" w:rsidTr="000B1304">
        <w:tc>
          <w:tcPr>
            <w:tcW w:w="1163" w:type="dxa"/>
            <w:shd w:val="clear" w:color="auto" w:fill="auto"/>
            <w:vAlign w:val="center"/>
          </w:tcPr>
          <w:p w14:paraId="4C82ED6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DB6AA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4224" w:type="dxa"/>
            <w:shd w:val="clear" w:color="auto" w:fill="auto"/>
          </w:tcPr>
          <w:p w14:paraId="43BEF6B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00ACAE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B985274" w14:textId="0915E6C5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9FF9C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4 492.80 zł</w:t>
            </w:r>
          </w:p>
        </w:tc>
      </w:tr>
      <w:tr w:rsidR="00D51C0F" w:rsidRPr="001D46D1" w14:paraId="7AD6FE3B" w14:textId="77777777" w:rsidTr="000B1304">
        <w:tc>
          <w:tcPr>
            <w:tcW w:w="1163" w:type="dxa"/>
            <w:shd w:val="clear" w:color="auto" w:fill="auto"/>
            <w:vAlign w:val="center"/>
          </w:tcPr>
          <w:p w14:paraId="535321C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43607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</w:t>
            </w:r>
          </w:p>
        </w:tc>
        <w:tc>
          <w:tcPr>
            <w:tcW w:w="4224" w:type="dxa"/>
            <w:shd w:val="clear" w:color="auto" w:fill="auto"/>
          </w:tcPr>
          <w:p w14:paraId="234854C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28E90AD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6803495" w14:textId="0F50DA6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6E058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7 024.32 zł</w:t>
            </w:r>
          </w:p>
        </w:tc>
      </w:tr>
      <w:tr w:rsidR="00D51C0F" w:rsidRPr="001D46D1" w14:paraId="74CE91EF" w14:textId="77777777" w:rsidTr="000B1304">
        <w:tc>
          <w:tcPr>
            <w:tcW w:w="1163" w:type="dxa"/>
            <w:shd w:val="clear" w:color="auto" w:fill="auto"/>
            <w:vAlign w:val="center"/>
          </w:tcPr>
          <w:p w14:paraId="24E416B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953D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21</w:t>
            </w:r>
          </w:p>
        </w:tc>
        <w:tc>
          <w:tcPr>
            <w:tcW w:w="4224" w:type="dxa"/>
            <w:shd w:val="clear" w:color="auto" w:fill="auto"/>
          </w:tcPr>
          <w:p w14:paraId="29E7B74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396F52B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75DC0006" w14:textId="7EC4551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F9E4E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12 987.00 zł</w:t>
            </w:r>
          </w:p>
        </w:tc>
      </w:tr>
      <w:tr w:rsidR="00D51C0F" w:rsidRPr="001D46D1" w14:paraId="434396D6" w14:textId="77777777" w:rsidTr="000B1304">
        <w:tc>
          <w:tcPr>
            <w:tcW w:w="1163" w:type="dxa"/>
            <w:shd w:val="clear" w:color="auto" w:fill="auto"/>
            <w:vAlign w:val="center"/>
          </w:tcPr>
          <w:p w14:paraId="33C163E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1718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</w:t>
            </w:r>
          </w:p>
        </w:tc>
        <w:tc>
          <w:tcPr>
            <w:tcW w:w="4224" w:type="dxa"/>
            <w:shd w:val="clear" w:color="auto" w:fill="auto"/>
          </w:tcPr>
          <w:p w14:paraId="296D3A9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5E6C925C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4B4080A" w14:textId="0637AA6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A53DE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12 169.44 zł</w:t>
            </w:r>
          </w:p>
        </w:tc>
      </w:tr>
      <w:tr w:rsidR="00D51C0F" w:rsidRPr="001D46D1" w14:paraId="66DFD318" w14:textId="77777777" w:rsidTr="000B1304">
        <w:tc>
          <w:tcPr>
            <w:tcW w:w="1163" w:type="dxa"/>
            <w:shd w:val="clear" w:color="auto" w:fill="auto"/>
            <w:vAlign w:val="center"/>
          </w:tcPr>
          <w:p w14:paraId="12FE6F2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FA013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35</w:t>
            </w:r>
          </w:p>
        </w:tc>
        <w:tc>
          <w:tcPr>
            <w:tcW w:w="4224" w:type="dxa"/>
            <w:shd w:val="clear" w:color="auto" w:fill="auto"/>
          </w:tcPr>
          <w:p w14:paraId="07FF55A3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69850E34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5E21B5A6" w14:textId="307EBF60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42771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18 111.60 zł</w:t>
            </w:r>
          </w:p>
        </w:tc>
      </w:tr>
      <w:tr w:rsidR="00D51C0F" w:rsidRPr="001D46D1" w14:paraId="6508D57B" w14:textId="77777777" w:rsidTr="000B1304">
        <w:tc>
          <w:tcPr>
            <w:tcW w:w="1163" w:type="dxa"/>
            <w:shd w:val="clear" w:color="auto" w:fill="auto"/>
            <w:vAlign w:val="center"/>
          </w:tcPr>
          <w:p w14:paraId="33B237D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14A0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36</w:t>
            </w:r>
          </w:p>
        </w:tc>
        <w:tc>
          <w:tcPr>
            <w:tcW w:w="4224" w:type="dxa"/>
            <w:shd w:val="clear" w:color="auto" w:fill="auto"/>
          </w:tcPr>
          <w:p w14:paraId="26C3DDE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432565D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54379684" w14:textId="0CC0273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9638A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411.80 zł</w:t>
            </w:r>
          </w:p>
        </w:tc>
      </w:tr>
      <w:tr w:rsidR="00D51C0F" w:rsidRPr="001D46D1" w14:paraId="7B7E9047" w14:textId="77777777" w:rsidTr="000B1304">
        <w:tc>
          <w:tcPr>
            <w:tcW w:w="1163" w:type="dxa"/>
            <w:shd w:val="clear" w:color="auto" w:fill="auto"/>
            <w:vAlign w:val="center"/>
          </w:tcPr>
          <w:p w14:paraId="1EF2B61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135A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3618BE1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6E4114F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63F2F516" w14:textId="51CEA37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B1365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67 816.98 zł</w:t>
            </w:r>
          </w:p>
        </w:tc>
      </w:tr>
      <w:tr w:rsidR="00D51C0F" w:rsidRPr="001D46D1" w14:paraId="51DDD298" w14:textId="77777777" w:rsidTr="000B1304">
        <w:tc>
          <w:tcPr>
            <w:tcW w:w="1163" w:type="dxa"/>
            <w:shd w:val="clear" w:color="auto" w:fill="auto"/>
            <w:vAlign w:val="center"/>
          </w:tcPr>
          <w:p w14:paraId="4171EA8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01FA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30</w:t>
            </w:r>
          </w:p>
        </w:tc>
        <w:tc>
          <w:tcPr>
            <w:tcW w:w="4224" w:type="dxa"/>
            <w:shd w:val="clear" w:color="auto" w:fill="auto"/>
          </w:tcPr>
          <w:p w14:paraId="190C24BD" w14:textId="090E1BA5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ARS-MED HOSPITAL </w:t>
            </w:r>
            <w:r w:rsidR="000B1304">
              <w:rPr>
                <w:sz w:val="24"/>
                <w:szCs w:val="24"/>
              </w:rPr>
              <w:t xml:space="preserve">Sp. z o.o. </w:t>
            </w:r>
          </w:p>
          <w:p w14:paraId="01EA27ED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Aleja Wojska Polskiego 30A </w:t>
            </w:r>
          </w:p>
          <w:p w14:paraId="0F0A6A98" w14:textId="19CFD91B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10-229 </w:t>
            </w:r>
            <w:r w:rsidR="000B1304">
              <w:rPr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A8053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45 337.32 zł</w:t>
            </w:r>
          </w:p>
        </w:tc>
      </w:tr>
      <w:tr w:rsidR="00D51C0F" w:rsidRPr="001D46D1" w14:paraId="0539FE9C" w14:textId="77777777" w:rsidTr="000B1304">
        <w:tc>
          <w:tcPr>
            <w:tcW w:w="1163" w:type="dxa"/>
            <w:shd w:val="clear" w:color="auto" w:fill="auto"/>
            <w:vAlign w:val="center"/>
          </w:tcPr>
          <w:p w14:paraId="45E4FE7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02EE9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32</w:t>
            </w:r>
          </w:p>
        </w:tc>
        <w:tc>
          <w:tcPr>
            <w:tcW w:w="4224" w:type="dxa"/>
            <w:shd w:val="clear" w:color="auto" w:fill="auto"/>
          </w:tcPr>
          <w:p w14:paraId="0E31B1E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ARS-MED HOSPITAL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383C457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Aleja Wojska Polskiego 30A </w:t>
            </w:r>
          </w:p>
          <w:p w14:paraId="50E52397" w14:textId="110FFF05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10-229 </w:t>
            </w:r>
            <w:r>
              <w:rPr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93268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177 888.96 zł</w:t>
            </w:r>
          </w:p>
        </w:tc>
      </w:tr>
      <w:tr w:rsidR="00D51C0F" w:rsidRPr="001D46D1" w14:paraId="0641DEF9" w14:textId="77777777" w:rsidTr="000B1304">
        <w:tc>
          <w:tcPr>
            <w:tcW w:w="1163" w:type="dxa"/>
            <w:shd w:val="clear" w:color="auto" w:fill="auto"/>
            <w:vAlign w:val="center"/>
          </w:tcPr>
          <w:p w14:paraId="1CE959E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BA15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4224" w:type="dxa"/>
            <w:shd w:val="clear" w:color="auto" w:fill="auto"/>
          </w:tcPr>
          <w:p w14:paraId="07DA332F" w14:textId="1F694ED3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J. Chodacki, A. Misztal „</w:t>
            </w:r>
            <w:proofErr w:type="spellStart"/>
            <w:r w:rsidRPr="001D46D1">
              <w:rPr>
                <w:sz w:val="24"/>
                <w:szCs w:val="24"/>
              </w:rPr>
              <w:t>Medica</w:t>
            </w:r>
            <w:proofErr w:type="spellEnd"/>
            <w:r w:rsidRPr="001D46D1">
              <w:rPr>
                <w:sz w:val="24"/>
                <w:szCs w:val="24"/>
              </w:rPr>
              <w:t xml:space="preserve">” </w:t>
            </w:r>
            <w:r w:rsidR="000B1304">
              <w:rPr>
                <w:sz w:val="24"/>
                <w:szCs w:val="24"/>
              </w:rPr>
              <w:t xml:space="preserve">Sp. j. </w:t>
            </w:r>
          </w:p>
          <w:p w14:paraId="58EA4B51" w14:textId="242425F8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Przemysłowa </w:t>
            </w:r>
            <w:r w:rsidR="00D51C0F" w:rsidRPr="001D46D1">
              <w:rPr>
                <w:sz w:val="24"/>
                <w:szCs w:val="24"/>
              </w:rPr>
              <w:t xml:space="preserve"> 4A </w:t>
            </w:r>
          </w:p>
          <w:p w14:paraId="2F5859F0" w14:textId="180DA06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59-300 </w:t>
            </w:r>
            <w:r w:rsidR="000B1304">
              <w:rPr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7F1B2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11 180.16 zł</w:t>
            </w:r>
          </w:p>
        </w:tc>
      </w:tr>
      <w:tr w:rsidR="00D51C0F" w:rsidRPr="001D46D1" w14:paraId="10FD2E4D" w14:textId="77777777" w:rsidTr="000B1304">
        <w:tc>
          <w:tcPr>
            <w:tcW w:w="1163" w:type="dxa"/>
            <w:shd w:val="clear" w:color="auto" w:fill="auto"/>
            <w:vAlign w:val="center"/>
          </w:tcPr>
          <w:p w14:paraId="2813994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ECE43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0C4EFA4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J. Chodacki, A. Misztal „</w:t>
            </w:r>
            <w:proofErr w:type="spellStart"/>
            <w:r w:rsidRPr="001D46D1">
              <w:rPr>
                <w:sz w:val="24"/>
                <w:szCs w:val="24"/>
              </w:rPr>
              <w:t>Medica</w:t>
            </w:r>
            <w:proofErr w:type="spellEnd"/>
            <w:r w:rsidRPr="001D46D1">
              <w:rPr>
                <w:sz w:val="24"/>
                <w:szCs w:val="24"/>
              </w:rPr>
              <w:t xml:space="preserve">” </w:t>
            </w:r>
            <w:r>
              <w:rPr>
                <w:sz w:val="24"/>
                <w:szCs w:val="24"/>
              </w:rPr>
              <w:t xml:space="preserve">Sp. j. </w:t>
            </w:r>
          </w:p>
          <w:p w14:paraId="4CE4BDD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Przemysłowa </w:t>
            </w:r>
            <w:r w:rsidRPr="001D46D1">
              <w:rPr>
                <w:sz w:val="24"/>
                <w:szCs w:val="24"/>
              </w:rPr>
              <w:t xml:space="preserve"> 4A </w:t>
            </w:r>
          </w:p>
          <w:p w14:paraId="1FA66FE7" w14:textId="7E542D48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59-300 </w:t>
            </w:r>
            <w:r>
              <w:rPr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1FC60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20 088.00 zł</w:t>
            </w:r>
          </w:p>
        </w:tc>
      </w:tr>
      <w:tr w:rsidR="00D51C0F" w:rsidRPr="001D46D1" w14:paraId="00B26B2C" w14:textId="77777777" w:rsidTr="000B1304">
        <w:tc>
          <w:tcPr>
            <w:tcW w:w="1163" w:type="dxa"/>
            <w:shd w:val="clear" w:color="auto" w:fill="auto"/>
            <w:vAlign w:val="center"/>
          </w:tcPr>
          <w:p w14:paraId="5BE5EA1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2049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36</w:t>
            </w:r>
          </w:p>
        </w:tc>
        <w:tc>
          <w:tcPr>
            <w:tcW w:w="4224" w:type="dxa"/>
            <w:shd w:val="clear" w:color="auto" w:fill="auto"/>
          </w:tcPr>
          <w:p w14:paraId="62E03408" w14:textId="3E93B12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J. Chodacki, A. Misztal „</w:t>
            </w:r>
            <w:proofErr w:type="spellStart"/>
            <w:r w:rsidRPr="001D46D1">
              <w:rPr>
                <w:sz w:val="24"/>
                <w:szCs w:val="24"/>
              </w:rPr>
              <w:t>Medica</w:t>
            </w:r>
            <w:proofErr w:type="spellEnd"/>
            <w:r w:rsidRPr="001D46D1">
              <w:rPr>
                <w:sz w:val="24"/>
                <w:szCs w:val="24"/>
              </w:rPr>
              <w:t xml:space="preserve">” </w:t>
            </w:r>
            <w:r>
              <w:rPr>
                <w:sz w:val="24"/>
                <w:szCs w:val="24"/>
              </w:rPr>
              <w:t xml:space="preserve">Sp. j. </w:t>
            </w:r>
          </w:p>
          <w:p w14:paraId="4E3907D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Przemysłowa </w:t>
            </w:r>
            <w:r w:rsidRPr="001D46D1">
              <w:rPr>
                <w:sz w:val="24"/>
                <w:szCs w:val="24"/>
              </w:rPr>
              <w:t xml:space="preserve"> 4A </w:t>
            </w:r>
          </w:p>
          <w:p w14:paraId="5F5A2B75" w14:textId="7CEDF93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59-300 </w:t>
            </w:r>
            <w:r>
              <w:rPr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421F2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351.54 zł</w:t>
            </w:r>
          </w:p>
        </w:tc>
      </w:tr>
      <w:bookmarkEnd w:id="0"/>
    </w:tbl>
    <w:p w14:paraId="28FBD653" w14:textId="77777777" w:rsidR="007656C8" w:rsidRDefault="007656C8" w:rsidP="007656C8">
      <w:pPr>
        <w:ind w:left="2832" w:firstLine="708"/>
        <w:jc w:val="center"/>
        <w:rPr>
          <w:sz w:val="22"/>
          <w:szCs w:val="22"/>
        </w:rPr>
      </w:pPr>
    </w:p>
    <w:p w14:paraId="675662D7" w14:textId="77777777" w:rsidR="007656C8" w:rsidRDefault="007656C8" w:rsidP="007656C8">
      <w:pPr>
        <w:ind w:left="2832" w:firstLine="708"/>
        <w:jc w:val="center"/>
        <w:rPr>
          <w:sz w:val="22"/>
          <w:szCs w:val="22"/>
        </w:rPr>
      </w:pPr>
    </w:p>
    <w:p w14:paraId="1285E86F" w14:textId="67BA0B75" w:rsidR="007656C8" w:rsidRDefault="007656C8" w:rsidP="007656C8">
      <w:pPr>
        <w:ind w:left="2832" w:firstLine="708"/>
        <w:jc w:val="center"/>
        <w:rPr>
          <w:i/>
        </w:rPr>
      </w:pPr>
      <w:r w:rsidRPr="00384DE6">
        <w:rPr>
          <w:sz w:val="22"/>
          <w:szCs w:val="22"/>
        </w:rPr>
        <w:t>Zamawiający</w:t>
      </w:r>
    </w:p>
    <w:p w14:paraId="3632AD50" w14:textId="77777777" w:rsidR="007656C8" w:rsidRDefault="007656C8" w:rsidP="007656C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12F9860" w14:textId="77777777" w:rsidR="007656C8" w:rsidRDefault="007656C8" w:rsidP="007656C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9F56B33" w14:textId="77777777" w:rsidR="007656C8" w:rsidRDefault="007656C8" w:rsidP="007656C8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71E5294" w14:textId="77777777" w:rsidR="007656C8" w:rsidRDefault="007656C8" w:rsidP="007656C8">
      <w:pPr>
        <w:ind w:firstLine="425"/>
        <w:jc w:val="center"/>
        <w:rPr>
          <w:iCs/>
          <w:sz w:val="22"/>
          <w:szCs w:val="22"/>
        </w:rPr>
      </w:pPr>
    </w:p>
    <w:p w14:paraId="69B0B305" w14:textId="430002E7" w:rsidR="00C236D3" w:rsidRPr="001D46D1" w:rsidRDefault="00C236D3" w:rsidP="001D46D1">
      <w:pPr>
        <w:jc w:val="right"/>
        <w:rPr>
          <w:sz w:val="22"/>
          <w:szCs w:val="22"/>
        </w:rPr>
      </w:pPr>
    </w:p>
    <w:sectPr w:rsidR="00C236D3" w:rsidRPr="001D46D1" w:rsidSect="001D46D1">
      <w:type w:val="continuous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782CD" w14:textId="77777777" w:rsidR="00E276DE" w:rsidRDefault="00E276DE">
      <w:r>
        <w:separator/>
      </w:r>
    </w:p>
  </w:endnote>
  <w:endnote w:type="continuationSeparator" w:id="0">
    <w:p w14:paraId="0E3227D8" w14:textId="77777777" w:rsidR="00E276DE" w:rsidRDefault="00E2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3BE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15E8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93E1D" w14:textId="50788835" w:rsidR="00986737" w:rsidRPr="00986737" w:rsidRDefault="00666C3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7D423D" wp14:editId="6246C82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FF7D2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AD0AC9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BCA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26DC6" w14:textId="77777777" w:rsidR="009F189D" w:rsidRDefault="009F189D">
    <w:pPr>
      <w:pStyle w:val="Stopka"/>
      <w:tabs>
        <w:tab w:val="clear" w:pos="4536"/>
      </w:tabs>
      <w:jc w:val="center"/>
    </w:pPr>
  </w:p>
  <w:p w14:paraId="14CA08E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72E5E" w14:textId="77777777" w:rsidR="00E276DE" w:rsidRDefault="00E276DE">
      <w:r>
        <w:separator/>
      </w:r>
    </w:p>
  </w:footnote>
  <w:footnote w:type="continuationSeparator" w:id="0">
    <w:p w14:paraId="7169C03D" w14:textId="77777777" w:rsidR="00E276DE" w:rsidRDefault="00E27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4F75E" w14:textId="77777777" w:rsidR="00D51C0F" w:rsidRDefault="00D51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93C58" w14:textId="77777777" w:rsidR="00D51C0F" w:rsidRDefault="00D51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53F7E" w14:textId="77777777" w:rsidR="00D51C0F" w:rsidRDefault="00D51C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DE"/>
    <w:rsid w:val="00007727"/>
    <w:rsid w:val="00017720"/>
    <w:rsid w:val="00035488"/>
    <w:rsid w:val="000B1304"/>
    <w:rsid w:val="000D7F25"/>
    <w:rsid w:val="000E00E5"/>
    <w:rsid w:val="00173B20"/>
    <w:rsid w:val="001C69FF"/>
    <w:rsid w:val="001D46D1"/>
    <w:rsid w:val="0023318D"/>
    <w:rsid w:val="0025073D"/>
    <w:rsid w:val="002F7658"/>
    <w:rsid w:val="003D72FD"/>
    <w:rsid w:val="00423179"/>
    <w:rsid w:val="00490DC0"/>
    <w:rsid w:val="00493F8C"/>
    <w:rsid w:val="004C7E9B"/>
    <w:rsid w:val="005614F2"/>
    <w:rsid w:val="00577BC6"/>
    <w:rsid w:val="005A056B"/>
    <w:rsid w:val="005A632E"/>
    <w:rsid w:val="00666C33"/>
    <w:rsid w:val="0069085C"/>
    <w:rsid w:val="006B27ED"/>
    <w:rsid w:val="007656C8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0AA2"/>
    <w:rsid w:val="00D51C0F"/>
    <w:rsid w:val="00D665F5"/>
    <w:rsid w:val="00D7128F"/>
    <w:rsid w:val="00E276D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0CC42"/>
  <w15:chartTrackingRefBased/>
  <w15:docId w15:val="{7945FC45-F5C3-4AA6-84CE-39A5B7347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46D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6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7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2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5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5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4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3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4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4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6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5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93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56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0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8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91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3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5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4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52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70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89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8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3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1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9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61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8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9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0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4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0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57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0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76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21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8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8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05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9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80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9</Pages>
  <Words>1837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cp:lastPrinted>2024-03-12T06:48:00Z</cp:lastPrinted>
  <dcterms:created xsi:type="dcterms:W3CDTF">2024-03-11T12:06:00Z</dcterms:created>
  <dcterms:modified xsi:type="dcterms:W3CDTF">2024-03-12T12:49:00Z</dcterms:modified>
</cp:coreProperties>
</file>