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0D06EF5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36445">
        <w:rPr>
          <w:rFonts w:ascii="Arial" w:hAnsi="Arial" w:cs="Arial"/>
          <w:bCs/>
          <w:i w:val="0"/>
          <w:szCs w:val="24"/>
        </w:rPr>
        <w:t>4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3D71FE" w14:textId="4208B931" w:rsidR="00A44833" w:rsidRPr="004B2AF5" w:rsidRDefault="00D36445" w:rsidP="004B2AF5">
      <w:pPr>
        <w:spacing w:after="240" w:line="240" w:lineRule="auto"/>
        <w:jc w:val="center"/>
        <w:rPr>
          <w:b/>
          <w:sz w:val="28"/>
          <w:szCs w:val="28"/>
        </w:rPr>
      </w:pPr>
      <w:r w:rsidRPr="00D36445">
        <w:rPr>
          <w:b/>
          <w:sz w:val="28"/>
          <w:szCs w:val="28"/>
        </w:rPr>
        <w:t>Usługi portierskie, stróżowanie, ochrona oraz dozorowanie obiektów Szpitala Wojewódzkiego w Poznaniu</w:t>
      </w:r>
      <w:r w:rsidR="004B2AF5">
        <w:rPr>
          <w:b/>
          <w:sz w:val="28"/>
          <w:szCs w:val="28"/>
        </w:rPr>
        <w:br/>
      </w:r>
      <w:r w:rsidR="00A44833" w:rsidRPr="00294EA6">
        <w:rPr>
          <w:rFonts w:ascii="Arial" w:hAnsi="Arial" w:cs="Arial"/>
          <w:sz w:val="24"/>
          <w:szCs w:val="24"/>
        </w:rPr>
        <w:t>Znak sprawy:</w:t>
      </w:r>
      <w:r w:rsidR="00A44833"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 w:rsidR="005C383C">
        <w:rPr>
          <w:rFonts w:ascii="Arial" w:hAnsi="Arial" w:cs="Arial"/>
          <w:b/>
          <w:sz w:val="24"/>
          <w:szCs w:val="24"/>
        </w:rPr>
        <w:t>20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 w:rsidR="005C383C">
        <w:rPr>
          <w:rFonts w:ascii="Arial" w:hAnsi="Arial" w:cs="Arial"/>
          <w:b/>
          <w:sz w:val="24"/>
          <w:szCs w:val="24"/>
        </w:rPr>
        <w:t>4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76"/>
      </w:tblGrid>
      <w:tr w:rsidR="005E6F72" w:rsidRPr="005E6F72" w14:paraId="24A48108" w14:textId="77777777" w:rsidTr="005E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DC130" w14:textId="77777777" w:rsidR="005E6F72" w:rsidRPr="005E6F72" w:rsidRDefault="005E6F72" w:rsidP="000040ED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E6F7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913AC" w14:textId="77777777" w:rsidR="005E6F72" w:rsidRPr="005E6F72" w:rsidRDefault="005E6F72" w:rsidP="000040ED">
            <w:pPr>
              <w:spacing w:before="60" w:after="120"/>
              <w:rPr>
                <w:rFonts w:ascii="Times New Roman" w:hAnsi="Times New Roman"/>
              </w:rPr>
            </w:pPr>
            <w:r w:rsidRPr="005E6F7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E6F72" w:rsidRPr="005E6F72" w14:paraId="6C328376" w14:textId="77777777" w:rsidTr="005E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6D7B0" w14:textId="77777777" w:rsidR="005E6F72" w:rsidRPr="005E6F72" w:rsidRDefault="005E6F72" w:rsidP="000040E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E6F72">
              <w:rPr>
                <w:rFonts w:ascii="Times New Roman" w:hAnsi="Times New Roman"/>
              </w:rPr>
              <w:t>1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D5539" w14:textId="77777777" w:rsidR="005E6F72" w:rsidRPr="005E6F72" w:rsidRDefault="005E6F72" w:rsidP="000040E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E6F7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F7B6730" w14:textId="77777777" w:rsidR="005E6F72" w:rsidRPr="005E6F72" w:rsidRDefault="005E6F72" w:rsidP="000040E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E6F72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 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5E6F72" w:rsidRPr="005E6F72" w14:paraId="57A43AD9" w14:textId="77777777" w:rsidTr="005E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A3CC7" w14:textId="77777777" w:rsidR="005E6F72" w:rsidRPr="005E6F72" w:rsidRDefault="005E6F72" w:rsidP="000040E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E6F72">
              <w:rPr>
                <w:rFonts w:ascii="Times New Roman" w:hAnsi="Times New Roman"/>
              </w:rPr>
              <w:t>2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A8252" w14:textId="77777777" w:rsidR="005E6F72" w:rsidRPr="005E6F72" w:rsidRDefault="005E6F72" w:rsidP="000040E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E6F7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2D6706F" w14:textId="77777777" w:rsidR="005E6F72" w:rsidRPr="005E6F72" w:rsidRDefault="005E6F72" w:rsidP="000040E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E6F72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5E6F72" w:rsidRPr="005E6F72" w14:paraId="5886274F" w14:textId="77777777" w:rsidTr="005E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27F95" w14:textId="77777777" w:rsidR="005E6F72" w:rsidRPr="005E6F72" w:rsidRDefault="005E6F72" w:rsidP="000040E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E6F72">
              <w:rPr>
                <w:rFonts w:ascii="Times New Roman" w:hAnsi="Times New Roman"/>
              </w:rPr>
              <w:t>3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54E6C" w14:textId="77777777" w:rsidR="005E6F72" w:rsidRPr="005E6F72" w:rsidRDefault="005E6F72" w:rsidP="000040E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E6F7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3EE502A" w14:textId="77777777" w:rsidR="005E6F72" w:rsidRPr="005E6F72" w:rsidRDefault="005E6F72" w:rsidP="000040E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E6F7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E6F72" w:rsidRPr="005E6F72" w14:paraId="2947EB37" w14:textId="77777777" w:rsidTr="005E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EE98D" w14:textId="77777777" w:rsidR="005E6F72" w:rsidRPr="005E6F72" w:rsidRDefault="005E6F72" w:rsidP="000040E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E6F7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969F" w14:textId="77777777" w:rsidR="005E6F72" w:rsidRPr="005E6F72" w:rsidRDefault="005E6F72" w:rsidP="000040E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E6F72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B0927C7" w14:textId="77777777" w:rsidR="005E6F72" w:rsidRPr="005E6F72" w:rsidRDefault="005E6F72" w:rsidP="000040E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E6F72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</w:tbl>
    <w:p w14:paraId="42DC2530" w14:textId="00E80848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207E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543F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83C"/>
    <w:rsid w:val="005C39CA"/>
    <w:rsid w:val="005D13F0"/>
    <w:rsid w:val="005D3816"/>
    <w:rsid w:val="005E176A"/>
    <w:rsid w:val="005E24AA"/>
    <w:rsid w:val="005E579C"/>
    <w:rsid w:val="005E6F72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36445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878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14</cp:revision>
  <cp:lastPrinted>2016-07-26T10:32:00Z</cp:lastPrinted>
  <dcterms:created xsi:type="dcterms:W3CDTF">2022-10-18T11:12:00Z</dcterms:created>
  <dcterms:modified xsi:type="dcterms:W3CDTF">2024-03-13T09:33:00Z</dcterms:modified>
</cp:coreProperties>
</file>