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720498" w14:textId="77777777" w:rsidR="00B048DA" w:rsidRPr="005C7454" w:rsidRDefault="001B001A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5C7454">
        <w:rPr>
          <w:rFonts w:ascii="Arial Narrow" w:hAnsi="Arial Narrow" w:cs="Arial"/>
          <w:sz w:val="22"/>
          <w:szCs w:val="22"/>
        </w:rPr>
        <w:t>Bydgoszcz</w:t>
      </w:r>
      <w:r w:rsidR="00B048DA" w:rsidRPr="005C7454">
        <w:rPr>
          <w:rFonts w:ascii="Arial Narrow" w:hAnsi="Arial Narrow" w:cs="Arial"/>
          <w:sz w:val="22"/>
          <w:szCs w:val="22"/>
        </w:rPr>
        <w:t xml:space="preserve"> dnia: </w:t>
      </w:r>
      <w:r w:rsidRPr="005C7454">
        <w:rPr>
          <w:rFonts w:ascii="Arial Narrow" w:hAnsi="Arial Narrow" w:cs="Arial"/>
          <w:sz w:val="22"/>
          <w:szCs w:val="22"/>
        </w:rPr>
        <w:t>2024-03-13</w:t>
      </w:r>
    </w:p>
    <w:p w14:paraId="14270A6C" w14:textId="77777777" w:rsidR="00B048DA" w:rsidRPr="005C7454" w:rsidRDefault="001B001A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5C745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8C7847C" w14:textId="77777777" w:rsidR="00B048DA" w:rsidRPr="005C7454" w:rsidRDefault="001B001A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5C7454">
        <w:rPr>
          <w:rFonts w:ascii="Arial Narrow" w:hAnsi="Arial Narrow" w:cs="Arial"/>
          <w:sz w:val="22"/>
          <w:szCs w:val="22"/>
        </w:rPr>
        <w:t>Powstańców Warszawy</w:t>
      </w:r>
      <w:r w:rsidR="00B048DA" w:rsidRPr="005C7454">
        <w:rPr>
          <w:rFonts w:ascii="Arial Narrow" w:hAnsi="Arial Narrow" w:cs="Arial"/>
          <w:sz w:val="22"/>
          <w:szCs w:val="22"/>
        </w:rPr>
        <w:t xml:space="preserve"> </w:t>
      </w:r>
      <w:r w:rsidRPr="005C7454">
        <w:rPr>
          <w:rFonts w:ascii="Arial Narrow" w:hAnsi="Arial Narrow" w:cs="Arial"/>
          <w:sz w:val="22"/>
          <w:szCs w:val="22"/>
        </w:rPr>
        <w:t>5</w:t>
      </w:r>
    </w:p>
    <w:p w14:paraId="59326C2D" w14:textId="77777777" w:rsidR="00B048DA" w:rsidRPr="005C7454" w:rsidRDefault="001B001A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5C7454">
        <w:rPr>
          <w:rFonts w:ascii="Arial Narrow" w:hAnsi="Arial Narrow" w:cs="Arial"/>
          <w:sz w:val="22"/>
          <w:szCs w:val="22"/>
        </w:rPr>
        <w:t>85-681</w:t>
      </w:r>
      <w:r w:rsidR="00B048DA" w:rsidRPr="005C7454">
        <w:rPr>
          <w:rFonts w:ascii="Arial Narrow" w:hAnsi="Arial Narrow" w:cs="Arial"/>
          <w:sz w:val="22"/>
          <w:szCs w:val="22"/>
        </w:rPr>
        <w:t xml:space="preserve"> </w:t>
      </w:r>
      <w:r w:rsidRPr="005C7454">
        <w:rPr>
          <w:rFonts w:ascii="Arial Narrow" w:hAnsi="Arial Narrow" w:cs="Arial"/>
          <w:sz w:val="22"/>
          <w:szCs w:val="22"/>
        </w:rPr>
        <w:t>Bydgoszcz</w:t>
      </w:r>
    </w:p>
    <w:p w14:paraId="7E6CE019" w14:textId="77777777" w:rsidR="00B048DA" w:rsidRPr="005C7454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C745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1DE128C" w14:textId="77777777" w:rsidR="00B048DA" w:rsidRPr="005C7454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C745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F7A5B41" w14:textId="77777777" w:rsidR="00B048DA" w:rsidRPr="005C7454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5C7454" w14:paraId="375F83C5" w14:textId="77777777" w:rsidTr="00B048DA">
        <w:tc>
          <w:tcPr>
            <w:tcW w:w="9498" w:type="dxa"/>
            <w:shd w:val="clear" w:color="auto" w:fill="F2F2F2"/>
            <w:hideMark/>
          </w:tcPr>
          <w:p w14:paraId="040B90A7" w14:textId="09CD8467" w:rsidR="00B048DA" w:rsidRPr="005C7454" w:rsidRDefault="005C7454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4AB90772" w14:textId="77777777" w:rsidR="00B048DA" w:rsidRPr="005C7454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C745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64EF0DC" w14:textId="77777777" w:rsidR="00B048DA" w:rsidRPr="005C7454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7D7B0F05" w14:textId="77777777" w:rsidR="00B048DA" w:rsidRPr="005C7454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C745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C745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C745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5C7454" w14:paraId="4273F03F" w14:textId="77777777" w:rsidTr="00B048DA">
        <w:tc>
          <w:tcPr>
            <w:tcW w:w="2269" w:type="dxa"/>
            <w:shd w:val="clear" w:color="auto" w:fill="auto"/>
          </w:tcPr>
          <w:p w14:paraId="74FC309E" w14:textId="77777777" w:rsidR="00B048DA" w:rsidRPr="005C7454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09E21CB5" w14:textId="77777777" w:rsidR="00B048DA" w:rsidRPr="005C7454" w:rsidRDefault="001B001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Kardiochirurgii na okres 24 miesięcy.</w:t>
            </w:r>
          </w:p>
        </w:tc>
      </w:tr>
      <w:tr w:rsidR="001B001A" w:rsidRPr="005C7454" w14:paraId="4FD9A746" w14:textId="77777777" w:rsidTr="002F0F96">
        <w:tc>
          <w:tcPr>
            <w:tcW w:w="2269" w:type="dxa"/>
            <w:shd w:val="clear" w:color="auto" w:fill="auto"/>
          </w:tcPr>
          <w:p w14:paraId="74D465F8" w14:textId="77777777" w:rsidR="001B001A" w:rsidRPr="005C7454" w:rsidRDefault="001B001A" w:rsidP="002F0F9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358C712" w14:textId="77777777" w:rsidR="001B001A" w:rsidRPr="005C7454" w:rsidRDefault="001B001A" w:rsidP="002F0F9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Cs/>
                <w:sz w:val="22"/>
                <w:szCs w:val="22"/>
              </w:rPr>
              <w:t>136/2023</w:t>
            </w:r>
          </w:p>
        </w:tc>
      </w:tr>
    </w:tbl>
    <w:p w14:paraId="6BF308EF" w14:textId="77777777" w:rsidR="00B048DA" w:rsidRPr="005C7454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5AAB73A" w14:textId="77777777" w:rsidR="008642B3" w:rsidRPr="005C7454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5C7454">
        <w:rPr>
          <w:rFonts w:ascii="Arial Narrow" w:hAnsi="Arial Narrow" w:cs="Arial"/>
          <w:sz w:val="22"/>
          <w:szCs w:val="22"/>
        </w:rPr>
        <w:t xml:space="preserve">Zamawiający, </w:t>
      </w:r>
      <w:r w:rsidR="001B001A" w:rsidRPr="005C7454">
        <w:rPr>
          <w:rFonts w:ascii="Arial Narrow" w:hAnsi="Arial Narrow" w:cs="Arial"/>
          <w:b/>
          <w:sz w:val="22"/>
          <w:szCs w:val="22"/>
        </w:rPr>
        <w:t>10WSzKzP SPZOZ</w:t>
      </w:r>
      <w:r w:rsidRPr="005C7454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5C7454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5C7454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5C7454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1B001A" w:rsidRPr="005C7454">
        <w:rPr>
          <w:rFonts w:ascii="Arial Narrow" w:hAnsi="Arial Narrow" w:cs="Arial"/>
          <w:sz w:val="22"/>
          <w:szCs w:val="22"/>
        </w:rPr>
        <w:t>(</w:t>
      </w:r>
      <w:proofErr w:type="spellStart"/>
      <w:r w:rsidR="001B001A" w:rsidRPr="005C7454">
        <w:rPr>
          <w:rFonts w:ascii="Arial Narrow" w:hAnsi="Arial Narrow" w:cs="Arial"/>
          <w:sz w:val="22"/>
          <w:szCs w:val="22"/>
        </w:rPr>
        <w:t>t.j</w:t>
      </w:r>
      <w:proofErr w:type="spellEnd"/>
      <w:r w:rsidR="001B001A" w:rsidRPr="005C7454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5C7454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5C7454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5C7454">
        <w:rPr>
          <w:rFonts w:ascii="Arial Narrow" w:hAnsi="Arial Narrow" w:cs="Arial"/>
          <w:sz w:val="22"/>
          <w:szCs w:val="22"/>
        </w:rPr>
        <w:t>”</w:t>
      </w:r>
      <w:r w:rsidR="00D26ED6" w:rsidRPr="005C7454">
        <w:rPr>
          <w:rFonts w:ascii="Arial Narrow" w:hAnsi="Arial Narrow" w:cs="Arial"/>
          <w:sz w:val="22"/>
          <w:szCs w:val="22"/>
        </w:rPr>
        <w:t xml:space="preserve">, </w:t>
      </w:r>
      <w:r w:rsidR="00C65E53" w:rsidRPr="005C7454">
        <w:rPr>
          <w:rFonts w:ascii="Arial Narrow" w:hAnsi="Arial Narrow" w:cs="Arial"/>
          <w:sz w:val="22"/>
          <w:szCs w:val="22"/>
        </w:rPr>
        <w:t>informuje</w:t>
      </w:r>
      <w:r w:rsidR="00D26ED6" w:rsidRPr="005C7454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5C7454">
        <w:rPr>
          <w:rFonts w:ascii="Arial Narrow" w:hAnsi="Arial Narrow" w:cs="Arial"/>
          <w:sz w:val="22"/>
          <w:szCs w:val="22"/>
        </w:rPr>
        <w:t>najkorzystniejsz</w:t>
      </w:r>
      <w:r w:rsidR="00D26ED6" w:rsidRPr="005C7454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5C7454">
        <w:rPr>
          <w:rFonts w:ascii="Arial Narrow" w:hAnsi="Arial Narrow" w:cs="Arial"/>
          <w:sz w:val="22"/>
          <w:szCs w:val="22"/>
        </w:rPr>
        <w:t>ofer</w:t>
      </w:r>
      <w:r w:rsidR="00D26ED6" w:rsidRPr="005C7454">
        <w:rPr>
          <w:rFonts w:ascii="Arial Narrow" w:hAnsi="Arial Narrow" w:cs="Arial"/>
          <w:sz w:val="22"/>
          <w:szCs w:val="22"/>
        </w:rPr>
        <w:t>t</w:t>
      </w:r>
      <w:r w:rsidR="009F0E5C" w:rsidRPr="005C7454">
        <w:rPr>
          <w:rFonts w:ascii="Arial Narrow" w:hAnsi="Arial Narrow" w:cs="Arial"/>
          <w:sz w:val="22"/>
          <w:szCs w:val="22"/>
        </w:rPr>
        <w:t>a</w:t>
      </w:r>
      <w:r w:rsidRPr="005C7454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5C7454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B001A" w:rsidRPr="005C7454" w14:paraId="1CC2A3E7" w14:textId="77777777" w:rsidTr="002F0F96">
        <w:trPr>
          <w:cantSplit/>
        </w:trPr>
        <w:tc>
          <w:tcPr>
            <w:tcW w:w="9498" w:type="dxa"/>
          </w:tcPr>
          <w:p w14:paraId="61441664" w14:textId="77777777" w:rsidR="001B001A" w:rsidRPr="005C7454" w:rsidRDefault="001B001A" w:rsidP="002F0F9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C745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5C745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C7454">
              <w:rPr>
                <w:rFonts w:ascii="Arial Narrow" w:hAnsi="Arial Narrow" w:cs="Arial"/>
                <w:color w:val="000000"/>
                <w:sz w:val="22"/>
                <w:szCs w:val="22"/>
              </w:rPr>
              <w:t>Elektrody do czasowej stymulacji serca</w:t>
            </w:r>
          </w:p>
          <w:p w14:paraId="0C1BF0DE" w14:textId="77777777" w:rsidR="001B001A" w:rsidRPr="005C7454" w:rsidRDefault="001B001A" w:rsidP="002F0F9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C7454">
              <w:rPr>
                <w:rFonts w:ascii="Arial Narrow" w:hAnsi="Arial Narrow" w:cs="Arial"/>
                <w:b/>
                <w:sz w:val="22"/>
                <w:szCs w:val="22"/>
              </w:rPr>
              <w:t>Hagmed</w:t>
            </w:r>
            <w:proofErr w:type="spellEnd"/>
            <w:r w:rsidRPr="005C7454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 Sp. k.</w:t>
            </w:r>
          </w:p>
          <w:p w14:paraId="26F435C3" w14:textId="77777777" w:rsidR="001B001A" w:rsidRPr="005C7454" w:rsidRDefault="001B001A" w:rsidP="002F0F9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Cs/>
                <w:sz w:val="22"/>
                <w:szCs w:val="22"/>
              </w:rPr>
              <w:t xml:space="preserve">Tomaszowska 32  </w:t>
            </w:r>
          </w:p>
          <w:p w14:paraId="01BF4DC3" w14:textId="77777777" w:rsidR="001B001A" w:rsidRPr="005C7454" w:rsidRDefault="001B001A" w:rsidP="002F0F9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Cs/>
                <w:sz w:val="22"/>
                <w:szCs w:val="22"/>
              </w:rPr>
              <w:t>96-200 Rawa Mazowiecka</w:t>
            </w:r>
          </w:p>
          <w:p w14:paraId="2316F61A" w14:textId="77777777" w:rsidR="001B001A" w:rsidRPr="005C7454" w:rsidRDefault="001B001A" w:rsidP="002F0F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C7454">
              <w:rPr>
                <w:rFonts w:ascii="Arial Narrow" w:hAnsi="Arial Narrow" w:cs="Arial"/>
                <w:b/>
                <w:sz w:val="22"/>
                <w:szCs w:val="22"/>
              </w:rPr>
              <w:t xml:space="preserve"> 72 360.00 zł brutto</w:t>
            </w:r>
            <w:r w:rsidRPr="005C745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42724FB" w14:textId="3C2A18A6" w:rsidR="001B001A" w:rsidRPr="005C7454" w:rsidRDefault="001B001A" w:rsidP="005C745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C7454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5C74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C745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B001A" w:rsidRPr="005C7454" w14:paraId="21FC8543" w14:textId="77777777" w:rsidTr="002F0F96">
        <w:trPr>
          <w:cantSplit/>
        </w:trPr>
        <w:tc>
          <w:tcPr>
            <w:tcW w:w="9498" w:type="dxa"/>
          </w:tcPr>
          <w:p w14:paraId="72168BFD" w14:textId="77777777" w:rsidR="001B001A" w:rsidRPr="005C7454" w:rsidRDefault="001B001A" w:rsidP="002F0F9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C745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72</w:t>
            </w:r>
            <w:r w:rsidRPr="005C745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5C7454">
              <w:rPr>
                <w:rFonts w:ascii="Arial Narrow" w:hAnsi="Arial Narrow" w:cs="Arial"/>
                <w:color w:val="000000"/>
                <w:sz w:val="22"/>
                <w:szCs w:val="22"/>
              </w:rPr>
              <w:t>Stengrafty</w:t>
            </w:r>
            <w:proofErr w:type="spellEnd"/>
          </w:p>
          <w:p w14:paraId="66055627" w14:textId="77777777" w:rsidR="001B001A" w:rsidRPr="005C7454" w:rsidRDefault="001B001A" w:rsidP="002F0F9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/>
                <w:sz w:val="22"/>
                <w:szCs w:val="22"/>
              </w:rPr>
              <w:t>TOMED Sp. z o.o.</w:t>
            </w:r>
          </w:p>
          <w:p w14:paraId="75C71013" w14:textId="77777777" w:rsidR="001B001A" w:rsidRPr="005C7454" w:rsidRDefault="001B001A" w:rsidP="002F0F9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Cs/>
                <w:sz w:val="22"/>
                <w:szCs w:val="22"/>
              </w:rPr>
              <w:t xml:space="preserve">Strzeleckiego 8 /75 </w:t>
            </w:r>
          </w:p>
          <w:p w14:paraId="70C0970B" w14:textId="77777777" w:rsidR="001B001A" w:rsidRPr="005C7454" w:rsidRDefault="001B001A" w:rsidP="002F0F9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Cs/>
                <w:sz w:val="22"/>
                <w:szCs w:val="22"/>
              </w:rPr>
              <w:t>02-776 Warszawa</w:t>
            </w:r>
          </w:p>
          <w:p w14:paraId="276F81CD" w14:textId="77777777" w:rsidR="001B001A" w:rsidRPr="005C7454" w:rsidRDefault="001B001A" w:rsidP="002F0F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C7454">
              <w:rPr>
                <w:rFonts w:ascii="Arial Narrow" w:hAnsi="Arial Narrow" w:cs="Arial"/>
                <w:b/>
                <w:sz w:val="22"/>
                <w:szCs w:val="22"/>
              </w:rPr>
              <w:t xml:space="preserve"> 1 773 360.00 zł brutto</w:t>
            </w:r>
            <w:r w:rsidRPr="005C745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506D3E9" w14:textId="4823CAD2" w:rsidR="001B001A" w:rsidRPr="005C7454" w:rsidRDefault="001B001A" w:rsidP="005C745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C7454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5C74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C745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B001A" w:rsidRPr="005C7454" w14:paraId="49E09B14" w14:textId="77777777" w:rsidTr="002F0F96">
        <w:trPr>
          <w:cantSplit/>
        </w:trPr>
        <w:tc>
          <w:tcPr>
            <w:tcW w:w="9498" w:type="dxa"/>
          </w:tcPr>
          <w:p w14:paraId="6F91194E" w14:textId="77777777" w:rsidR="001B001A" w:rsidRPr="005C7454" w:rsidRDefault="001B001A" w:rsidP="002F0F9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C745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73</w:t>
            </w:r>
            <w:r w:rsidRPr="005C745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C7454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Proteza łuku aorty z protezami dogłowowymi ze </w:t>
            </w:r>
            <w:proofErr w:type="spellStart"/>
            <w:r w:rsidRPr="005C7454">
              <w:rPr>
                <w:rFonts w:ascii="Arial Narrow" w:hAnsi="Arial Narrow" w:cs="Arial"/>
                <w:color w:val="000000"/>
                <w:sz w:val="22"/>
                <w:szCs w:val="22"/>
              </w:rPr>
              <w:t>stengraftem</w:t>
            </w:r>
            <w:proofErr w:type="spellEnd"/>
          </w:p>
          <w:p w14:paraId="2C84A77E" w14:textId="77777777" w:rsidR="001B001A" w:rsidRPr="005C7454" w:rsidRDefault="001B001A" w:rsidP="002F0F9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/>
                <w:sz w:val="22"/>
                <w:szCs w:val="22"/>
              </w:rPr>
              <w:t>TOMED Sp. z o.o.</w:t>
            </w:r>
          </w:p>
          <w:p w14:paraId="781A64D0" w14:textId="77777777" w:rsidR="001B001A" w:rsidRPr="005C7454" w:rsidRDefault="001B001A" w:rsidP="002F0F9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Cs/>
                <w:sz w:val="22"/>
                <w:szCs w:val="22"/>
              </w:rPr>
              <w:t xml:space="preserve">Strzeleckiego 8 /75 </w:t>
            </w:r>
          </w:p>
          <w:p w14:paraId="279A69D0" w14:textId="77777777" w:rsidR="001B001A" w:rsidRPr="005C7454" w:rsidRDefault="001B001A" w:rsidP="002F0F9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Cs/>
                <w:sz w:val="22"/>
                <w:szCs w:val="22"/>
              </w:rPr>
              <w:t>02-776 Warszawa</w:t>
            </w:r>
          </w:p>
          <w:p w14:paraId="69DA19EA" w14:textId="77777777" w:rsidR="001B001A" w:rsidRPr="005C7454" w:rsidRDefault="001B001A" w:rsidP="002F0F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C7454">
              <w:rPr>
                <w:rFonts w:ascii="Arial Narrow" w:hAnsi="Arial Narrow" w:cs="Arial"/>
                <w:b/>
                <w:sz w:val="22"/>
                <w:szCs w:val="22"/>
              </w:rPr>
              <w:t xml:space="preserve"> 497 880.00 zł brutto</w:t>
            </w:r>
            <w:r w:rsidRPr="005C745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4C3E2CC" w14:textId="7C63E7CD" w:rsidR="001B001A" w:rsidRPr="005C7454" w:rsidRDefault="001B001A" w:rsidP="005C745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C7454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5C74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C745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B001A" w:rsidRPr="005C7454" w14:paraId="2A142D3D" w14:textId="77777777" w:rsidTr="002F0F96">
        <w:trPr>
          <w:cantSplit/>
        </w:trPr>
        <w:tc>
          <w:tcPr>
            <w:tcW w:w="9498" w:type="dxa"/>
          </w:tcPr>
          <w:p w14:paraId="48AA287B" w14:textId="77777777" w:rsidR="001B001A" w:rsidRPr="005C7454" w:rsidRDefault="001B001A" w:rsidP="002F0F9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C745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77</w:t>
            </w:r>
            <w:r w:rsidRPr="005C745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C7454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Zastawka serca z dostępu </w:t>
            </w:r>
            <w:proofErr w:type="spellStart"/>
            <w:r w:rsidRPr="005C7454">
              <w:rPr>
                <w:rFonts w:ascii="Arial Narrow" w:hAnsi="Arial Narrow" w:cs="Arial"/>
                <w:color w:val="000000"/>
                <w:sz w:val="22"/>
                <w:szCs w:val="22"/>
              </w:rPr>
              <w:t>przeskórnego</w:t>
            </w:r>
            <w:proofErr w:type="spellEnd"/>
            <w:r w:rsidRPr="005C7454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 systemem do wprowadzenia</w:t>
            </w:r>
          </w:p>
          <w:p w14:paraId="42DFC4D5" w14:textId="77777777" w:rsidR="001B001A" w:rsidRPr="005C7454" w:rsidRDefault="001B001A" w:rsidP="002F0F9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C7454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5C7454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1D8F0A87" w14:textId="77777777" w:rsidR="001B001A" w:rsidRPr="005C7454" w:rsidRDefault="001B001A" w:rsidP="002F0F9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1393AD25" w14:textId="77777777" w:rsidR="001B001A" w:rsidRPr="005C7454" w:rsidRDefault="001B001A" w:rsidP="002F0F9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23661E96" w14:textId="77777777" w:rsidR="001B001A" w:rsidRPr="005C7454" w:rsidRDefault="001B001A" w:rsidP="002F0F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C7454">
              <w:rPr>
                <w:rFonts w:ascii="Arial Narrow" w:hAnsi="Arial Narrow" w:cs="Arial"/>
                <w:b/>
                <w:sz w:val="22"/>
                <w:szCs w:val="22"/>
              </w:rPr>
              <w:t xml:space="preserve"> 5 880 600.00 zł brutto</w:t>
            </w:r>
            <w:r w:rsidRPr="005C745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675A3A8" w14:textId="3460459C" w:rsidR="001B001A" w:rsidRPr="005C7454" w:rsidRDefault="001B001A" w:rsidP="005C745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C7454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5C74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C745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3184264" w14:textId="77777777" w:rsidR="00992FF5" w:rsidRPr="005C7454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5C7454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5C7454" w14:paraId="56EEA0BB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B7F03D" w14:textId="77777777" w:rsidR="00992FF5" w:rsidRPr="005C745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881BF2" w14:textId="77777777" w:rsidR="00992FF5" w:rsidRPr="005C745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A4C6D6" w14:textId="77777777" w:rsidR="00992FF5" w:rsidRPr="005C745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6CFB3A" w14:textId="77777777" w:rsidR="00992FF5" w:rsidRPr="005C745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B001A" w:rsidRPr="005C7454" w14:paraId="21F0B41D" w14:textId="77777777" w:rsidTr="002F0F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91CC6" w14:textId="77777777" w:rsidR="001B001A" w:rsidRPr="005C7454" w:rsidRDefault="001B001A" w:rsidP="002F0F9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1 - Elektrody do czasowej stymulacji serca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18E8D" w14:textId="77777777" w:rsidR="001B001A" w:rsidRPr="005C7454" w:rsidRDefault="001B001A" w:rsidP="002F0F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C7454">
              <w:rPr>
                <w:rFonts w:ascii="Arial Narrow" w:hAnsi="Arial Narrow" w:cs="Arial"/>
                <w:b/>
                <w:bCs/>
                <w:sz w:val="22"/>
                <w:szCs w:val="22"/>
              </w:rPr>
              <w:t>Hagmed</w:t>
            </w:r>
            <w:proofErr w:type="spellEnd"/>
            <w:r w:rsidRPr="005C745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 Sp. k.</w:t>
            </w:r>
          </w:p>
          <w:p w14:paraId="5CF6A105" w14:textId="77777777" w:rsidR="001B001A" w:rsidRPr="005C7454" w:rsidRDefault="001B001A" w:rsidP="002F0F9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Tomaszowska 32</w:t>
            </w:r>
          </w:p>
          <w:p w14:paraId="7C8C28EF" w14:textId="77777777" w:rsidR="001B001A" w:rsidRPr="005C7454" w:rsidRDefault="001B001A" w:rsidP="002F0F9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96-200 Rawa Mazowiecka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B5D26" w14:textId="77777777" w:rsidR="001B001A" w:rsidRPr="005C7454" w:rsidRDefault="001B001A" w:rsidP="002F0F9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7014C40" w14:textId="77777777" w:rsidR="001B001A" w:rsidRPr="005C7454" w:rsidRDefault="001B001A" w:rsidP="002F0F9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67D71E18" w14:textId="77777777" w:rsidR="001B001A" w:rsidRPr="005C7454" w:rsidRDefault="001B001A" w:rsidP="002F0F9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A7FAC" w14:textId="77777777" w:rsidR="001B001A" w:rsidRPr="005C7454" w:rsidRDefault="001B001A" w:rsidP="002F0F9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B001A" w:rsidRPr="005C7454" w14:paraId="45185E42" w14:textId="77777777" w:rsidTr="002F0F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E7E0A" w14:textId="77777777" w:rsidR="001B001A" w:rsidRPr="005C7454" w:rsidRDefault="001B001A" w:rsidP="002F0F9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 xml:space="preserve">72 - </w:t>
            </w:r>
            <w:proofErr w:type="spellStart"/>
            <w:r w:rsidRPr="005C7454">
              <w:rPr>
                <w:rFonts w:ascii="Arial Narrow" w:hAnsi="Arial Narrow" w:cs="Arial"/>
                <w:sz w:val="22"/>
                <w:szCs w:val="22"/>
              </w:rPr>
              <w:t>Stengrafty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62A44" w14:textId="77777777" w:rsidR="001B001A" w:rsidRPr="005C7454" w:rsidRDefault="001B001A" w:rsidP="002F0F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/>
                <w:bCs/>
                <w:sz w:val="22"/>
                <w:szCs w:val="22"/>
              </w:rPr>
              <w:t>TOMED Sp. z o.o.</w:t>
            </w:r>
          </w:p>
          <w:p w14:paraId="51302401" w14:textId="77777777" w:rsidR="001B001A" w:rsidRPr="005C7454" w:rsidRDefault="001B001A" w:rsidP="002F0F9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Strzeleckiego 8/75</w:t>
            </w:r>
          </w:p>
          <w:p w14:paraId="3EE22822" w14:textId="77777777" w:rsidR="001B001A" w:rsidRPr="005C7454" w:rsidRDefault="001B001A" w:rsidP="002F0F9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02-776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A7E2A" w14:textId="77777777" w:rsidR="001B001A" w:rsidRPr="005C7454" w:rsidRDefault="001B001A" w:rsidP="002F0F9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A36D49E" w14:textId="77777777" w:rsidR="001B001A" w:rsidRPr="005C7454" w:rsidRDefault="001B001A" w:rsidP="002F0F9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3487968D" w14:textId="77777777" w:rsidR="001B001A" w:rsidRPr="005C7454" w:rsidRDefault="001B001A" w:rsidP="002F0F9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7814E" w14:textId="77777777" w:rsidR="001B001A" w:rsidRPr="005C7454" w:rsidRDefault="001B001A" w:rsidP="002F0F9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B001A" w:rsidRPr="005C7454" w14:paraId="16207119" w14:textId="77777777" w:rsidTr="002F0F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4EA69" w14:textId="77777777" w:rsidR="001B001A" w:rsidRPr="005C7454" w:rsidRDefault="001B001A" w:rsidP="002F0F9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73 - Proteza łuku aorty z protezami dogłowowymi ze </w:t>
            </w:r>
            <w:proofErr w:type="spellStart"/>
            <w:r w:rsidRPr="005C7454">
              <w:rPr>
                <w:rFonts w:ascii="Arial Narrow" w:hAnsi="Arial Narrow" w:cs="Arial"/>
                <w:sz w:val="22"/>
                <w:szCs w:val="22"/>
              </w:rPr>
              <w:t>stengraftem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18F38" w14:textId="77777777" w:rsidR="001B001A" w:rsidRPr="005C7454" w:rsidRDefault="001B001A" w:rsidP="002F0F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b/>
                <w:bCs/>
                <w:sz w:val="22"/>
                <w:szCs w:val="22"/>
              </w:rPr>
              <w:t>TOMED Sp. z o.o.</w:t>
            </w:r>
          </w:p>
          <w:p w14:paraId="5DE01F59" w14:textId="77777777" w:rsidR="001B001A" w:rsidRPr="005C7454" w:rsidRDefault="001B001A" w:rsidP="002F0F9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Strzeleckiego 8/75</w:t>
            </w:r>
          </w:p>
          <w:p w14:paraId="7A1F8886" w14:textId="77777777" w:rsidR="001B001A" w:rsidRPr="005C7454" w:rsidRDefault="001B001A" w:rsidP="002F0F9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02-776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56BCD" w14:textId="77777777" w:rsidR="001B001A" w:rsidRPr="005C7454" w:rsidRDefault="001B001A" w:rsidP="002F0F9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EC55955" w14:textId="77777777" w:rsidR="001B001A" w:rsidRPr="005C7454" w:rsidRDefault="001B001A" w:rsidP="002F0F9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7401051E" w14:textId="77777777" w:rsidR="001B001A" w:rsidRPr="005C7454" w:rsidRDefault="001B001A" w:rsidP="002F0F9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E37D2" w14:textId="77777777" w:rsidR="001B001A" w:rsidRPr="005C7454" w:rsidRDefault="001B001A" w:rsidP="002F0F9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B001A" w:rsidRPr="005C7454" w14:paraId="60B68904" w14:textId="77777777" w:rsidTr="002F0F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E2D7A" w14:textId="77777777" w:rsidR="001B001A" w:rsidRPr="005C7454" w:rsidRDefault="001B001A" w:rsidP="002F0F9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 xml:space="preserve">77 - Zastawka serca z dostępu </w:t>
            </w:r>
            <w:proofErr w:type="spellStart"/>
            <w:r w:rsidRPr="005C7454">
              <w:rPr>
                <w:rFonts w:ascii="Arial Narrow" w:hAnsi="Arial Narrow" w:cs="Arial"/>
                <w:sz w:val="22"/>
                <w:szCs w:val="22"/>
              </w:rPr>
              <w:t>przeskórnego</w:t>
            </w:r>
            <w:proofErr w:type="spellEnd"/>
            <w:r w:rsidRPr="005C7454">
              <w:rPr>
                <w:rFonts w:ascii="Arial Narrow" w:hAnsi="Arial Narrow" w:cs="Arial"/>
                <w:sz w:val="22"/>
                <w:szCs w:val="22"/>
              </w:rPr>
              <w:t xml:space="preserve"> z systemem do wprowadzenia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35CE3" w14:textId="77777777" w:rsidR="001B001A" w:rsidRPr="005C7454" w:rsidRDefault="001B001A" w:rsidP="002F0F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C7454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5C745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73F59D1" w14:textId="77777777" w:rsidR="001B001A" w:rsidRPr="005C7454" w:rsidRDefault="001B001A" w:rsidP="002F0F9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14658051" w14:textId="77777777" w:rsidR="001B001A" w:rsidRPr="005C7454" w:rsidRDefault="001B001A" w:rsidP="002F0F9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871A7" w14:textId="77777777" w:rsidR="001B001A" w:rsidRPr="005C7454" w:rsidRDefault="001B001A" w:rsidP="002F0F9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A2CDF6C" w14:textId="77777777" w:rsidR="001B001A" w:rsidRPr="005C7454" w:rsidRDefault="001B001A" w:rsidP="002F0F9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4683FE36" w14:textId="77777777" w:rsidR="001B001A" w:rsidRPr="005C7454" w:rsidRDefault="001B001A" w:rsidP="002F0F9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C3E80" w14:textId="77777777" w:rsidR="001B001A" w:rsidRPr="005C7454" w:rsidRDefault="001B001A" w:rsidP="002F0F9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C745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0B97CCD3" w14:textId="77777777" w:rsidR="005C7454" w:rsidRDefault="005C7454" w:rsidP="005C7454">
      <w:pPr>
        <w:spacing w:before="720" w:after="480" w:line="360" w:lineRule="auto"/>
        <w:ind w:left="3119" w:firstLine="425"/>
        <w:jc w:val="center"/>
        <w:rPr>
          <w:rFonts w:ascii="Arial Narrow" w:hAnsi="Arial Narrow" w:cs="Arial"/>
          <w:i/>
        </w:rPr>
      </w:pPr>
    </w:p>
    <w:p w14:paraId="72A11CA9" w14:textId="59997C83" w:rsidR="00B464D3" w:rsidRDefault="00B464D3" w:rsidP="005C7454">
      <w:pPr>
        <w:spacing w:before="720" w:after="480" w:line="360" w:lineRule="auto"/>
        <w:ind w:left="6655" w:firstLine="425"/>
        <w:jc w:val="center"/>
        <w:rPr>
          <w:rFonts w:ascii="Arial Narrow" w:hAnsi="Arial Narrow" w:cs="Arial"/>
          <w:i/>
        </w:rPr>
      </w:pPr>
      <w:r w:rsidRPr="005C7454">
        <w:rPr>
          <w:rFonts w:ascii="Arial Narrow" w:hAnsi="Arial Narrow" w:cs="Arial"/>
          <w:i/>
        </w:rPr>
        <w:t>Zamawiający</w:t>
      </w:r>
    </w:p>
    <w:p w14:paraId="08508F4A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2E8B0D34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68A14249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6F48159D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247EA97E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6C239E86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73C26D8A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35EEAFB7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0FFBBB88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487E36AE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237F5613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4F515FBD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51A92767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410A0B6C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74F08731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1159CDE5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5329CC40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253BFC92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21F297F2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2DEA10D1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4FF844DD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1C0CAC71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0F395139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4CB31CE9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6A9C79B1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5473995C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3435A4F4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465C8238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1F06527E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5E2D3DE1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436BA009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4F272DF2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</w:p>
    <w:p w14:paraId="1CC961D9" w14:textId="385DD671" w:rsidR="0078559B" w:rsidRDefault="0078559B" w:rsidP="0078559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2 ark.</w:t>
      </w:r>
    </w:p>
    <w:p w14:paraId="74BB79CD" w14:textId="77777777" w:rsidR="0078559B" w:rsidRPr="0009479B" w:rsidRDefault="0078559B" w:rsidP="0078559B">
      <w:pPr>
        <w:rPr>
          <w:rFonts w:ascii="Arial Narrow" w:hAnsi="Arial Narrow"/>
          <w:sz w:val="20"/>
          <w:szCs w:val="20"/>
        </w:rPr>
      </w:pPr>
      <w:r w:rsidRPr="0009479B">
        <w:rPr>
          <w:rFonts w:ascii="Arial Narrow" w:hAnsi="Arial Narrow"/>
          <w:sz w:val="20"/>
          <w:szCs w:val="20"/>
        </w:rPr>
        <w:t>Egz. 2 – biuro przepustek</w:t>
      </w:r>
    </w:p>
    <w:p w14:paraId="573CA19C" w14:textId="77777777" w:rsidR="0078559B" w:rsidRDefault="0078559B" w:rsidP="0078559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14:paraId="12E27570" w14:textId="6CDC6757" w:rsidR="0078559B" w:rsidRPr="005C7454" w:rsidRDefault="0078559B" w:rsidP="00CD5E2C">
      <w:pPr>
        <w:rPr>
          <w:rFonts w:ascii="Arial Narrow" w:hAnsi="Arial Narrow" w:cs="Arial"/>
          <w:i/>
        </w:rPr>
      </w:pPr>
      <w:r>
        <w:rPr>
          <w:rFonts w:ascii="Arial Narrow" w:hAnsi="Arial Narrow"/>
          <w:sz w:val="20"/>
          <w:szCs w:val="20"/>
        </w:rPr>
        <w:t>Data: 2024-03-13</w:t>
      </w:r>
    </w:p>
    <w:bookmarkEnd w:id="0"/>
    <w:sectPr w:rsidR="0078559B" w:rsidRPr="005C7454" w:rsidSect="00CF3D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9454A1" w14:textId="77777777" w:rsidR="00CF3D34" w:rsidRDefault="00CF3D34">
      <w:r>
        <w:separator/>
      </w:r>
    </w:p>
  </w:endnote>
  <w:endnote w:type="continuationSeparator" w:id="0">
    <w:p w14:paraId="7BC05783" w14:textId="77777777" w:rsidR="00CF3D34" w:rsidRDefault="00CF3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E0582" w14:textId="77777777" w:rsidR="001B001A" w:rsidRDefault="001B00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0D2A5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9BDE607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52E451A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7A6AF" w14:textId="77777777" w:rsidR="001B001A" w:rsidRDefault="001B00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29F6FA" w14:textId="77777777" w:rsidR="00CF3D34" w:rsidRDefault="00CF3D34">
      <w:r>
        <w:separator/>
      </w:r>
    </w:p>
  </w:footnote>
  <w:footnote w:type="continuationSeparator" w:id="0">
    <w:p w14:paraId="0C2DABF0" w14:textId="77777777" w:rsidR="00CF3D34" w:rsidRDefault="00CF3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2B06C" w14:textId="77777777" w:rsidR="001B001A" w:rsidRDefault="001B00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503C9A" w14:textId="77777777" w:rsidR="001B001A" w:rsidRDefault="001B00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946CF" w14:textId="77777777" w:rsidR="001B001A" w:rsidRDefault="001B00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3D34"/>
    <w:rsid w:val="00022322"/>
    <w:rsid w:val="00042497"/>
    <w:rsid w:val="000C1E6F"/>
    <w:rsid w:val="000E4E56"/>
    <w:rsid w:val="001A1468"/>
    <w:rsid w:val="001B001A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C7454"/>
    <w:rsid w:val="005E5BFF"/>
    <w:rsid w:val="00607F9B"/>
    <w:rsid w:val="00644DCB"/>
    <w:rsid w:val="00657C1E"/>
    <w:rsid w:val="006E3089"/>
    <w:rsid w:val="00712C39"/>
    <w:rsid w:val="00756CDA"/>
    <w:rsid w:val="0078559B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D5E2C"/>
    <w:rsid w:val="00CF3D34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00BC2A"/>
  <w15:chartTrackingRefBased/>
  <w15:docId w15:val="{3C9EAFEA-88BD-44D9-ADF8-E72C42C19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528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2024-03-13T12:31:00Z</cp:lastPrinted>
  <dcterms:created xsi:type="dcterms:W3CDTF">2024-03-13T12:05:00Z</dcterms:created>
  <dcterms:modified xsi:type="dcterms:W3CDTF">2024-03-13T12:31:00Z</dcterms:modified>
</cp:coreProperties>
</file>