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9020B" w14:textId="77777777" w:rsidR="00B36EDA" w:rsidRPr="00857B84" w:rsidRDefault="009741C3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857B84">
        <w:rPr>
          <w:rFonts w:ascii="Arial Narrow" w:hAnsi="Arial Narrow" w:cs="Arial"/>
          <w:sz w:val="22"/>
          <w:szCs w:val="22"/>
        </w:rPr>
        <w:t>Bydgoszcz</w:t>
      </w:r>
      <w:r w:rsidR="00B36EDA" w:rsidRPr="00857B84">
        <w:rPr>
          <w:rFonts w:ascii="Arial Narrow" w:hAnsi="Arial Narrow" w:cs="Arial"/>
          <w:sz w:val="22"/>
          <w:szCs w:val="22"/>
        </w:rPr>
        <w:t xml:space="preserve"> dnia: </w:t>
      </w:r>
      <w:r w:rsidRPr="00857B84">
        <w:rPr>
          <w:rFonts w:ascii="Arial Narrow" w:hAnsi="Arial Narrow" w:cs="Arial"/>
          <w:sz w:val="22"/>
          <w:szCs w:val="22"/>
        </w:rPr>
        <w:t>2024-03-13</w:t>
      </w:r>
    </w:p>
    <w:p w14:paraId="7AA0260D" w14:textId="77777777" w:rsidR="00B36EDA" w:rsidRPr="00857B84" w:rsidRDefault="009741C3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857B8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CE0BA8E" w14:textId="77777777" w:rsidR="00B36EDA" w:rsidRPr="00857B84" w:rsidRDefault="009741C3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857B84">
        <w:rPr>
          <w:rFonts w:ascii="Arial Narrow" w:hAnsi="Arial Narrow" w:cs="Arial"/>
          <w:sz w:val="22"/>
          <w:szCs w:val="22"/>
        </w:rPr>
        <w:t>Powstańców Warszawy</w:t>
      </w:r>
      <w:r w:rsidR="00B36EDA" w:rsidRPr="00857B84">
        <w:rPr>
          <w:rFonts w:ascii="Arial Narrow" w:hAnsi="Arial Narrow" w:cs="Arial"/>
          <w:sz w:val="22"/>
          <w:szCs w:val="22"/>
        </w:rPr>
        <w:t xml:space="preserve"> </w:t>
      </w:r>
      <w:r w:rsidRPr="00857B84">
        <w:rPr>
          <w:rFonts w:ascii="Arial Narrow" w:hAnsi="Arial Narrow" w:cs="Arial"/>
          <w:sz w:val="22"/>
          <w:szCs w:val="22"/>
        </w:rPr>
        <w:t>5</w:t>
      </w:r>
    </w:p>
    <w:p w14:paraId="0461C0EB" w14:textId="77777777" w:rsidR="00B36EDA" w:rsidRPr="00857B84" w:rsidRDefault="009741C3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857B84">
        <w:rPr>
          <w:rFonts w:ascii="Arial Narrow" w:hAnsi="Arial Narrow" w:cs="Arial"/>
          <w:sz w:val="22"/>
          <w:szCs w:val="22"/>
        </w:rPr>
        <w:t>85-681</w:t>
      </w:r>
      <w:r w:rsidR="00B36EDA" w:rsidRPr="00857B84">
        <w:rPr>
          <w:rFonts w:ascii="Arial Narrow" w:hAnsi="Arial Narrow" w:cs="Arial"/>
          <w:sz w:val="22"/>
          <w:szCs w:val="22"/>
        </w:rPr>
        <w:t xml:space="preserve"> </w:t>
      </w:r>
      <w:r w:rsidRPr="00857B84">
        <w:rPr>
          <w:rFonts w:ascii="Arial Narrow" w:hAnsi="Arial Narrow" w:cs="Arial"/>
          <w:sz w:val="22"/>
          <w:szCs w:val="22"/>
        </w:rPr>
        <w:t>Bydgoszcz</w:t>
      </w:r>
    </w:p>
    <w:p w14:paraId="35329711" w14:textId="77777777" w:rsidR="00B36EDA" w:rsidRPr="00857B84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857B84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0DA3AA5" w14:textId="77777777" w:rsidR="00B36EDA" w:rsidRPr="00857B8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857B84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7F08B31D" w14:textId="77777777" w:rsidR="00B36EDA" w:rsidRPr="00857B84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857B84" w14:paraId="500DC65C" w14:textId="77777777" w:rsidTr="00B36EDA">
        <w:tc>
          <w:tcPr>
            <w:tcW w:w="9923" w:type="dxa"/>
            <w:shd w:val="clear" w:color="auto" w:fill="F2F2F2"/>
            <w:hideMark/>
          </w:tcPr>
          <w:p w14:paraId="0BCC6463" w14:textId="21C15A9F" w:rsidR="00B36EDA" w:rsidRPr="00857B84" w:rsidRDefault="00857B84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3B33DF64" w14:textId="77777777" w:rsidR="00B36EDA" w:rsidRPr="00857B84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857B84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3B7F98C1" w14:textId="77777777" w:rsidR="00B36EDA" w:rsidRPr="00857B84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2913FC15" w14:textId="77777777" w:rsidR="00B36EDA" w:rsidRPr="00857B84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57B8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57B8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57B8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857B84" w14:paraId="2F9FFC4C" w14:textId="77777777" w:rsidTr="00B36EDA">
        <w:tc>
          <w:tcPr>
            <w:tcW w:w="2269" w:type="dxa"/>
            <w:shd w:val="clear" w:color="auto" w:fill="auto"/>
          </w:tcPr>
          <w:p w14:paraId="7EBA6E8B" w14:textId="77777777" w:rsidR="00B36EDA" w:rsidRPr="00857B84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512FBE2F" w14:textId="77777777" w:rsidR="00B36EDA" w:rsidRPr="00857B84" w:rsidRDefault="009741C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bCs/>
                <w:sz w:val="22"/>
                <w:szCs w:val="22"/>
              </w:rPr>
              <w:t>Usługi przeglądów i napraw sprzętu medycznego</w:t>
            </w:r>
          </w:p>
        </w:tc>
      </w:tr>
      <w:tr w:rsidR="009741C3" w:rsidRPr="00857B84" w14:paraId="47DA5136" w14:textId="77777777" w:rsidTr="002054F6">
        <w:tc>
          <w:tcPr>
            <w:tcW w:w="2269" w:type="dxa"/>
            <w:shd w:val="clear" w:color="auto" w:fill="auto"/>
          </w:tcPr>
          <w:p w14:paraId="279EC6AE" w14:textId="77777777" w:rsidR="009741C3" w:rsidRPr="00857B84" w:rsidRDefault="009741C3" w:rsidP="002054F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1138B73D" w14:textId="77777777" w:rsidR="009741C3" w:rsidRPr="00857B84" w:rsidRDefault="009741C3" w:rsidP="002054F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bCs/>
                <w:sz w:val="22"/>
                <w:szCs w:val="22"/>
              </w:rPr>
              <w:t>22/2024</w:t>
            </w:r>
          </w:p>
        </w:tc>
      </w:tr>
    </w:tbl>
    <w:p w14:paraId="1D6A6B59" w14:textId="77777777" w:rsidR="00B36EDA" w:rsidRPr="00857B84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16A4E9EF" w14:textId="77777777" w:rsidR="00B36EDA" w:rsidRPr="00857B84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857B84">
        <w:rPr>
          <w:rFonts w:ascii="Arial Narrow" w:hAnsi="Arial Narrow" w:cs="Arial"/>
          <w:sz w:val="22"/>
          <w:szCs w:val="22"/>
        </w:rPr>
        <w:t xml:space="preserve">Zamawiający, </w:t>
      </w:r>
      <w:r w:rsidR="009741C3" w:rsidRPr="00857B84">
        <w:rPr>
          <w:rFonts w:ascii="Arial Narrow" w:hAnsi="Arial Narrow" w:cs="Arial"/>
          <w:b/>
          <w:sz w:val="22"/>
          <w:szCs w:val="22"/>
        </w:rPr>
        <w:t>10WSzKzP SPZOZ</w:t>
      </w:r>
      <w:r w:rsidRPr="00857B84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9741C3" w:rsidRPr="00857B84">
        <w:rPr>
          <w:rFonts w:ascii="Arial Narrow" w:hAnsi="Arial Narrow" w:cs="Arial"/>
          <w:sz w:val="22"/>
          <w:szCs w:val="22"/>
        </w:rPr>
        <w:t>(</w:t>
      </w:r>
      <w:proofErr w:type="spellStart"/>
      <w:r w:rsidR="009741C3" w:rsidRPr="00857B84">
        <w:rPr>
          <w:rFonts w:ascii="Arial Narrow" w:hAnsi="Arial Narrow" w:cs="Arial"/>
          <w:sz w:val="22"/>
          <w:szCs w:val="22"/>
        </w:rPr>
        <w:t>t.j</w:t>
      </w:r>
      <w:proofErr w:type="spellEnd"/>
      <w:r w:rsidR="009741C3" w:rsidRPr="00857B84">
        <w:rPr>
          <w:rFonts w:ascii="Arial Narrow" w:hAnsi="Arial Narrow" w:cs="Arial"/>
          <w:sz w:val="22"/>
          <w:szCs w:val="22"/>
        </w:rPr>
        <w:t>. Dz. U. z 2023r. poz. 1605)</w:t>
      </w:r>
      <w:r w:rsidRPr="00857B84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857B84">
        <w:rPr>
          <w:rFonts w:ascii="Arial Narrow" w:hAnsi="Arial Narrow" w:cs="Arial"/>
          <w:sz w:val="22"/>
          <w:szCs w:val="22"/>
        </w:rPr>
        <w:t>Pzp</w:t>
      </w:r>
      <w:proofErr w:type="spellEnd"/>
      <w:r w:rsidRPr="00857B84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741C3" w:rsidRPr="00857B84" w14:paraId="3E984DA7" w14:textId="77777777" w:rsidTr="009741C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F3CEE" w14:textId="77777777" w:rsidR="009741C3" w:rsidRPr="00857B84" w:rsidRDefault="009741C3" w:rsidP="002054F6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10</w:t>
            </w:r>
            <w:r w:rsidRPr="00857B84">
              <w:rPr>
                <w:rFonts w:ascii="Arial Narrow" w:hAnsi="Arial Narrow" w:cs="Arial"/>
                <w:sz w:val="22"/>
                <w:szCs w:val="22"/>
              </w:rPr>
              <w:t>:  Przeglądy monitorów diagnostycznych RTG</w:t>
            </w:r>
          </w:p>
          <w:p w14:paraId="10C15EC4" w14:textId="77777777" w:rsidR="009741C3" w:rsidRPr="00857B84" w:rsidRDefault="009741C3" w:rsidP="002054F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b/>
                <w:sz w:val="22"/>
                <w:szCs w:val="22"/>
              </w:rPr>
              <w:t xml:space="preserve">ULTRA-VIOL sp. j. Pietras, </w:t>
            </w:r>
            <w:proofErr w:type="spellStart"/>
            <w:r w:rsidRPr="00857B84">
              <w:rPr>
                <w:rFonts w:ascii="Arial Narrow" w:hAnsi="Arial Narrow" w:cs="Arial"/>
                <w:b/>
                <w:sz w:val="22"/>
                <w:szCs w:val="22"/>
              </w:rPr>
              <w:t>Purgał,Wójcik</w:t>
            </w:r>
            <w:proofErr w:type="spellEnd"/>
          </w:p>
          <w:p w14:paraId="655D32AF" w14:textId="77777777" w:rsidR="009741C3" w:rsidRPr="00857B84" w:rsidRDefault="009741C3" w:rsidP="002054F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bCs/>
                <w:sz w:val="22"/>
                <w:szCs w:val="22"/>
              </w:rPr>
              <w:t xml:space="preserve">STĘPOWIZNA 34 </w:t>
            </w:r>
          </w:p>
          <w:p w14:paraId="436E473B" w14:textId="77777777" w:rsidR="009741C3" w:rsidRPr="00857B84" w:rsidRDefault="009741C3" w:rsidP="002054F6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bCs/>
                <w:sz w:val="22"/>
                <w:szCs w:val="22"/>
              </w:rPr>
              <w:t>95-100 Zgierz</w:t>
            </w:r>
          </w:p>
          <w:p w14:paraId="78AF6C3C" w14:textId="77777777" w:rsidR="009741C3" w:rsidRPr="00857B84" w:rsidRDefault="009741C3" w:rsidP="002054F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57B84">
              <w:rPr>
                <w:rFonts w:ascii="Arial Narrow" w:hAnsi="Arial Narrow" w:cs="Arial"/>
                <w:b/>
                <w:sz w:val="22"/>
                <w:szCs w:val="22"/>
              </w:rPr>
              <w:t>6 272.64 zł</w:t>
            </w:r>
            <w:r w:rsidRPr="00857B8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57B8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57B8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CD836C6" w14:textId="77777777" w:rsidR="009741C3" w:rsidRPr="00857B84" w:rsidRDefault="009741C3" w:rsidP="002054F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57B8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DBA493C" w14:textId="6E59A0B8" w:rsidR="009741C3" w:rsidRPr="00857B84" w:rsidRDefault="009741C3" w:rsidP="002054F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sz w:val="22"/>
                <w:szCs w:val="22"/>
              </w:rPr>
              <w:t xml:space="preserve">Wybrana oferta nie podlega wykluczeniu oraz spełnia wszystkie warunki określone w specyfikacji warunków zamówienia </w:t>
            </w:r>
            <w:r w:rsidR="00680D0E">
              <w:rPr>
                <w:rFonts w:ascii="Arial Narrow" w:hAnsi="Arial Narrow" w:cs="Arial"/>
                <w:sz w:val="22"/>
                <w:szCs w:val="22"/>
              </w:rPr>
              <w:br/>
            </w:r>
            <w:r w:rsidRPr="00857B84">
              <w:rPr>
                <w:rFonts w:ascii="Arial Narrow" w:hAnsi="Arial Narrow" w:cs="Arial"/>
                <w:sz w:val="22"/>
                <w:szCs w:val="22"/>
              </w:rPr>
              <w:t>i zgodnie z określonymi w niej kryteriami jest ofertą najkorzystniejszą.</w:t>
            </w:r>
          </w:p>
        </w:tc>
      </w:tr>
      <w:tr w:rsidR="009741C3" w:rsidRPr="00857B84" w14:paraId="3C2E4578" w14:textId="77777777" w:rsidTr="009741C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7C4C0" w14:textId="77777777" w:rsidR="009741C3" w:rsidRPr="00857B84" w:rsidRDefault="009741C3" w:rsidP="002054F6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14</w:t>
            </w:r>
            <w:r w:rsidRPr="00857B84">
              <w:rPr>
                <w:rFonts w:ascii="Arial Narrow" w:hAnsi="Arial Narrow" w:cs="Arial"/>
                <w:sz w:val="22"/>
                <w:szCs w:val="22"/>
              </w:rPr>
              <w:t>:  Przeglądy lasera chirurgicznego VELAS PRO-30B15D</w:t>
            </w:r>
          </w:p>
          <w:p w14:paraId="1D73E5B9" w14:textId="77777777" w:rsidR="009741C3" w:rsidRPr="00857B84" w:rsidRDefault="009741C3" w:rsidP="002054F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b/>
                <w:sz w:val="22"/>
                <w:szCs w:val="22"/>
              </w:rPr>
              <w:t>ZAKŁAD ELEKTRONICZNY VIDEOMED</w:t>
            </w:r>
          </w:p>
          <w:p w14:paraId="0240BA4F" w14:textId="77777777" w:rsidR="009741C3" w:rsidRPr="00857B84" w:rsidRDefault="009741C3" w:rsidP="002054F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bCs/>
                <w:sz w:val="22"/>
                <w:szCs w:val="22"/>
              </w:rPr>
              <w:t xml:space="preserve">Klonowa 18 </w:t>
            </w:r>
          </w:p>
          <w:p w14:paraId="083822D9" w14:textId="77777777" w:rsidR="009741C3" w:rsidRPr="00857B84" w:rsidRDefault="009741C3" w:rsidP="002054F6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bCs/>
                <w:sz w:val="22"/>
                <w:szCs w:val="22"/>
              </w:rPr>
              <w:t>58-310 Szczawno-Zdrój</w:t>
            </w:r>
          </w:p>
          <w:p w14:paraId="6C9D9082" w14:textId="77777777" w:rsidR="009741C3" w:rsidRPr="00857B84" w:rsidRDefault="009741C3" w:rsidP="002054F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57B84">
              <w:rPr>
                <w:rFonts w:ascii="Arial Narrow" w:hAnsi="Arial Narrow" w:cs="Arial"/>
                <w:b/>
                <w:sz w:val="22"/>
                <w:szCs w:val="22"/>
              </w:rPr>
              <w:t>7 776.00 zł</w:t>
            </w:r>
            <w:r w:rsidRPr="00857B8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57B8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57B8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3BDCC77" w14:textId="77777777" w:rsidR="009741C3" w:rsidRPr="00857B84" w:rsidRDefault="009741C3" w:rsidP="002054F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57B8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359EEE2" w14:textId="7F77B6DD" w:rsidR="009741C3" w:rsidRPr="00857B84" w:rsidRDefault="009741C3" w:rsidP="002054F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sz w:val="22"/>
                <w:szCs w:val="22"/>
              </w:rPr>
              <w:t xml:space="preserve">Wybrana oferta nie podlega wykluczeniu oraz spełnia wszystkie warunki określone w specyfikacji warunków zamówienia </w:t>
            </w:r>
            <w:r w:rsidR="00680D0E">
              <w:rPr>
                <w:rFonts w:ascii="Arial Narrow" w:hAnsi="Arial Narrow" w:cs="Arial"/>
                <w:sz w:val="22"/>
                <w:szCs w:val="22"/>
              </w:rPr>
              <w:br/>
            </w:r>
            <w:r w:rsidRPr="00857B84">
              <w:rPr>
                <w:rFonts w:ascii="Arial Narrow" w:hAnsi="Arial Narrow" w:cs="Arial"/>
                <w:sz w:val="22"/>
                <w:szCs w:val="22"/>
              </w:rPr>
              <w:t>i zgodnie z określonymi w niej kryteriami jest ofertą najkorzystniejszą.</w:t>
            </w:r>
          </w:p>
        </w:tc>
      </w:tr>
      <w:tr w:rsidR="009741C3" w:rsidRPr="00857B84" w14:paraId="54D58C3F" w14:textId="77777777" w:rsidTr="009741C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BDF9D" w14:textId="77777777" w:rsidR="009741C3" w:rsidRPr="00857B84" w:rsidRDefault="009741C3" w:rsidP="002054F6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15</w:t>
            </w:r>
            <w:r w:rsidRPr="00857B84">
              <w:rPr>
                <w:rFonts w:ascii="Arial Narrow" w:hAnsi="Arial Narrow" w:cs="Arial"/>
                <w:sz w:val="22"/>
                <w:szCs w:val="22"/>
              </w:rPr>
              <w:t>: Przeglądy aparatu do monitorowania NWM i diagnostyki zaburzeń oddychania w czasie snu</w:t>
            </w:r>
          </w:p>
          <w:p w14:paraId="6C2E6DC3" w14:textId="77777777" w:rsidR="009741C3" w:rsidRPr="00857B84" w:rsidRDefault="009741C3" w:rsidP="002054F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857B84">
              <w:rPr>
                <w:rFonts w:ascii="Arial Narrow" w:hAnsi="Arial Narrow" w:cs="Arial"/>
                <w:b/>
                <w:sz w:val="22"/>
                <w:szCs w:val="22"/>
              </w:rPr>
              <w:t>Respimed</w:t>
            </w:r>
            <w:proofErr w:type="spellEnd"/>
            <w:r w:rsidRPr="00857B84">
              <w:rPr>
                <w:rFonts w:ascii="Arial Narrow" w:hAnsi="Arial Narrow" w:cs="Arial"/>
                <w:b/>
                <w:sz w:val="22"/>
                <w:szCs w:val="22"/>
              </w:rPr>
              <w:t xml:space="preserve"> Tomasz Olejniczak</w:t>
            </w:r>
          </w:p>
          <w:p w14:paraId="4C35C8FA" w14:textId="77777777" w:rsidR="009741C3" w:rsidRPr="00857B84" w:rsidRDefault="009741C3" w:rsidP="002054F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bCs/>
                <w:sz w:val="22"/>
                <w:szCs w:val="22"/>
              </w:rPr>
              <w:t xml:space="preserve">Duńska 3/5 </w:t>
            </w:r>
          </w:p>
          <w:p w14:paraId="466BF177" w14:textId="77777777" w:rsidR="009741C3" w:rsidRPr="00857B84" w:rsidRDefault="009741C3" w:rsidP="002054F6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bCs/>
                <w:sz w:val="22"/>
                <w:szCs w:val="22"/>
              </w:rPr>
              <w:t>91-204 Łódź</w:t>
            </w:r>
          </w:p>
          <w:p w14:paraId="361B497C" w14:textId="77777777" w:rsidR="009741C3" w:rsidRPr="00857B84" w:rsidRDefault="009741C3" w:rsidP="002054F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57B84">
              <w:rPr>
                <w:rFonts w:ascii="Arial Narrow" w:hAnsi="Arial Narrow" w:cs="Arial"/>
                <w:b/>
                <w:sz w:val="22"/>
                <w:szCs w:val="22"/>
              </w:rPr>
              <w:t>8 600.00 zł</w:t>
            </w:r>
            <w:r w:rsidRPr="00857B8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57B8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57B8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FDED910" w14:textId="77777777" w:rsidR="009741C3" w:rsidRPr="00857B84" w:rsidRDefault="009741C3" w:rsidP="002054F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57B8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33A0B70" w14:textId="2EAF3E96" w:rsidR="009741C3" w:rsidRPr="00857B84" w:rsidRDefault="009741C3" w:rsidP="002054F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sz w:val="22"/>
                <w:szCs w:val="22"/>
              </w:rPr>
              <w:t xml:space="preserve">Wybrana oferta nie podlega wykluczeniu oraz spełnia wszystkie warunki określone w specyfikacji warunków zamówienia </w:t>
            </w:r>
            <w:r w:rsidR="00680D0E">
              <w:rPr>
                <w:rFonts w:ascii="Arial Narrow" w:hAnsi="Arial Narrow" w:cs="Arial"/>
                <w:sz w:val="22"/>
                <w:szCs w:val="22"/>
              </w:rPr>
              <w:br/>
            </w:r>
            <w:r w:rsidRPr="00857B84">
              <w:rPr>
                <w:rFonts w:ascii="Arial Narrow" w:hAnsi="Arial Narrow" w:cs="Arial"/>
                <w:sz w:val="22"/>
                <w:szCs w:val="22"/>
              </w:rPr>
              <w:t>i zgodnie z określonymi w niej kryteriami jest ofertą najkorzystniejszą.</w:t>
            </w:r>
          </w:p>
        </w:tc>
      </w:tr>
      <w:tr w:rsidR="009741C3" w:rsidRPr="00857B84" w14:paraId="028F53BF" w14:textId="77777777" w:rsidTr="009741C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22E72" w14:textId="2881419D" w:rsidR="009741C3" w:rsidRPr="00857B84" w:rsidRDefault="009741C3" w:rsidP="002054F6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29</w:t>
            </w:r>
            <w:r w:rsidRPr="00857B84">
              <w:rPr>
                <w:rFonts w:ascii="Arial Narrow" w:hAnsi="Arial Narrow" w:cs="Arial"/>
                <w:sz w:val="22"/>
                <w:szCs w:val="22"/>
              </w:rPr>
              <w:t>: Przeglądy noża harmonicznego GEN11 (ze sprzętem zast</w:t>
            </w:r>
            <w:r w:rsidR="00680D0E">
              <w:rPr>
                <w:rFonts w:ascii="Arial Narrow" w:hAnsi="Arial Narrow" w:cs="Arial"/>
                <w:sz w:val="22"/>
                <w:szCs w:val="22"/>
              </w:rPr>
              <w:t>ę</w:t>
            </w:r>
            <w:r w:rsidRPr="00857B84">
              <w:rPr>
                <w:rFonts w:ascii="Arial Narrow" w:hAnsi="Arial Narrow" w:cs="Arial"/>
                <w:sz w:val="22"/>
                <w:szCs w:val="22"/>
              </w:rPr>
              <w:t>pczym)</w:t>
            </w:r>
          </w:p>
          <w:p w14:paraId="7A6C91EB" w14:textId="77777777" w:rsidR="009741C3" w:rsidRPr="00857B84" w:rsidRDefault="009741C3" w:rsidP="002054F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b/>
                <w:sz w:val="22"/>
                <w:szCs w:val="22"/>
              </w:rPr>
              <w:t>Johnson &amp; Johnson Poland Sp. z o.o.</w:t>
            </w:r>
          </w:p>
          <w:p w14:paraId="3226E1A7" w14:textId="77777777" w:rsidR="009741C3" w:rsidRPr="00857B84" w:rsidRDefault="009741C3" w:rsidP="002054F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bCs/>
                <w:sz w:val="22"/>
                <w:szCs w:val="22"/>
              </w:rPr>
              <w:t xml:space="preserve">Iłżecka 24 </w:t>
            </w:r>
          </w:p>
          <w:p w14:paraId="18AB921F" w14:textId="77777777" w:rsidR="009741C3" w:rsidRPr="00857B84" w:rsidRDefault="009741C3" w:rsidP="002054F6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bCs/>
                <w:sz w:val="22"/>
                <w:szCs w:val="22"/>
              </w:rPr>
              <w:t>02135 Warszawa</w:t>
            </w:r>
          </w:p>
          <w:p w14:paraId="0911698F" w14:textId="77777777" w:rsidR="009741C3" w:rsidRPr="00857B84" w:rsidRDefault="009741C3" w:rsidP="002054F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57B84">
              <w:rPr>
                <w:rFonts w:ascii="Arial Narrow" w:hAnsi="Arial Narrow" w:cs="Arial"/>
                <w:b/>
                <w:sz w:val="22"/>
                <w:szCs w:val="22"/>
              </w:rPr>
              <w:t>14 322.96 zł</w:t>
            </w:r>
            <w:r w:rsidRPr="00857B8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57B8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57B8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C0B528F" w14:textId="77777777" w:rsidR="009741C3" w:rsidRPr="00857B84" w:rsidRDefault="009741C3" w:rsidP="002054F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57B8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96B4051" w14:textId="1400D58A" w:rsidR="009741C3" w:rsidRPr="00857B84" w:rsidRDefault="009741C3" w:rsidP="002054F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sz w:val="22"/>
                <w:szCs w:val="22"/>
              </w:rPr>
              <w:t xml:space="preserve">Wybrana oferta nie podlega wykluczeniu oraz spełnia wszystkie warunki określone w specyfikacji warunków zamówienia </w:t>
            </w:r>
            <w:r w:rsidR="00680D0E">
              <w:rPr>
                <w:rFonts w:ascii="Arial Narrow" w:hAnsi="Arial Narrow" w:cs="Arial"/>
                <w:sz w:val="22"/>
                <w:szCs w:val="22"/>
              </w:rPr>
              <w:br/>
            </w:r>
            <w:r w:rsidRPr="00857B84">
              <w:rPr>
                <w:rFonts w:ascii="Arial Narrow" w:hAnsi="Arial Narrow" w:cs="Arial"/>
                <w:sz w:val="22"/>
                <w:szCs w:val="22"/>
              </w:rPr>
              <w:t>i zgodnie z określonymi w niej kryteriami jest ofertą najkorzystniejszą.</w:t>
            </w:r>
          </w:p>
        </w:tc>
      </w:tr>
    </w:tbl>
    <w:p w14:paraId="4F8C8494" w14:textId="77777777" w:rsidR="00B36EDA" w:rsidRPr="00857B84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857B84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857B84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857B84" w14:paraId="02C0A07A" w14:textId="77777777" w:rsidTr="009741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C6F277" w14:textId="77777777" w:rsidR="00B36EDA" w:rsidRPr="00857B8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50A1C3" w14:textId="77777777" w:rsidR="00B36EDA" w:rsidRPr="00857B8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5A8A35" w14:textId="77777777" w:rsidR="00B36EDA" w:rsidRPr="00857B8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750152" w14:textId="77777777" w:rsidR="00B36EDA" w:rsidRPr="00857B8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57B84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9741C3" w:rsidRPr="00857B84" w14:paraId="465402E0" w14:textId="77777777" w:rsidTr="009741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91B33" w14:textId="77777777" w:rsidR="009741C3" w:rsidRPr="00857B84" w:rsidRDefault="009741C3" w:rsidP="002054F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10 -  Przeglądy monitorów diagnostycznych RTG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533D1" w14:textId="77777777" w:rsidR="009741C3" w:rsidRPr="00857B84" w:rsidRDefault="009741C3" w:rsidP="002054F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b/>
                <w:bCs/>
                <w:sz w:val="20"/>
                <w:szCs w:val="20"/>
              </w:rPr>
              <w:t>SK-MED SYSTEMS SP. Z O. O.</w:t>
            </w:r>
          </w:p>
          <w:p w14:paraId="52D1C3EC" w14:textId="77777777" w:rsidR="009741C3" w:rsidRPr="00857B84" w:rsidRDefault="009741C3" w:rsidP="002054F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Św. Marcin 29/8</w:t>
            </w:r>
          </w:p>
          <w:p w14:paraId="54561D42" w14:textId="77777777" w:rsidR="009741C3" w:rsidRPr="00857B84" w:rsidRDefault="009741C3" w:rsidP="002054F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61-806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55BB" w14:textId="77777777" w:rsidR="009741C3" w:rsidRPr="00857B84" w:rsidRDefault="009741C3" w:rsidP="002054F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1 - Cena - 33.19</w:t>
            </w:r>
          </w:p>
          <w:p w14:paraId="42BE97DD" w14:textId="77777777" w:rsidR="009741C3" w:rsidRPr="00857B84" w:rsidRDefault="009741C3" w:rsidP="002054F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14:paraId="24D4C437" w14:textId="6AB9D23F" w:rsidR="009741C3" w:rsidRPr="00857B84" w:rsidRDefault="009741C3" w:rsidP="002054F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 xml:space="preserve">3 - Czas wykonania usługi - </w:t>
            </w:r>
            <w:r w:rsidR="00857B84">
              <w:rPr>
                <w:rFonts w:ascii="Arial Narrow" w:hAnsi="Arial Narrow" w:cs="Arial"/>
                <w:sz w:val="20"/>
                <w:szCs w:val="20"/>
              </w:rPr>
              <w:t>13</w:t>
            </w:r>
            <w:r w:rsidRPr="00857B84">
              <w:rPr>
                <w:rFonts w:ascii="Arial Narrow" w:hAnsi="Arial Narrow" w:cs="Arial"/>
                <w:sz w:val="20"/>
                <w:szCs w:val="20"/>
              </w:rPr>
              <w:t>.00</w:t>
            </w:r>
          </w:p>
          <w:p w14:paraId="11783E09" w14:textId="77777777" w:rsidR="009741C3" w:rsidRPr="00857B84" w:rsidRDefault="009741C3" w:rsidP="002054F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4 - Termin płatności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0A0C2" w14:textId="3DB44D6B" w:rsidR="009741C3" w:rsidRPr="00857B84" w:rsidRDefault="009741C3" w:rsidP="002054F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 xml:space="preserve">  </w:t>
            </w:r>
            <w:r w:rsidR="00857B84">
              <w:rPr>
                <w:rFonts w:ascii="Arial Narrow" w:hAnsi="Arial Narrow" w:cs="Arial"/>
                <w:sz w:val="20"/>
                <w:szCs w:val="20"/>
              </w:rPr>
              <w:t>51</w:t>
            </w:r>
            <w:r w:rsidRPr="00857B84">
              <w:rPr>
                <w:rFonts w:ascii="Arial Narrow" w:hAnsi="Arial Narrow" w:cs="Arial"/>
                <w:sz w:val="20"/>
                <w:szCs w:val="20"/>
              </w:rPr>
              <w:t>,19</w:t>
            </w:r>
          </w:p>
        </w:tc>
      </w:tr>
      <w:tr w:rsidR="009741C3" w:rsidRPr="00857B84" w14:paraId="6BEBBC7C" w14:textId="77777777" w:rsidTr="009741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F2165" w14:textId="77777777" w:rsidR="009741C3" w:rsidRPr="00857B84" w:rsidRDefault="009741C3" w:rsidP="002054F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10 -  Przeglądy monitorów diagnostycznych RTG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0E740" w14:textId="77777777" w:rsidR="009741C3" w:rsidRPr="00857B84" w:rsidRDefault="009741C3" w:rsidP="002054F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ULTRA-VIOL sp. j. Pietras, </w:t>
            </w:r>
            <w:proofErr w:type="spellStart"/>
            <w:r w:rsidRPr="00857B84">
              <w:rPr>
                <w:rFonts w:ascii="Arial Narrow" w:hAnsi="Arial Narrow" w:cs="Arial"/>
                <w:b/>
                <w:bCs/>
                <w:sz w:val="20"/>
                <w:szCs w:val="20"/>
              </w:rPr>
              <w:t>Purgał,Wójcik</w:t>
            </w:r>
            <w:proofErr w:type="spellEnd"/>
          </w:p>
          <w:p w14:paraId="32A447A2" w14:textId="77777777" w:rsidR="009741C3" w:rsidRPr="00857B84" w:rsidRDefault="009741C3" w:rsidP="002054F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STĘPOWIZNA 34</w:t>
            </w:r>
          </w:p>
          <w:p w14:paraId="635CF355" w14:textId="77777777" w:rsidR="009741C3" w:rsidRPr="00857B84" w:rsidRDefault="009741C3" w:rsidP="002054F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95-100 Zgierz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FE9C7" w14:textId="77777777" w:rsidR="009741C3" w:rsidRPr="00857B84" w:rsidRDefault="009741C3" w:rsidP="002054F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1E878B2" w14:textId="77777777" w:rsidR="009741C3" w:rsidRPr="00857B84" w:rsidRDefault="009741C3" w:rsidP="002054F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2 - Autoryzacja producenta - 10.00</w:t>
            </w:r>
          </w:p>
          <w:p w14:paraId="3E6B12D1" w14:textId="239F167C" w:rsidR="009741C3" w:rsidRPr="00857B84" w:rsidRDefault="009741C3" w:rsidP="002054F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 xml:space="preserve">3 - Czas wykonania usługi </w:t>
            </w:r>
            <w:r w:rsidR="00857B84">
              <w:rPr>
                <w:rFonts w:ascii="Arial Narrow" w:hAnsi="Arial Narrow" w:cs="Arial"/>
                <w:sz w:val="20"/>
                <w:szCs w:val="20"/>
              </w:rPr>
              <w:t>–</w:t>
            </w:r>
            <w:r w:rsidRPr="00857B8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857B84">
              <w:rPr>
                <w:rFonts w:ascii="Arial Narrow" w:hAnsi="Arial Narrow" w:cs="Arial"/>
                <w:sz w:val="20"/>
                <w:szCs w:val="20"/>
              </w:rPr>
              <w:t>13.00</w:t>
            </w:r>
          </w:p>
          <w:p w14:paraId="2CBDA0B6" w14:textId="77777777" w:rsidR="009741C3" w:rsidRPr="00857B84" w:rsidRDefault="009741C3" w:rsidP="002054F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4 - Termin płatności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B3638" w14:textId="3BD7CE9C" w:rsidR="009741C3" w:rsidRPr="00857B84" w:rsidRDefault="009741C3" w:rsidP="002054F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 xml:space="preserve">  </w:t>
            </w:r>
            <w:r w:rsidR="00857B84">
              <w:rPr>
                <w:rFonts w:ascii="Arial Narrow" w:hAnsi="Arial Narrow" w:cs="Arial"/>
                <w:sz w:val="20"/>
                <w:szCs w:val="20"/>
              </w:rPr>
              <w:t>88</w:t>
            </w:r>
            <w:r w:rsidRPr="00857B84">
              <w:rPr>
                <w:rFonts w:ascii="Arial Narrow" w:hAnsi="Arial Narrow" w:cs="Arial"/>
                <w:sz w:val="20"/>
                <w:szCs w:val="20"/>
              </w:rPr>
              <w:t>,</w:t>
            </w:r>
            <w:r w:rsidR="00857B84">
              <w:rPr>
                <w:rFonts w:ascii="Arial Narrow" w:hAnsi="Arial Narrow" w:cs="Arial"/>
                <w:sz w:val="20"/>
                <w:szCs w:val="20"/>
              </w:rPr>
              <w:t>00</w:t>
            </w:r>
          </w:p>
        </w:tc>
      </w:tr>
      <w:tr w:rsidR="009741C3" w:rsidRPr="00857B84" w14:paraId="17DFD3BA" w14:textId="77777777" w:rsidTr="009741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ADF74" w14:textId="77777777" w:rsidR="009741C3" w:rsidRPr="00857B84" w:rsidRDefault="009741C3" w:rsidP="002054F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 xml:space="preserve">14 -  Przeglądy lasera chirurgicznego VELAS </w:t>
            </w:r>
            <w:r w:rsidRPr="00857B84">
              <w:rPr>
                <w:rFonts w:ascii="Arial Narrow" w:hAnsi="Arial Narrow" w:cs="Arial"/>
                <w:sz w:val="20"/>
                <w:szCs w:val="20"/>
              </w:rPr>
              <w:lastRenderedPageBreak/>
              <w:t>PRO-30B15D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B4008" w14:textId="77777777" w:rsidR="009741C3" w:rsidRPr="00857B84" w:rsidRDefault="009741C3" w:rsidP="002054F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ZAKŁAD ELEKTRONICZNY VIDEOMED</w:t>
            </w:r>
          </w:p>
          <w:p w14:paraId="74E4330B" w14:textId="77777777" w:rsidR="009741C3" w:rsidRPr="00857B84" w:rsidRDefault="009741C3" w:rsidP="002054F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lastRenderedPageBreak/>
              <w:t>Klonowa 18</w:t>
            </w:r>
          </w:p>
          <w:p w14:paraId="7187196A" w14:textId="77777777" w:rsidR="009741C3" w:rsidRPr="00857B84" w:rsidRDefault="009741C3" w:rsidP="002054F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58-310 Szczawno-Zdrój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6F16A" w14:textId="77777777" w:rsidR="009741C3" w:rsidRPr="00857B84" w:rsidRDefault="009741C3" w:rsidP="002054F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14:paraId="44C85DBA" w14:textId="77777777" w:rsidR="009741C3" w:rsidRPr="00857B84" w:rsidRDefault="009741C3" w:rsidP="002054F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2 - Autoryzacja producenta - 10.00</w:t>
            </w:r>
          </w:p>
          <w:p w14:paraId="55C089D4" w14:textId="71CF97C5" w:rsidR="009741C3" w:rsidRPr="00857B84" w:rsidRDefault="009741C3" w:rsidP="002054F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3 - Czas wykonania usługi - </w:t>
            </w:r>
            <w:r w:rsidR="00857B84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857B84">
              <w:rPr>
                <w:rFonts w:ascii="Arial Narrow" w:hAnsi="Arial Narrow" w:cs="Arial"/>
                <w:sz w:val="20"/>
                <w:szCs w:val="20"/>
              </w:rPr>
              <w:t>.00</w:t>
            </w:r>
          </w:p>
          <w:p w14:paraId="56745B03" w14:textId="77777777" w:rsidR="009741C3" w:rsidRPr="00857B84" w:rsidRDefault="009741C3" w:rsidP="002054F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4 - Termin płatności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4697E" w14:textId="422873DB" w:rsidR="009741C3" w:rsidRPr="00857B84" w:rsidRDefault="009741C3" w:rsidP="002054F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</w:t>
            </w:r>
            <w:r w:rsidR="00857B84">
              <w:rPr>
                <w:rFonts w:ascii="Arial Narrow" w:hAnsi="Arial Narrow" w:cs="Arial"/>
                <w:sz w:val="20"/>
                <w:szCs w:val="20"/>
              </w:rPr>
              <w:t>80</w:t>
            </w:r>
            <w:r w:rsidRPr="00857B84">
              <w:rPr>
                <w:rFonts w:ascii="Arial Narrow" w:hAnsi="Arial Narrow" w:cs="Arial"/>
                <w:sz w:val="20"/>
                <w:szCs w:val="20"/>
              </w:rPr>
              <w:t>,00</w:t>
            </w:r>
          </w:p>
        </w:tc>
      </w:tr>
      <w:tr w:rsidR="009741C3" w:rsidRPr="00857B84" w14:paraId="3E457FDE" w14:textId="77777777" w:rsidTr="009741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A4EF5" w14:textId="77777777" w:rsidR="009741C3" w:rsidRPr="00857B84" w:rsidRDefault="009741C3" w:rsidP="002054F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15 - Przeglądy aparatu do monitorowania NWM i diagnostyki zaburzeń oddychania w czasie snu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3ABF2" w14:textId="77777777" w:rsidR="009741C3" w:rsidRPr="00857B84" w:rsidRDefault="009741C3" w:rsidP="002054F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57B84">
              <w:rPr>
                <w:rFonts w:ascii="Arial Narrow" w:hAnsi="Arial Narrow" w:cs="Arial"/>
                <w:b/>
                <w:bCs/>
                <w:sz w:val="20"/>
                <w:szCs w:val="20"/>
              </w:rPr>
              <w:t>Respimed</w:t>
            </w:r>
            <w:proofErr w:type="spellEnd"/>
            <w:r w:rsidRPr="00857B8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Tomasz Olejniczak</w:t>
            </w:r>
          </w:p>
          <w:p w14:paraId="7B2863CA" w14:textId="77777777" w:rsidR="009741C3" w:rsidRPr="00857B84" w:rsidRDefault="009741C3" w:rsidP="002054F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Duńska 3/5</w:t>
            </w:r>
          </w:p>
          <w:p w14:paraId="578931F2" w14:textId="77777777" w:rsidR="009741C3" w:rsidRPr="00857B84" w:rsidRDefault="009741C3" w:rsidP="002054F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91-204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DEA9A" w14:textId="77777777" w:rsidR="009741C3" w:rsidRPr="00857B84" w:rsidRDefault="009741C3" w:rsidP="002054F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92E000B" w14:textId="32D903E5" w:rsidR="009741C3" w:rsidRPr="00857B84" w:rsidRDefault="009741C3" w:rsidP="002054F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 xml:space="preserve">2 - Autoryzacja producenta </w:t>
            </w:r>
            <w:r w:rsidR="00857B84">
              <w:rPr>
                <w:rFonts w:ascii="Arial Narrow" w:hAnsi="Arial Narrow" w:cs="Arial"/>
                <w:sz w:val="20"/>
                <w:szCs w:val="20"/>
              </w:rPr>
              <w:t>–</w:t>
            </w:r>
            <w:r w:rsidRPr="00857B8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857B84">
              <w:rPr>
                <w:rFonts w:ascii="Arial Narrow" w:hAnsi="Arial Narrow" w:cs="Arial"/>
                <w:sz w:val="20"/>
                <w:szCs w:val="20"/>
              </w:rPr>
              <w:t>10.00</w:t>
            </w:r>
          </w:p>
          <w:p w14:paraId="54C487A0" w14:textId="6401591C" w:rsidR="009741C3" w:rsidRPr="00857B84" w:rsidRDefault="009741C3" w:rsidP="002054F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 xml:space="preserve">3 - Czas wykonania usługi - </w:t>
            </w:r>
            <w:r w:rsidR="00857B84">
              <w:rPr>
                <w:rFonts w:ascii="Arial Narrow" w:hAnsi="Arial Narrow" w:cs="Arial"/>
                <w:sz w:val="20"/>
                <w:szCs w:val="20"/>
              </w:rPr>
              <w:t>13</w:t>
            </w:r>
            <w:r w:rsidRPr="00857B84">
              <w:rPr>
                <w:rFonts w:ascii="Arial Narrow" w:hAnsi="Arial Narrow" w:cs="Arial"/>
                <w:sz w:val="20"/>
                <w:szCs w:val="20"/>
              </w:rPr>
              <w:t>.00</w:t>
            </w:r>
          </w:p>
          <w:p w14:paraId="1293F8F8" w14:textId="77777777" w:rsidR="009741C3" w:rsidRPr="00857B84" w:rsidRDefault="009741C3" w:rsidP="002054F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4 - Termin płatności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2EE87" w14:textId="71162089" w:rsidR="009741C3" w:rsidRPr="00857B84" w:rsidRDefault="009741C3" w:rsidP="002054F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 xml:space="preserve">  </w:t>
            </w:r>
            <w:r w:rsidR="00857B84">
              <w:rPr>
                <w:rFonts w:ascii="Arial Narrow" w:hAnsi="Arial Narrow" w:cs="Arial"/>
                <w:sz w:val="20"/>
                <w:szCs w:val="20"/>
              </w:rPr>
              <w:t>88</w:t>
            </w:r>
            <w:r w:rsidRPr="00857B84">
              <w:rPr>
                <w:rFonts w:ascii="Arial Narrow" w:hAnsi="Arial Narrow" w:cs="Arial"/>
                <w:sz w:val="20"/>
                <w:szCs w:val="20"/>
              </w:rPr>
              <w:t>,</w:t>
            </w:r>
            <w:r w:rsidR="00857B84">
              <w:rPr>
                <w:rFonts w:ascii="Arial Narrow" w:hAnsi="Arial Narrow" w:cs="Arial"/>
                <w:sz w:val="20"/>
                <w:szCs w:val="20"/>
              </w:rPr>
              <w:t>00</w:t>
            </w:r>
          </w:p>
        </w:tc>
      </w:tr>
      <w:tr w:rsidR="009741C3" w:rsidRPr="00857B84" w14:paraId="6BB1ABB4" w14:textId="77777777" w:rsidTr="009741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744CA" w14:textId="77777777" w:rsidR="009741C3" w:rsidRPr="00857B84" w:rsidRDefault="009741C3" w:rsidP="002054F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 xml:space="preserve">29 - Przeglądy noża harmonicznego GEN11 (ze sprzętem </w:t>
            </w:r>
            <w:proofErr w:type="spellStart"/>
            <w:r w:rsidRPr="00857B84">
              <w:rPr>
                <w:rFonts w:ascii="Arial Narrow" w:hAnsi="Arial Narrow" w:cs="Arial"/>
                <w:sz w:val="20"/>
                <w:szCs w:val="20"/>
              </w:rPr>
              <w:t>zastepczym</w:t>
            </w:r>
            <w:proofErr w:type="spellEnd"/>
            <w:r w:rsidRPr="00857B84">
              <w:rPr>
                <w:rFonts w:ascii="Arial Narrow" w:hAnsi="Arial Narrow" w:cs="Arial"/>
                <w:sz w:val="20"/>
                <w:szCs w:val="20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6A464" w14:textId="77777777" w:rsidR="009741C3" w:rsidRPr="00857B84" w:rsidRDefault="009741C3" w:rsidP="002054F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b/>
                <w:bCs/>
                <w:sz w:val="20"/>
                <w:szCs w:val="20"/>
              </w:rPr>
              <w:t>Johnson &amp; Johnson Poland Sp. z o.o.</w:t>
            </w:r>
          </w:p>
          <w:p w14:paraId="0D7D7436" w14:textId="77777777" w:rsidR="009741C3" w:rsidRPr="00857B84" w:rsidRDefault="009741C3" w:rsidP="002054F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Iłżecka 24</w:t>
            </w:r>
          </w:p>
          <w:p w14:paraId="20DFF3F7" w14:textId="77777777" w:rsidR="009741C3" w:rsidRPr="00857B84" w:rsidRDefault="009741C3" w:rsidP="002054F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02135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F14FC" w14:textId="77777777" w:rsidR="009741C3" w:rsidRPr="00857B84" w:rsidRDefault="009741C3" w:rsidP="002054F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3F4E19C" w14:textId="77777777" w:rsidR="009741C3" w:rsidRPr="00857B84" w:rsidRDefault="009741C3" w:rsidP="002054F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2 - Autoryzacja producenta - 10.00</w:t>
            </w:r>
          </w:p>
          <w:p w14:paraId="7480043F" w14:textId="22C46DE7" w:rsidR="009741C3" w:rsidRPr="00857B84" w:rsidRDefault="009741C3" w:rsidP="002054F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3 - Czas wykonania usługi - 5.00</w:t>
            </w:r>
          </w:p>
          <w:p w14:paraId="6E2FD846" w14:textId="77777777" w:rsidR="009741C3" w:rsidRPr="00857B84" w:rsidRDefault="009741C3" w:rsidP="002054F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>4 - Termin płatności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8EB24" w14:textId="408C5B89" w:rsidR="009741C3" w:rsidRPr="00857B84" w:rsidRDefault="009741C3" w:rsidP="002054F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B84">
              <w:rPr>
                <w:rFonts w:ascii="Arial Narrow" w:hAnsi="Arial Narrow" w:cs="Arial"/>
                <w:sz w:val="20"/>
                <w:szCs w:val="20"/>
              </w:rPr>
              <w:t xml:space="preserve">  </w:t>
            </w:r>
            <w:r w:rsidR="00857B84">
              <w:rPr>
                <w:rFonts w:ascii="Arial Narrow" w:hAnsi="Arial Narrow" w:cs="Arial"/>
                <w:sz w:val="20"/>
                <w:szCs w:val="20"/>
              </w:rPr>
              <w:t>8</w:t>
            </w:r>
            <w:r w:rsidRPr="00857B84">
              <w:rPr>
                <w:rFonts w:ascii="Arial Narrow" w:hAnsi="Arial Narrow" w:cs="Arial"/>
                <w:sz w:val="20"/>
                <w:szCs w:val="20"/>
              </w:rPr>
              <w:t>0,00</w:t>
            </w:r>
          </w:p>
        </w:tc>
      </w:tr>
    </w:tbl>
    <w:p w14:paraId="1A14FA40" w14:textId="77777777" w:rsidR="00B464D3" w:rsidRPr="00857B84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57B84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2B37970C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819C02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8FD827C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3421B0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192E8D1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6232ABD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617F531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7DE47CF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993E6A5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F36FD4C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A5FF667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3C3EBB4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B2CECE9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CDB4443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383CA62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7D22A22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B7EE502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65983BA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65C1B4A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FBE7BCA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36C4A3B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42B877C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A832E2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B0E1D1C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22E80A9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F8D527D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DAC03E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626D3A5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9AEBC54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C00BDAE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F8BC846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7E9B6FE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355DE4F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05A3705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39DB324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955DF03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672AB91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884C2E2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7A7EBD0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62B32C4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55C7714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CE0ED5E" w14:textId="7CB8CE73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>Wykonano w 1 egz. na 2 ark.</w:t>
      </w:r>
    </w:p>
    <w:p w14:paraId="4BFF0C22" w14:textId="77777777" w:rsidR="00857B84" w:rsidRDefault="00857B84" w:rsidP="00857B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>Egz. 1 –platforma: e-propublico.pl, strona www Zamawiającego,</w:t>
      </w:r>
      <w:r>
        <w:rPr>
          <w:rFonts w:ascii="Arial Narrow" w:hAnsi="Arial Narrow"/>
          <w:sz w:val="18"/>
          <w:szCs w:val="18"/>
        </w:rPr>
        <w:t xml:space="preserve"> biuro przepustek,</w:t>
      </w:r>
      <w:r>
        <w:rPr>
          <w:rFonts w:ascii="Arial Narrow" w:hAnsi="Arial Narrow"/>
          <w:sz w:val="18"/>
          <w:szCs w:val="20"/>
        </w:rPr>
        <w:t xml:space="preserve">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14:paraId="12815E27" w14:textId="77777777" w:rsidR="00857B84" w:rsidRPr="00857B84" w:rsidRDefault="00857B84" w:rsidP="00857B84">
      <w:pPr>
        <w:rPr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Wyk. P. Kucharska – tel. 261 417</w:t>
      </w:r>
      <w:r>
        <w:rPr>
          <w:rFonts w:ascii="Arial Narrow" w:hAnsi="Arial Narrow"/>
          <w:sz w:val="18"/>
        </w:rPr>
        <w:t> </w:t>
      </w:r>
      <w:r>
        <w:rPr>
          <w:rFonts w:ascii="Arial Narrow" w:hAnsi="Arial Narrow"/>
          <w:sz w:val="18"/>
          <w:szCs w:val="20"/>
        </w:rPr>
        <w:t>449</w:t>
      </w:r>
    </w:p>
    <w:p w14:paraId="0805C3EE" w14:textId="1CED374F" w:rsidR="00857B84" w:rsidRDefault="00857B84" w:rsidP="00857B84">
      <w:pPr>
        <w:rPr>
          <w:rFonts w:ascii="Arial Narrow" w:hAnsi="Arial Narrow"/>
          <w:sz w:val="18"/>
          <w:szCs w:val="22"/>
        </w:rPr>
      </w:pPr>
      <w:r>
        <w:rPr>
          <w:rFonts w:ascii="Arial Narrow" w:hAnsi="Arial Narrow"/>
          <w:sz w:val="18"/>
        </w:rPr>
        <w:t>Data: 13.03.2024 r.</w:t>
      </w:r>
    </w:p>
    <w:p w14:paraId="31D1256B" w14:textId="51365829" w:rsidR="008642B3" w:rsidRPr="00857B84" w:rsidRDefault="008642B3" w:rsidP="00857B84">
      <w:pPr>
        <w:ind w:right="-425"/>
        <w:jc w:val="right"/>
        <w:rPr>
          <w:rFonts w:ascii="Arial Narrow" w:hAnsi="Arial Narrow" w:cs="Arial"/>
          <w:sz w:val="22"/>
          <w:szCs w:val="22"/>
          <w:vertAlign w:val="superscript"/>
        </w:rPr>
      </w:pPr>
    </w:p>
    <w:sectPr w:rsidR="008642B3" w:rsidRPr="00857B84" w:rsidSect="00857B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27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8B5F5" w14:textId="77777777" w:rsidR="008E745D" w:rsidRDefault="008E745D">
      <w:r>
        <w:separator/>
      </w:r>
    </w:p>
  </w:endnote>
  <w:endnote w:type="continuationSeparator" w:id="0">
    <w:p w14:paraId="7010B51F" w14:textId="77777777" w:rsidR="008E745D" w:rsidRDefault="008E7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5661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00B4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8DCD5F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B0A442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60F0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CEB4C" w14:textId="77777777" w:rsidR="008E745D" w:rsidRDefault="008E745D">
      <w:r>
        <w:separator/>
      </w:r>
    </w:p>
  </w:footnote>
  <w:footnote w:type="continuationSeparator" w:id="0">
    <w:p w14:paraId="050CBAB2" w14:textId="77777777" w:rsidR="008E745D" w:rsidRDefault="008E74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41D9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D367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C77D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745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80D0E"/>
    <w:rsid w:val="006E3089"/>
    <w:rsid w:val="00712C39"/>
    <w:rsid w:val="00756CDA"/>
    <w:rsid w:val="007E2ACC"/>
    <w:rsid w:val="007E68C5"/>
    <w:rsid w:val="00832144"/>
    <w:rsid w:val="00836DAF"/>
    <w:rsid w:val="008567C7"/>
    <w:rsid w:val="00857B84"/>
    <w:rsid w:val="008642B3"/>
    <w:rsid w:val="008A6C10"/>
    <w:rsid w:val="008E5102"/>
    <w:rsid w:val="008E745D"/>
    <w:rsid w:val="00915B9E"/>
    <w:rsid w:val="00952256"/>
    <w:rsid w:val="00967BF4"/>
    <w:rsid w:val="009741C3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E3F1A0"/>
  <w15:chartTrackingRefBased/>
  <w15:docId w15:val="{F933B519-47AA-40C9-9C05-EE1E95A9B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857B84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857B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570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2024-03-13T10:31:00Z</cp:lastPrinted>
  <dcterms:created xsi:type="dcterms:W3CDTF">2024-03-13T10:31:00Z</dcterms:created>
  <dcterms:modified xsi:type="dcterms:W3CDTF">2024-03-13T10:31:00Z</dcterms:modified>
</cp:coreProperties>
</file>